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FB201D1" w14:textId="77777777" w:rsidR="008157FB" w:rsidRPr="005E58E2" w:rsidRDefault="005B588C" w:rsidP="00AD0305">
      <w:pPr>
        <w:pStyle w:val="CoverTitle-TPB"/>
      </w:pPr>
      <w:bookmarkStart w:id="0" w:name="_Hlk517700281"/>
      <w:bookmarkStart w:id="1" w:name="_GoBack"/>
      <w:bookmarkEnd w:id="0"/>
      <w:bookmarkEnd w:id="1"/>
      <w:r w:rsidRPr="005B588C">
        <w:t>Update to the Coordinated Human Service Transportation Plan for the National Capital Region</w:t>
      </w:r>
      <w:r w:rsidR="008157FB">
        <w:t xml:space="preserve"> </w:t>
      </w:r>
      <w:r w:rsidR="008157FB" w:rsidRPr="005E308B">
        <w:rPr>
          <w:color w:val="F15B5B"/>
        </w:rPr>
        <w:t>- Draft</w:t>
      </w:r>
    </w:p>
    <w:p w14:paraId="4AFC91C1" w14:textId="5D536EFD" w:rsidR="008157FB" w:rsidRDefault="003C3F77" w:rsidP="00AD0305">
      <w:pPr>
        <w:pStyle w:val="CoverDate-TPB"/>
      </w:pPr>
      <w:r>
        <w:t>JULY</w:t>
      </w:r>
      <w:r w:rsidR="005B588C">
        <w:t xml:space="preserve"> 2018</w:t>
      </w:r>
    </w:p>
    <w:p w14:paraId="4748C417" w14:textId="3132E618" w:rsidR="0092372C" w:rsidRDefault="0097122C" w:rsidP="00F8335B">
      <w:pPr>
        <w:pStyle w:val="Level5Head-TPB"/>
      </w:pPr>
      <w:r w:rsidRPr="0096066F">
        <w:rPr>
          <w:noProof/>
        </w:rPr>
        <w:drawing>
          <wp:anchor distT="0" distB="0" distL="114300" distR="114300" simplePos="0" relativeHeight="251700224" behindDoc="0" locked="0" layoutInCell="1" allowOverlap="1" wp14:anchorId="79F1917D" wp14:editId="759B4835">
            <wp:simplePos x="0" y="0"/>
            <wp:positionH relativeFrom="page">
              <wp:posOffset>4825365</wp:posOffset>
            </wp:positionH>
            <wp:positionV relativeFrom="page">
              <wp:posOffset>6080760</wp:posOffset>
            </wp:positionV>
            <wp:extent cx="1750060" cy="2343150"/>
            <wp:effectExtent l="0" t="0" r="2540" b="0"/>
            <wp:wrapNone/>
            <wp:docPr id="9"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stretch>
                      <a:fillRect/>
                    </a:stretch>
                  </pic:blipFill>
                  <pic:spPr bwMode="auto">
                    <a:xfrm>
                      <a:off x="0" y="0"/>
                      <a:ext cx="1750060" cy="234315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194FAE" w:rsidRPr="0096066F">
        <w:rPr>
          <w:noProof/>
        </w:rPr>
        <w:drawing>
          <wp:anchor distT="0" distB="0" distL="114300" distR="114300" simplePos="0" relativeHeight="251698176" behindDoc="0" locked="0" layoutInCell="1" allowOverlap="1" wp14:anchorId="2DDF72CA" wp14:editId="7A8A68F1">
            <wp:simplePos x="0" y="0"/>
            <wp:positionH relativeFrom="page">
              <wp:posOffset>3431025</wp:posOffset>
            </wp:positionH>
            <wp:positionV relativeFrom="page">
              <wp:posOffset>3573780</wp:posOffset>
            </wp:positionV>
            <wp:extent cx="3323984" cy="2377440"/>
            <wp:effectExtent l="0" t="0" r="0" b="3810"/>
            <wp:wrapNone/>
            <wp:docPr id="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stretch>
                      <a:fillRect/>
                    </a:stretch>
                  </pic:blipFill>
                  <pic:spPr bwMode="auto">
                    <a:xfrm>
                      <a:off x="0" y="0"/>
                      <a:ext cx="3323984" cy="237744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194FAE" w:rsidRPr="0096066F">
        <w:rPr>
          <w:noProof/>
        </w:rPr>
        <w:drawing>
          <wp:anchor distT="0" distB="0" distL="114300" distR="114300" simplePos="0" relativeHeight="251699200" behindDoc="0" locked="0" layoutInCell="1" allowOverlap="1" wp14:anchorId="6584B476" wp14:editId="32554BDB">
            <wp:simplePos x="0" y="0"/>
            <wp:positionH relativeFrom="page">
              <wp:posOffset>1089660</wp:posOffset>
            </wp:positionH>
            <wp:positionV relativeFrom="page">
              <wp:posOffset>6066155</wp:posOffset>
            </wp:positionV>
            <wp:extent cx="3169920" cy="2377440"/>
            <wp:effectExtent l="0" t="0" r="0" b="3810"/>
            <wp:wrapNone/>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stretch>
                      <a:fillRect/>
                    </a:stretch>
                  </pic:blipFill>
                  <pic:spPr bwMode="auto">
                    <a:xfrm>
                      <a:off x="0" y="0"/>
                      <a:ext cx="3169920" cy="237744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96066F" w:rsidRPr="0096066F">
        <w:rPr>
          <w:noProof/>
        </w:rPr>
        <w:drawing>
          <wp:anchor distT="0" distB="0" distL="114300" distR="114300" simplePos="0" relativeHeight="251697152" behindDoc="0" locked="0" layoutInCell="1" allowOverlap="1" wp14:anchorId="0B89C4C2" wp14:editId="08B1FD44">
            <wp:simplePos x="0" y="0"/>
            <wp:positionH relativeFrom="page">
              <wp:posOffset>1174750</wp:posOffset>
            </wp:positionH>
            <wp:positionV relativeFrom="page">
              <wp:posOffset>3556635</wp:posOffset>
            </wp:positionV>
            <wp:extent cx="1782445" cy="2377440"/>
            <wp:effectExtent l="0" t="0" r="8255" b="3810"/>
            <wp:wrapNone/>
            <wp:docPr id="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stretch>
                      <a:fillRect/>
                    </a:stretch>
                  </pic:blipFill>
                  <pic:spPr bwMode="auto">
                    <a:xfrm>
                      <a:off x="0" y="0"/>
                      <a:ext cx="1782445" cy="237744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191B47">
        <w:br w:type="page"/>
      </w:r>
    </w:p>
    <w:p w14:paraId="5670895B" w14:textId="34D85A86" w:rsidR="008157FB" w:rsidRPr="00F8335B" w:rsidRDefault="005B588C" w:rsidP="00F8335B">
      <w:pPr>
        <w:pStyle w:val="Level5Head-TPB"/>
      </w:pPr>
      <w:r w:rsidRPr="005B588C">
        <w:lastRenderedPageBreak/>
        <w:t xml:space="preserve">Update to the Coordinated Human Service Transportation Plan for </w:t>
      </w:r>
      <w:r>
        <w:br/>
      </w:r>
      <w:r w:rsidRPr="005B588C">
        <w:t>the National Capital Region</w:t>
      </w:r>
      <w:r w:rsidRPr="005B588C">
        <w:rPr>
          <w:color w:val="FF0000"/>
        </w:rPr>
        <w:t xml:space="preserve"> - draft</w:t>
      </w:r>
    </w:p>
    <w:p w14:paraId="365245A5" w14:textId="77777777" w:rsidR="008157FB" w:rsidRDefault="008157FB" w:rsidP="00F8335B">
      <w:pPr>
        <w:pStyle w:val="BodyText-TPB"/>
      </w:pPr>
      <w:r>
        <w:t xml:space="preserve">Prepared by </w:t>
      </w:r>
      <w:r w:rsidR="005B588C">
        <w:t>the National Capital Region Transportation Planning Board</w:t>
      </w:r>
    </w:p>
    <w:p w14:paraId="0D469FC3" w14:textId="55A1F8AB" w:rsidR="008157FB" w:rsidRDefault="008157FB" w:rsidP="00F8335B">
      <w:pPr>
        <w:pStyle w:val="BodyText-TPB"/>
      </w:pPr>
      <w:r>
        <w:t xml:space="preserve">Adopted on </w:t>
      </w:r>
      <w:r w:rsidR="00643D0B" w:rsidRPr="00995DDD">
        <w:rPr>
          <w:rFonts w:ascii="Franklin Gothic Demi" w:hAnsi="Franklin Gothic Demi"/>
          <w:caps/>
          <w:color w:val="FF0000"/>
          <w:sz w:val="20"/>
          <w:szCs w:val="20"/>
        </w:rPr>
        <w:t>(INSERT DATE)</w:t>
      </w:r>
    </w:p>
    <w:p w14:paraId="696BC6FE" w14:textId="77777777" w:rsidR="008157FB" w:rsidRDefault="008157FB" w:rsidP="00F8335B">
      <w:pPr>
        <w:pStyle w:val="BodyText-TPB"/>
      </w:pPr>
    </w:p>
    <w:p w14:paraId="66BDDF3B" w14:textId="77777777" w:rsidR="008157FB" w:rsidRPr="009049AF" w:rsidRDefault="008157FB" w:rsidP="00F8335B">
      <w:pPr>
        <w:pStyle w:val="BodyText-TPB"/>
      </w:pPr>
    </w:p>
    <w:p w14:paraId="1D29B5EC" w14:textId="77777777" w:rsidR="008157FB" w:rsidRPr="00AD0305" w:rsidRDefault="008157FB" w:rsidP="00AD0305">
      <w:pPr>
        <w:pStyle w:val="Level5Head-TPB"/>
      </w:pPr>
      <w:r w:rsidRPr="00AD0305">
        <w:t xml:space="preserve">About the TPB  </w:t>
      </w:r>
      <w:r w:rsidRPr="00AD0305">
        <w:tab/>
      </w:r>
    </w:p>
    <w:p w14:paraId="6434F041" w14:textId="77777777" w:rsidR="008157FB" w:rsidRDefault="008157FB" w:rsidP="00F8335B">
      <w:pPr>
        <w:pStyle w:val="BodyText-TPB"/>
      </w:pPr>
      <w:r w:rsidRPr="00792010">
        <w:t xml:space="preserve">The National Capital Region Transportation Planning Board (TPB) is the federally designated metropolitan planning organization (MPO) for metropolitan Washington. It is responsible for developing and carrying out a continuing, cooperative, and comprehensive transportation planning process in the metropolitan area. Members of the TPB include representatives of the transportation agencies of the states of Maryland and Virginia </w:t>
      </w:r>
      <w:r w:rsidR="00263FD7">
        <w:t>and the District of Columbia, 24</w:t>
      </w:r>
      <w:r w:rsidRPr="00792010">
        <w:t xml:space="preserve"> local governments, the Washington Metropolitan Area Transit Authority, the Maryland and Virginia General Assemblies, and nonvoting members from the Metropolitan Washington Airports Authority and federal agencies. The TPB is staffed by the Department of Transportation Planning at the Metropolitan Washington Council of Governments (COG).</w:t>
      </w:r>
    </w:p>
    <w:p w14:paraId="5DF1DF6E" w14:textId="77777777" w:rsidR="008157FB" w:rsidRPr="00607AC6" w:rsidRDefault="008157FB" w:rsidP="00F8335B">
      <w:pPr>
        <w:pStyle w:val="BodyText-TPB"/>
      </w:pPr>
    </w:p>
    <w:p w14:paraId="2315556E" w14:textId="77777777" w:rsidR="008157FB" w:rsidRPr="00607AC6" w:rsidRDefault="008157FB" w:rsidP="00F8335B">
      <w:pPr>
        <w:pStyle w:val="BodyText-TPB"/>
      </w:pPr>
    </w:p>
    <w:p w14:paraId="047B27F8" w14:textId="77777777" w:rsidR="008157FB" w:rsidRPr="001D0DDD" w:rsidRDefault="008157FB" w:rsidP="00AD0305">
      <w:pPr>
        <w:pStyle w:val="Level5Head-TPB"/>
      </w:pPr>
      <w:r w:rsidRPr="00F101AB">
        <w:t>Credits</w:t>
      </w:r>
      <w:r w:rsidRPr="001D0DDD">
        <w:t xml:space="preserve"> </w:t>
      </w:r>
    </w:p>
    <w:p w14:paraId="6B85067A" w14:textId="2C900596" w:rsidR="008157FB" w:rsidRPr="00607AC6" w:rsidRDefault="008157FB" w:rsidP="00F8335B">
      <w:pPr>
        <w:pStyle w:val="BodyText-TPB"/>
      </w:pPr>
      <w:r w:rsidRPr="00607AC6">
        <w:t>Editors:</w:t>
      </w:r>
      <w:r w:rsidR="008176CF">
        <w:t xml:space="preserve"> Wendy Klancher, Lynn Winchell-Mendy, and Sergio Ritacco</w:t>
      </w:r>
    </w:p>
    <w:p w14:paraId="69566D74" w14:textId="16393AC3" w:rsidR="008157FB" w:rsidRDefault="008157FB" w:rsidP="00F8335B">
      <w:pPr>
        <w:pStyle w:val="BodyText-TPB"/>
      </w:pPr>
      <w:r w:rsidRPr="00607AC6">
        <w:t xml:space="preserve">Design: </w:t>
      </w:r>
      <w:r w:rsidR="008176CF">
        <w:t>Sergio Ritacco</w:t>
      </w:r>
    </w:p>
    <w:p w14:paraId="33B1F427" w14:textId="38C8DC66" w:rsidR="008157FB" w:rsidRDefault="008157FB" w:rsidP="00F8335B">
      <w:pPr>
        <w:pStyle w:val="BodyText-TPB"/>
      </w:pPr>
      <w:r>
        <w:t xml:space="preserve">Photo </w:t>
      </w:r>
      <w:r w:rsidRPr="00946778">
        <w:t>Credit</w:t>
      </w:r>
      <w:r w:rsidR="00C42565" w:rsidRPr="00946778">
        <w:t>s</w:t>
      </w:r>
      <w:r w:rsidR="000C62F9">
        <w:t xml:space="preserve"> (</w:t>
      </w:r>
      <w:r w:rsidR="00F51964">
        <w:t>clockwise from top left</w:t>
      </w:r>
      <w:r w:rsidR="000C62F9">
        <w:t>)</w:t>
      </w:r>
      <w:r w:rsidRPr="00946778">
        <w:t xml:space="preserve">: </w:t>
      </w:r>
      <w:r w:rsidR="00A95BEE" w:rsidRPr="00946778">
        <w:t xml:space="preserve">The Arc of Greater Prince William </w:t>
      </w:r>
      <w:r w:rsidR="00CB5D9B" w:rsidRPr="00946778">
        <w:t xml:space="preserve">County, Capitol Hill Village, </w:t>
      </w:r>
      <w:r w:rsidR="00E670A4" w:rsidRPr="00946778">
        <w:t>Community Support Services</w:t>
      </w:r>
      <w:r w:rsidR="00195C84" w:rsidRPr="00946778">
        <w:t>, Jewish</w:t>
      </w:r>
      <w:r w:rsidR="00195C84">
        <w:t xml:space="preserve"> Council for the Aging.</w:t>
      </w:r>
    </w:p>
    <w:p w14:paraId="4CF03D0E" w14:textId="77777777" w:rsidR="008157FB" w:rsidRDefault="008157FB" w:rsidP="00F8335B">
      <w:pPr>
        <w:pStyle w:val="BodyText-TPB"/>
      </w:pPr>
    </w:p>
    <w:p w14:paraId="37632777" w14:textId="77777777" w:rsidR="008157FB" w:rsidRDefault="008157FB" w:rsidP="00F8335B">
      <w:pPr>
        <w:pStyle w:val="BodyText-TPB"/>
      </w:pPr>
    </w:p>
    <w:p w14:paraId="71EDD0DA" w14:textId="5599B46C" w:rsidR="008157FB" w:rsidRDefault="00643D0B" w:rsidP="00AD0305">
      <w:pPr>
        <w:pStyle w:val="Level5Head-TPB"/>
      </w:pPr>
      <w:r>
        <w:t>Acknowledgements</w:t>
      </w:r>
    </w:p>
    <w:p w14:paraId="4B72261E" w14:textId="77777777" w:rsidR="008157FB" w:rsidRPr="00607AC6" w:rsidRDefault="008176CF" w:rsidP="00F8335B">
      <w:pPr>
        <w:pStyle w:val="BodyText-TPB"/>
      </w:pPr>
      <w:r>
        <w:t>Special thanks to the Kacy Kostiuk, Chair, and members of the Access for All Advisory Committee for their contributions</w:t>
      </w:r>
      <w:r w:rsidR="008157FB">
        <w:t>.</w:t>
      </w:r>
    </w:p>
    <w:p w14:paraId="752D2E87" w14:textId="77777777" w:rsidR="008157FB" w:rsidRPr="00607AC6" w:rsidRDefault="008157FB" w:rsidP="00F8335B">
      <w:pPr>
        <w:pStyle w:val="BodyText-TPB"/>
      </w:pPr>
    </w:p>
    <w:p w14:paraId="615EE4E1" w14:textId="77777777" w:rsidR="008157FB" w:rsidRPr="00607AC6" w:rsidRDefault="008157FB" w:rsidP="00F8335B">
      <w:pPr>
        <w:pStyle w:val="BodyText-TPB"/>
      </w:pPr>
    </w:p>
    <w:p w14:paraId="107F850D" w14:textId="77777777" w:rsidR="008157FB" w:rsidRPr="00F101AB" w:rsidRDefault="008157FB" w:rsidP="00AD0305">
      <w:pPr>
        <w:pStyle w:val="Level5Head-TPB"/>
      </w:pPr>
      <w:r w:rsidRPr="00F101AB">
        <w:t>Accommodations</w:t>
      </w:r>
      <w:r>
        <w:t xml:space="preserve"> Policy</w:t>
      </w:r>
    </w:p>
    <w:p w14:paraId="071FFA20" w14:textId="77777777" w:rsidR="008157FB" w:rsidRPr="00611371" w:rsidRDefault="008157FB" w:rsidP="00F8335B">
      <w:pPr>
        <w:pStyle w:val="BodyText-TPB"/>
      </w:pPr>
      <w:r w:rsidRPr="00611371">
        <w:t xml:space="preserve">Alternative formats of this document are available upon request. Visit </w:t>
      </w:r>
      <w:hyperlink r:id="rId12" w:history="1">
        <w:r w:rsidRPr="00AD0305">
          <w:rPr>
            <w:rStyle w:val="BodyTextBold-TPB"/>
            <w:rFonts w:ascii="Franklin Gothic Book" w:hAnsi="Franklin Gothic Book"/>
            <w:szCs w:val="19"/>
          </w:rPr>
          <w:t>www.mwcog.org/accommodations</w:t>
        </w:r>
      </w:hyperlink>
      <w:r w:rsidRPr="00611371">
        <w:t xml:space="preserve"> or call (202) 962-3300 or (202) 962-3213 (TDD).</w:t>
      </w:r>
    </w:p>
    <w:p w14:paraId="70CB4C27" w14:textId="77777777" w:rsidR="008157FB" w:rsidRDefault="008157FB" w:rsidP="00F8335B">
      <w:pPr>
        <w:pStyle w:val="BodyText-TPB"/>
      </w:pPr>
    </w:p>
    <w:p w14:paraId="42356CA7" w14:textId="77777777" w:rsidR="008157FB" w:rsidRDefault="008157FB" w:rsidP="00F8335B">
      <w:pPr>
        <w:pStyle w:val="BodyText-TPB"/>
      </w:pPr>
    </w:p>
    <w:p w14:paraId="16961F82" w14:textId="77777777" w:rsidR="008157FB" w:rsidRPr="00AD0305" w:rsidRDefault="008157FB" w:rsidP="00AD0305">
      <w:pPr>
        <w:pStyle w:val="Level5Head-TPB"/>
      </w:pPr>
      <w:r w:rsidRPr="00AD0305">
        <w:t>TITLE VI NONDISCRIMINATION POLICY</w:t>
      </w:r>
    </w:p>
    <w:p w14:paraId="184373BA" w14:textId="06DC4387" w:rsidR="008157FB" w:rsidRPr="00F8335B" w:rsidRDefault="008157FB" w:rsidP="00F8335B">
      <w:pPr>
        <w:pStyle w:val="BodyText-TPB"/>
      </w:pPr>
      <w:r w:rsidRPr="00F8335B">
        <w:t xml:space="preserve">The Metropolitan Washington Council of Governments (COG) fully complies with Title VI of the Civil Rights Act of 1964 and related statutes and regulations prohibiting discrimination in all programs and activities. For more information, to file a Title VI related complaint, or to obtain information in another language, visit </w:t>
      </w:r>
      <w:hyperlink r:id="rId13" w:history="1">
        <w:r w:rsidRPr="00F8335B">
          <w:rPr>
            <w:rStyle w:val="Hyperlink"/>
          </w:rPr>
          <w:t>www.mwcog.org/nondiscrimination</w:t>
        </w:r>
      </w:hyperlink>
      <w:r w:rsidRPr="00F8335B">
        <w:t xml:space="preserve"> or call (202) 962-3300.</w:t>
      </w:r>
    </w:p>
    <w:p w14:paraId="6EBB7491" w14:textId="77777777" w:rsidR="008157FB" w:rsidRPr="00F8335B" w:rsidRDefault="008157FB" w:rsidP="00F8335B">
      <w:pPr>
        <w:pStyle w:val="BodyText-TPB"/>
      </w:pPr>
    </w:p>
    <w:p w14:paraId="2873E240" w14:textId="77777777" w:rsidR="008157FB" w:rsidRPr="00F8335B" w:rsidRDefault="008157FB" w:rsidP="00F8335B">
      <w:pPr>
        <w:pStyle w:val="BodyText-TPB"/>
      </w:pPr>
      <w:r w:rsidRPr="00F8335B">
        <w:t>El Consejo de Gobiernos del Área Metropolitana de Washington (COG) cumple con el Título VI de la Ley sobre los Derechos Civiles de 1964 y otras leyes y reglamentos en todos sus programas y actividades. Para obtener más información, someter un pleito relacionado al Título VI, u obtener información en otro idioma, visite www.mwcog.org/nondiscrimination o llame al (202) 962-3300.</w:t>
      </w:r>
    </w:p>
    <w:p w14:paraId="00BB8998" w14:textId="77777777" w:rsidR="008157FB" w:rsidRPr="00F8335B" w:rsidRDefault="008157FB" w:rsidP="00F8335B">
      <w:pPr>
        <w:pStyle w:val="BodyText-TPB"/>
      </w:pPr>
    </w:p>
    <w:p w14:paraId="359A459D" w14:textId="77777777" w:rsidR="008157FB" w:rsidRPr="00F8335B" w:rsidRDefault="008157FB" w:rsidP="00F8335B">
      <w:pPr>
        <w:pStyle w:val="BodyText-TPB"/>
      </w:pPr>
    </w:p>
    <w:p w14:paraId="7A6D771E" w14:textId="77777777" w:rsidR="00BF33F0" w:rsidRDefault="002D2DA9" w:rsidP="008176CF">
      <w:pPr>
        <w:pStyle w:val="Copyright-TPB"/>
      </w:pPr>
      <w:r>
        <w:t>Copyright © 2017</w:t>
      </w:r>
      <w:r w:rsidR="008157FB" w:rsidRPr="00E45E44">
        <w:t xml:space="preserve"> by the Metropolitan Washington Council of Governments</w:t>
      </w:r>
    </w:p>
    <w:p w14:paraId="36BDB208" w14:textId="77777777" w:rsidR="00207B47" w:rsidRDefault="009F22BE">
      <w:pPr>
        <w:pStyle w:val="TOC1"/>
      </w:pPr>
      <w:bookmarkStart w:id="2" w:name="_Toc451417948"/>
      <w:bookmarkStart w:id="3" w:name="_Toc451422296"/>
      <w:r>
        <w:br w:type="page"/>
      </w:r>
      <w:r w:rsidR="00E450D1">
        <w:lastRenderedPageBreak/>
        <w:t>TABLE OF CONTENTS</w:t>
      </w:r>
      <w:bookmarkEnd w:id="2"/>
      <w:bookmarkEnd w:id="3"/>
    </w:p>
    <w:p w14:paraId="56FBFAC2" w14:textId="412B9B0A" w:rsidR="00F80BDF" w:rsidRDefault="008157FB">
      <w:pPr>
        <w:pStyle w:val="TOC1"/>
        <w:rPr>
          <w:rFonts w:asciiTheme="minorHAnsi" w:hAnsiTheme="minorHAnsi"/>
          <w:caps w:val="0"/>
          <w:noProof/>
          <w:color w:val="auto"/>
        </w:rPr>
      </w:pPr>
      <w:r>
        <w:rPr>
          <w:rFonts w:ascii="Franklin Gothic Demi" w:hAnsi="Franklin Gothic Demi"/>
          <w:color w:val="5093B5" w:themeColor="accent1"/>
          <w:sz w:val="40"/>
          <w:szCs w:val="40"/>
        </w:rPr>
        <w:fldChar w:fldCharType="begin"/>
      </w:r>
      <w:r>
        <w:instrText xml:space="preserve"> TOC \o "1-3" \t "Level 1 Head - TPB,1,Level 2 Head - TPB,2,Level 3 Head - TPB,3" </w:instrText>
      </w:r>
      <w:r>
        <w:rPr>
          <w:rFonts w:ascii="Franklin Gothic Demi" w:hAnsi="Franklin Gothic Demi"/>
          <w:color w:val="5093B5" w:themeColor="accent1"/>
          <w:sz w:val="40"/>
          <w:szCs w:val="40"/>
        </w:rPr>
        <w:fldChar w:fldCharType="separate"/>
      </w:r>
      <w:r w:rsidR="00F80BDF">
        <w:rPr>
          <w:noProof/>
        </w:rPr>
        <w:t>Section 1: Introduction</w:t>
      </w:r>
      <w:r w:rsidR="00F80BDF">
        <w:rPr>
          <w:noProof/>
        </w:rPr>
        <w:tab/>
      </w:r>
      <w:r w:rsidR="00F80BDF">
        <w:rPr>
          <w:noProof/>
        </w:rPr>
        <w:fldChar w:fldCharType="begin"/>
      </w:r>
      <w:r w:rsidR="00F80BDF">
        <w:rPr>
          <w:noProof/>
        </w:rPr>
        <w:instrText xml:space="preserve"> PAGEREF _Toc518987275 \h </w:instrText>
      </w:r>
      <w:r w:rsidR="00F80BDF">
        <w:rPr>
          <w:noProof/>
        </w:rPr>
      </w:r>
      <w:r w:rsidR="00F80BDF">
        <w:rPr>
          <w:noProof/>
        </w:rPr>
        <w:fldChar w:fldCharType="separate"/>
      </w:r>
      <w:r w:rsidR="002F7586">
        <w:rPr>
          <w:noProof/>
        </w:rPr>
        <w:t>7</w:t>
      </w:r>
      <w:r w:rsidR="00F80BDF">
        <w:rPr>
          <w:noProof/>
        </w:rPr>
        <w:fldChar w:fldCharType="end"/>
      </w:r>
    </w:p>
    <w:p w14:paraId="1BCFD266" w14:textId="0F401DC6" w:rsidR="00F80BDF" w:rsidRDefault="00F80BDF">
      <w:pPr>
        <w:pStyle w:val="TOC2"/>
        <w:rPr>
          <w:rFonts w:asciiTheme="minorHAnsi" w:hAnsiTheme="minorHAnsi"/>
          <w:noProof/>
          <w:color w:val="auto"/>
        </w:rPr>
      </w:pPr>
      <w:r>
        <w:rPr>
          <w:noProof/>
        </w:rPr>
        <w:t>THE ENHANCED MOBILITY PROGRAM</w:t>
      </w:r>
      <w:r>
        <w:rPr>
          <w:noProof/>
        </w:rPr>
        <w:tab/>
      </w:r>
      <w:r>
        <w:rPr>
          <w:noProof/>
        </w:rPr>
        <w:fldChar w:fldCharType="begin"/>
      </w:r>
      <w:r>
        <w:rPr>
          <w:noProof/>
        </w:rPr>
        <w:instrText xml:space="preserve"> PAGEREF _Toc518987276 \h </w:instrText>
      </w:r>
      <w:r>
        <w:rPr>
          <w:noProof/>
        </w:rPr>
      </w:r>
      <w:r>
        <w:rPr>
          <w:noProof/>
        </w:rPr>
        <w:fldChar w:fldCharType="separate"/>
      </w:r>
      <w:r w:rsidR="002F7586">
        <w:rPr>
          <w:noProof/>
        </w:rPr>
        <w:t>7</w:t>
      </w:r>
      <w:r>
        <w:rPr>
          <w:noProof/>
        </w:rPr>
        <w:fldChar w:fldCharType="end"/>
      </w:r>
    </w:p>
    <w:p w14:paraId="0EC75871" w14:textId="375A586F" w:rsidR="00F80BDF" w:rsidRDefault="00F80BDF">
      <w:pPr>
        <w:pStyle w:val="TOC2"/>
        <w:rPr>
          <w:rFonts w:asciiTheme="minorHAnsi" w:hAnsiTheme="minorHAnsi"/>
          <w:noProof/>
          <w:color w:val="auto"/>
        </w:rPr>
      </w:pPr>
      <w:r>
        <w:rPr>
          <w:noProof/>
        </w:rPr>
        <w:t>TPB Role in Enhanced Mobility</w:t>
      </w:r>
      <w:r>
        <w:rPr>
          <w:noProof/>
        </w:rPr>
        <w:tab/>
      </w:r>
      <w:r>
        <w:rPr>
          <w:noProof/>
        </w:rPr>
        <w:fldChar w:fldCharType="begin"/>
      </w:r>
      <w:r>
        <w:rPr>
          <w:noProof/>
        </w:rPr>
        <w:instrText xml:space="preserve"> PAGEREF _Toc518987277 \h </w:instrText>
      </w:r>
      <w:r>
        <w:rPr>
          <w:noProof/>
        </w:rPr>
      </w:r>
      <w:r>
        <w:rPr>
          <w:noProof/>
        </w:rPr>
        <w:fldChar w:fldCharType="separate"/>
      </w:r>
      <w:r w:rsidR="002F7586">
        <w:rPr>
          <w:noProof/>
        </w:rPr>
        <w:t>8</w:t>
      </w:r>
      <w:r>
        <w:rPr>
          <w:noProof/>
        </w:rPr>
        <w:fldChar w:fldCharType="end"/>
      </w:r>
    </w:p>
    <w:p w14:paraId="1098A22C" w14:textId="2554C9BA" w:rsidR="00F80BDF" w:rsidRDefault="00F80BDF">
      <w:pPr>
        <w:pStyle w:val="TOC2"/>
        <w:rPr>
          <w:rFonts w:asciiTheme="minorHAnsi" w:hAnsiTheme="minorHAnsi"/>
          <w:noProof/>
          <w:color w:val="auto"/>
        </w:rPr>
      </w:pPr>
      <w:r>
        <w:rPr>
          <w:noProof/>
        </w:rPr>
        <w:t>What Is Coordination?</w:t>
      </w:r>
      <w:r>
        <w:rPr>
          <w:noProof/>
        </w:rPr>
        <w:tab/>
      </w:r>
      <w:r>
        <w:rPr>
          <w:noProof/>
        </w:rPr>
        <w:fldChar w:fldCharType="begin"/>
      </w:r>
      <w:r>
        <w:rPr>
          <w:noProof/>
        </w:rPr>
        <w:instrText xml:space="preserve"> PAGEREF _Toc518987278 \h </w:instrText>
      </w:r>
      <w:r>
        <w:rPr>
          <w:noProof/>
        </w:rPr>
      </w:r>
      <w:r>
        <w:rPr>
          <w:noProof/>
        </w:rPr>
        <w:fldChar w:fldCharType="separate"/>
      </w:r>
      <w:r w:rsidR="002F7586">
        <w:rPr>
          <w:noProof/>
        </w:rPr>
        <w:t>8</w:t>
      </w:r>
      <w:r>
        <w:rPr>
          <w:noProof/>
        </w:rPr>
        <w:fldChar w:fldCharType="end"/>
      </w:r>
    </w:p>
    <w:p w14:paraId="4A923186" w14:textId="5F4402A1" w:rsidR="00F80BDF" w:rsidRDefault="00F80BDF">
      <w:pPr>
        <w:pStyle w:val="TOC3"/>
        <w:tabs>
          <w:tab w:val="right" w:pos="9350"/>
        </w:tabs>
        <w:rPr>
          <w:noProof/>
          <w:color w:val="auto"/>
        </w:rPr>
      </w:pPr>
      <w:r>
        <w:rPr>
          <w:noProof/>
        </w:rPr>
        <w:t>Mobility Management</w:t>
      </w:r>
      <w:r>
        <w:rPr>
          <w:noProof/>
        </w:rPr>
        <w:tab/>
      </w:r>
      <w:r>
        <w:rPr>
          <w:noProof/>
        </w:rPr>
        <w:fldChar w:fldCharType="begin"/>
      </w:r>
      <w:r>
        <w:rPr>
          <w:noProof/>
        </w:rPr>
        <w:instrText xml:space="preserve"> PAGEREF _Toc518987279 \h </w:instrText>
      </w:r>
      <w:r>
        <w:rPr>
          <w:noProof/>
        </w:rPr>
      </w:r>
      <w:r>
        <w:rPr>
          <w:noProof/>
        </w:rPr>
        <w:fldChar w:fldCharType="separate"/>
      </w:r>
      <w:r w:rsidR="002F7586">
        <w:rPr>
          <w:noProof/>
        </w:rPr>
        <w:t>9</w:t>
      </w:r>
      <w:r>
        <w:rPr>
          <w:noProof/>
        </w:rPr>
        <w:fldChar w:fldCharType="end"/>
      </w:r>
    </w:p>
    <w:p w14:paraId="6582BCB7" w14:textId="798B923F" w:rsidR="00F80BDF" w:rsidRDefault="00F80BDF">
      <w:pPr>
        <w:pStyle w:val="TOC2"/>
        <w:rPr>
          <w:rFonts w:asciiTheme="minorHAnsi" w:hAnsiTheme="minorHAnsi"/>
          <w:noProof/>
          <w:color w:val="auto"/>
        </w:rPr>
      </w:pPr>
      <w:r>
        <w:rPr>
          <w:noProof/>
        </w:rPr>
        <w:t>Purpose of the Coordinated Plan</w:t>
      </w:r>
      <w:r>
        <w:rPr>
          <w:noProof/>
        </w:rPr>
        <w:tab/>
      </w:r>
      <w:r>
        <w:rPr>
          <w:noProof/>
        </w:rPr>
        <w:fldChar w:fldCharType="begin"/>
      </w:r>
      <w:r>
        <w:rPr>
          <w:noProof/>
        </w:rPr>
        <w:instrText xml:space="preserve"> PAGEREF _Toc518987280 \h </w:instrText>
      </w:r>
      <w:r>
        <w:rPr>
          <w:noProof/>
        </w:rPr>
      </w:r>
      <w:r>
        <w:rPr>
          <w:noProof/>
        </w:rPr>
        <w:fldChar w:fldCharType="separate"/>
      </w:r>
      <w:r w:rsidR="002F7586">
        <w:rPr>
          <w:noProof/>
        </w:rPr>
        <w:t>9</w:t>
      </w:r>
      <w:r>
        <w:rPr>
          <w:noProof/>
        </w:rPr>
        <w:fldChar w:fldCharType="end"/>
      </w:r>
    </w:p>
    <w:p w14:paraId="638EACEB" w14:textId="2D93BC28" w:rsidR="00F80BDF" w:rsidRDefault="00F80BDF">
      <w:pPr>
        <w:pStyle w:val="TOC2"/>
        <w:rPr>
          <w:rFonts w:asciiTheme="minorHAnsi" w:hAnsiTheme="minorHAnsi"/>
          <w:noProof/>
          <w:color w:val="auto"/>
        </w:rPr>
      </w:pPr>
      <w:r>
        <w:rPr>
          <w:noProof/>
        </w:rPr>
        <w:t>Key Elements of the Update to the Coordinated Plan</w:t>
      </w:r>
      <w:r>
        <w:rPr>
          <w:noProof/>
        </w:rPr>
        <w:tab/>
      </w:r>
      <w:r>
        <w:rPr>
          <w:noProof/>
        </w:rPr>
        <w:fldChar w:fldCharType="begin"/>
      </w:r>
      <w:r>
        <w:rPr>
          <w:noProof/>
        </w:rPr>
        <w:instrText xml:space="preserve"> PAGEREF _Toc518987281 \h </w:instrText>
      </w:r>
      <w:r>
        <w:rPr>
          <w:noProof/>
        </w:rPr>
      </w:r>
      <w:r>
        <w:rPr>
          <w:noProof/>
        </w:rPr>
        <w:fldChar w:fldCharType="separate"/>
      </w:r>
      <w:r w:rsidR="002F7586">
        <w:rPr>
          <w:noProof/>
        </w:rPr>
        <w:t>10</w:t>
      </w:r>
      <w:r>
        <w:rPr>
          <w:noProof/>
        </w:rPr>
        <w:fldChar w:fldCharType="end"/>
      </w:r>
    </w:p>
    <w:p w14:paraId="738C978C" w14:textId="5A07F69E" w:rsidR="00F80BDF" w:rsidRDefault="00F80BDF">
      <w:pPr>
        <w:pStyle w:val="TOC3"/>
        <w:tabs>
          <w:tab w:val="right" w:pos="9350"/>
        </w:tabs>
        <w:rPr>
          <w:noProof/>
          <w:color w:val="auto"/>
        </w:rPr>
      </w:pPr>
      <w:r>
        <w:rPr>
          <w:noProof/>
        </w:rPr>
        <w:t>PREVIOUS EXPERIENCE WITH JARC, NEW FREEDOM AND ENHANCED MOBILITY GRANTS</w:t>
      </w:r>
      <w:r>
        <w:rPr>
          <w:noProof/>
        </w:rPr>
        <w:tab/>
      </w:r>
      <w:r>
        <w:rPr>
          <w:noProof/>
        </w:rPr>
        <w:fldChar w:fldCharType="begin"/>
      </w:r>
      <w:r>
        <w:rPr>
          <w:noProof/>
        </w:rPr>
        <w:instrText xml:space="preserve"> PAGEREF _Toc518987282 \h </w:instrText>
      </w:r>
      <w:r>
        <w:rPr>
          <w:noProof/>
        </w:rPr>
      </w:r>
      <w:r>
        <w:rPr>
          <w:noProof/>
        </w:rPr>
        <w:fldChar w:fldCharType="separate"/>
      </w:r>
      <w:r w:rsidR="002F7586">
        <w:rPr>
          <w:noProof/>
        </w:rPr>
        <w:t>10</w:t>
      </w:r>
      <w:r>
        <w:rPr>
          <w:noProof/>
        </w:rPr>
        <w:fldChar w:fldCharType="end"/>
      </w:r>
    </w:p>
    <w:p w14:paraId="739ED070" w14:textId="7E09A96A" w:rsidR="00F80BDF" w:rsidRDefault="00F80BDF">
      <w:pPr>
        <w:pStyle w:val="TOC1"/>
        <w:rPr>
          <w:rFonts w:asciiTheme="minorHAnsi" w:hAnsiTheme="minorHAnsi"/>
          <w:caps w:val="0"/>
          <w:noProof/>
          <w:color w:val="auto"/>
        </w:rPr>
      </w:pPr>
      <w:r>
        <w:rPr>
          <w:noProof/>
        </w:rPr>
        <w:t>Section 2: Plan Development</w:t>
      </w:r>
      <w:r>
        <w:rPr>
          <w:noProof/>
        </w:rPr>
        <w:tab/>
      </w:r>
      <w:r>
        <w:rPr>
          <w:noProof/>
        </w:rPr>
        <w:fldChar w:fldCharType="begin"/>
      </w:r>
      <w:r>
        <w:rPr>
          <w:noProof/>
        </w:rPr>
        <w:instrText xml:space="preserve"> PAGEREF _Toc518987283 \h </w:instrText>
      </w:r>
      <w:r>
        <w:rPr>
          <w:noProof/>
        </w:rPr>
      </w:r>
      <w:r>
        <w:rPr>
          <w:noProof/>
        </w:rPr>
        <w:fldChar w:fldCharType="separate"/>
      </w:r>
      <w:r w:rsidR="002F7586">
        <w:rPr>
          <w:noProof/>
        </w:rPr>
        <w:t>13</w:t>
      </w:r>
      <w:r>
        <w:rPr>
          <w:noProof/>
        </w:rPr>
        <w:fldChar w:fldCharType="end"/>
      </w:r>
    </w:p>
    <w:p w14:paraId="2EAF5F2F" w14:textId="6D5BD98D" w:rsidR="00F80BDF" w:rsidRDefault="00F80BDF">
      <w:pPr>
        <w:pStyle w:val="TOC2"/>
        <w:rPr>
          <w:rFonts w:asciiTheme="minorHAnsi" w:hAnsiTheme="minorHAnsi"/>
          <w:noProof/>
          <w:color w:val="auto"/>
        </w:rPr>
      </w:pPr>
      <w:r>
        <w:rPr>
          <w:noProof/>
        </w:rPr>
        <w:t>Additional Public Input and Comments</w:t>
      </w:r>
      <w:r>
        <w:rPr>
          <w:noProof/>
        </w:rPr>
        <w:tab/>
      </w:r>
      <w:r>
        <w:rPr>
          <w:noProof/>
        </w:rPr>
        <w:fldChar w:fldCharType="begin"/>
      </w:r>
      <w:r>
        <w:rPr>
          <w:noProof/>
        </w:rPr>
        <w:instrText xml:space="preserve"> PAGEREF _Toc518987284 \h </w:instrText>
      </w:r>
      <w:r>
        <w:rPr>
          <w:noProof/>
        </w:rPr>
      </w:r>
      <w:r>
        <w:rPr>
          <w:noProof/>
        </w:rPr>
        <w:fldChar w:fldCharType="separate"/>
      </w:r>
      <w:r w:rsidR="002F7586">
        <w:rPr>
          <w:noProof/>
        </w:rPr>
        <w:t>13</w:t>
      </w:r>
      <w:r>
        <w:rPr>
          <w:noProof/>
        </w:rPr>
        <w:fldChar w:fldCharType="end"/>
      </w:r>
    </w:p>
    <w:p w14:paraId="18E369B7" w14:textId="177CCACC" w:rsidR="00F80BDF" w:rsidRDefault="00F80BDF">
      <w:pPr>
        <w:pStyle w:val="TOC2"/>
        <w:rPr>
          <w:rFonts w:asciiTheme="minorHAnsi" w:hAnsiTheme="minorHAnsi"/>
          <w:noProof/>
          <w:color w:val="auto"/>
        </w:rPr>
      </w:pPr>
      <w:r>
        <w:rPr>
          <w:noProof/>
        </w:rPr>
        <w:t>TPB Policy Framework and Guiding Principles</w:t>
      </w:r>
      <w:r>
        <w:rPr>
          <w:noProof/>
        </w:rPr>
        <w:tab/>
      </w:r>
      <w:r>
        <w:rPr>
          <w:noProof/>
        </w:rPr>
        <w:fldChar w:fldCharType="begin"/>
      </w:r>
      <w:r>
        <w:rPr>
          <w:noProof/>
        </w:rPr>
        <w:instrText xml:space="preserve"> PAGEREF _Toc518987285 \h </w:instrText>
      </w:r>
      <w:r>
        <w:rPr>
          <w:noProof/>
        </w:rPr>
      </w:r>
      <w:r>
        <w:rPr>
          <w:noProof/>
        </w:rPr>
        <w:fldChar w:fldCharType="separate"/>
      </w:r>
      <w:r w:rsidR="002F7586">
        <w:rPr>
          <w:noProof/>
        </w:rPr>
        <w:t>14</w:t>
      </w:r>
      <w:r>
        <w:rPr>
          <w:noProof/>
        </w:rPr>
        <w:fldChar w:fldCharType="end"/>
      </w:r>
    </w:p>
    <w:p w14:paraId="675B4A93" w14:textId="30805CC8" w:rsidR="00F80BDF" w:rsidRDefault="00F80BDF">
      <w:pPr>
        <w:pStyle w:val="TOC3"/>
        <w:tabs>
          <w:tab w:val="right" w:pos="9350"/>
        </w:tabs>
        <w:rPr>
          <w:noProof/>
          <w:color w:val="auto"/>
        </w:rPr>
      </w:pPr>
      <w:r>
        <w:rPr>
          <w:noProof/>
        </w:rPr>
        <w:t>TPB VISION GOALS</w:t>
      </w:r>
      <w:r>
        <w:rPr>
          <w:noProof/>
        </w:rPr>
        <w:tab/>
      </w:r>
      <w:r>
        <w:rPr>
          <w:noProof/>
        </w:rPr>
        <w:fldChar w:fldCharType="begin"/>
      </w:r>
      <w:r>
        <w:rPr>
          <w:noProof/>
        </w:rPr>
        <w:instrText xml:space="preserve"> PAGEREF _Toc518987286 \h </w:instrText>
      </w:r>
      <w:r>
        <w:rPr>
          <w:noProof/>
        </w:rPr>
      </w:r>
      <w:r>
        <w:rPr>
          <w:noProof/>
        </w:rPr>
        <w:fldChar w:fldCharType="separate"/>
      </w:r>
      <w:r w:rsidR="002F7586">
        <w:rPr>
          <w:noProof/>
        </w:rPr>
        <w:t>14</w:t>
      </w:r>
      <w:r>
        <w:rPr>
          <w:noProof/>
        </w:rPr>
        <w:fldChar w:fldCharType="end"/>
      </w:r>
    </w:p>
    <w:p w14:paraId="3448D2FA" w14:textId="51FB9AE5" w:rsidR="00F80BDF" w:rsidRDefault="00F80BDF">
      <w:pPr>
        <w:pStyle w:val="TOC3"/>
        <w:tabs>
          <w:tab w:val="right" w:pos="9350"/>
        </w:tabs>
        <w:rPr>
          <w:noProof/>
          <w:color w:val="auto"/>
        </w:rPr>
      </w:pPr>
      <w:r>
        <w:rPr>
          <w:noProof/>
        </w:rPr>
        <w:t>TPB’s REGIONAL TRANSPORTATION PRIORITIES PLAN</w:t>
      </w:r>
      <w:r>
        <w:rPr>
          <w:noProof/>
        </w:rPr>
        <w:tab/>
      </w:r>
      <w:r>
        <w:rPr>
          <w:noProof/>
        </w:rPr>
        <w:fldChar w:fldCharType="begin"/>
      </w:r>
      <w:r>
        <w:rPr>
          <w:noProof/>
        </w:rPr>
        <w:instrText xml:space="preserve"> PAGEREF _Toc518987287 \h </w:instrText>
      </w:r>
      <w:r>
        <w:rPr>
          <w:noProof/>
        </w:rPr>
      </w:r>
      <w:r>
        <w:rPr>
          <w:noProof/>
        </w:rPr>
        <w:fldChar w:fldCharType="separate"/>
      </w:r>
      <w:r w:rsidR="002F7586">
        <w:rPr>
          <w:noProof/>
        </w:rPr>
        <w:t>14</w:t>
      </w:r>
      <w:r>
        <w:rPr>
          <w:noProof/>
        </w:rPr>
        <w:fldChar w:fldCharType="end"/>
      </w:r>
    </w:p>
    <w:p w14:paraId="68D29809" w14:textId="004693CA" w:rsidR="00F80BDF" w:rsidRDefault="00F80BDF">
      <w:pPr>
        <w:pStyle w:val="TOC3"/>
        <w:tabs>
          <w:tab w:val="right" w:pos="9350"/>
        </w:tabs>
        <w:rPr>
          <w:noProof/>
          <w:color w:val="auto"/>
        </w:rPr>
      </w:pPr>
      <w:r>
        <w:rPr>
          <w:noProof/>
        </w:rPr>
        <w:t>COG’s Region Forward Goals</w:t>
      </w:r>
      <w:r>
        <w:rPr>
          <w:noProof/>
        </w:rPr>
        <w:tab/>
      </w:r>
      <w:r>
        <w:rPr>
          <w:noProof/>
        </w:rPr>
        <w:fldChar w:fldCharType="begin"/>
      </w:r>
      <w:r>
        <w:rPr>
          <w:noProof/>
        </w:rPr>
        <w:instrText xml:space="preserve"> PAGEREF _Toc518987288 \h </w:instrText>
      </w:r>
      <w:r>
        <w:rPr>
          <w:noProof/>
        </w:rPr>
      </w:r>
      <w:r>
        <w:rPr>
          <w:noProof/>
        </w:rPr>
        <w:fldChar w:fldCharType="separate"/>
      </w:r>
      <w:r w:rsidR="002F7586">
        <w:rPr>
          <w:noProof/>
        </w:rPr>
        <w:t>14</w:t>
      </w:r>
      <w:r>
        <w:rPr>
          <w:noProof/>
        </w:rPr>
        <w:fldChar w:fldCharType="end"/>
      </w:r>
    </w:p>
    <w:p w14:paraId="721F7B97" w14:textId="5A5F0306" w:rsidR="00F80BDF" w:rsidRDefault="00F80BDF">
      <w:pPr>
        <w:pStyle w:val="TOC3"/>
        <w:tabs>
          <w:tab w:val="right" w:pos="9350"/>
        </w:tabs>
        <w:rPr>
          <w:noProof/>
          <w:color w:val="auto"/>
        </w:rPr>
      </w:pPr>
      <w:r>
        <w:rPr>
          <w:noProof/>
        </w:rPr>
        <w:t>TPB’s Seven Endorsed Initiatives</w:t>
      </w:r>
      <w:r>
        <w:rPr>
          <w:noProof/>
        </w:rPr>
        <w:tab/>
      </w:r>
      <w:r>
        <w:rPr>
          <w:noProof/>
        </w:rPr>
        <w:fldChar w:fldCharType="begin"/>
      </w:r>
      <w:r>
        <w:rPr>
          <w:noProof/>
        </w:rPr>
        <w:instrText xml:space="preserve"> PAGEREF _Toc518987289 \h </w:instrText>
      </w:r>
      <w:r>
        <w:rPr>
          <w:noProof/>
        </w:rPr>
      </w:r>
      <w:r>
        <w:rPr>
          <w:noProof/>
        </w:rPr>
        <w:fldChar w:fldCharType="separate"/>
      </w:r>
      <w:r w:rsidR="002F7586">
        <w:rPr>
          <w:noProof/>
        </w:rPr>
        <w:t>15</w:t>
      </w:r>
      <w:r>
        <w:rPr>
          <w:noProof/>
        </w:rPr>
        <w:fldChar w:fldCharType="end"/>
      </w:r>
    </w:p>
    <w:p w14:paraId="3CD54664" w14:textId="52BE1112" w:rsidR="00F80BDF" w:rsidRDefault="00F80BDF">
      <w:pPr>
        <w:pStyle w:val="TOC3"/>
        <w:tabs>
          <w:tab w:val="right" w:pos="9350"/>
        </w:tabs>
        <w:rPr>
          <w:noProof/>
          <w:color w:val="auto"/>
        </w:rPr>
      </w:pPr>
      <w:r>
        <w:rPr>
          <w:noProof/>
        </w:rPr>
        <w:t>GUIDING PRINCIPLES</w:t>
      </w:r>
      <w:r>
        <w:rPr>
          <w:noProof/>
        </w:rPr>
        <w:tab/>
      </w:r>
      <w:r>
        <w:rPr>
          <w:noProof/>
        </w:rPr>
        <w:fldChar w:fldCharType="begin"/>
      </w:r>
      <w:r>
        <w:rPr>
          <w:noProof/>
        </w:rPr>
        <w:instrText xml:space="preserve"> PAGEREF _Toc518987290 \h </w:instrText>
      </w:r>
      <w:r>
        <w:rPr>
          <w:noProof/>
        </w:rPr>
      </w:r>
      <w:r>
        <w:rPr>
          <w:noProof/>
        </w:rPr>
        <w:fldChar w:fldCharType="separate"/>
      </w:r>
      <w:r w:rsidR="002F7586">
        <w:rPr>
          <w:noProof/>
        </w:rPr>
        <w:t>16</w:t>
      </w:r>
      <w:r>
        <w:rPr>
          <w:noProof/>
        </w:rPr>
        <w:fldChar w:fldCharType="end"/>
      </w:r>
    </w:p>
    <w:p w14:paraId="5CFA51F4" w14:textId="388DC1AF" w:rsidR="00F80BDF" w:rsidRDefault="00F80BDF">
      <w:pPr>
        <w:pStyle w:val="TOC1"/>
        <w:rPr>
          <w:rFonts w:asciiTheme="minorHAnsi" w:hAnsiTheme="minorHAnsi"/>
          <w:caps w:val="0"/>
          <w:noProof/>
          <w:color w:val="auto"/>
        </w:rPr>
      </w:pPr>
      <w:r>
        <w:rPr>
          <w:noProof/>
        </w:rPr>
        <w:t>Section 3: Assessment of Needs</w:t>
      </w:r>
      <w:r>
        <w:rPr>
          <w:noProof/>
        </w:rPr>
        <w:tab/>
      </w:r>
      <w:r>
        <w:rPr>
          <w:noProof/>
        </w:rPr>
        <w:fldChar w:fldCharType="begin"/>
      </w:r>
      <w:r>
        <w:rPr>
          <w:noProof/>
        </w:rPr>
        <w:instrText xml:space="preserve"> PAGEREF _Toc518987291 \h </w:instrText>
      </w:r>
      <w:r>
        <w:rPr>
          <w:noProof/>
        </w:rPr>
      </w:r>
      <w:r>
        <w:rPr>
          <w:noProof/>
        </w:rPr>
        <w:fldChar w:fldCharType="separate"/>
      </w:r>
      <w:r w:rsidR="002F7586">
        <w:rPr>
          <w:noProof/>
        </w:rPr>
        <w:t>17</w:t>
      </w:r>
      <w:r>
        <w:rPr>
          <w:noProof/>
        </w:rPr>
        <w:fldChar w:fldCharType="end"/>
      </w:r>
    </w:p>
    <w:p w14:paraId="0A26DF80" w14:textId="53E718CC" w:rsidR="00F80BDF" w:rsidRDefault="00F80BDF">
      <w:pPr>
        <w:pStyle w:val="TOC2"/>
        <w:rPr>
          <w:rFonts w:asciiTheme="minorHAnsi" w:hAnsiTheme="minorHAnsi"/>
          <w:noProof/>
          <w:color w:val="auto"/>
        </w:rPr>
      </w:pPr>
      <w:r w:rsidRPr="00287299">
        <w:rPr>
          <w:noProof/>
          <w:color w:val="auto"/>
        </w:rPr>
        <w:t>Regional Demographic Profile</w:t>
      </w:r>
      <w:r>
        <w:rPr>
          <w:noProof/>
        </w:rPr>
        <w:tab/>
      </w:r>
      <w:r>
        <w:rPr>
          <w:noProof/>
        </w:rPr>
        <w:fldChar w:fldCharType="begin"/>
      </w:r>
      <w:r>
        <w:rPr>
          <w:noProof/>
        </w:rPr>
        <w:instrText xml:space="preserve"> PAGEREF _Toc518987292 \h </w:instrText>
      </w:r>
      <w:r>
        <w:rPr>
          <w:noProof/>
        </w:rPr>
      </w:r>
      <w:r>
        <w:rPr>
          <w:noProof/>
        </w:rPr>
        <w:fldChar w:fldCharType="separate"/>
      </w:r>
      <w:r w:rsidR="002F7586">
        <w:rPr>
          <w:noProof/>
        </w:rPr>
        <w:t>17</w:t>
      </w:r>
      <w:r>
        <w:rPr>
          <w:noProof/>
        </w:rPr>
        <w:fldChar w:fldCharType="end"/>
      </w:r>
    </w:p>
    <w:p w14:paraId="1058ED85" w14:textId="54168F83" w:rsidR="00F80BDF" w:rsidRDefault="00F80BDF">
      <w:pPr>
        <w:pStyle w:val="TOC2"/>
        <w:rPr>
          <w:rFonts w:asciiTheme="minorHAnsi" w:hAnsiTheme="minorHAnsi"/>
          <w:noProof/>
          <w:color w:val="auto"/>
        </w:rPr>
      </w:pPr>
      <w:r>
        <w:rPr>
          <w:noProof/>
        </w:rPr>
        <w:t>Unmet Transportation Needs</w:t>
      </w:r>
      <w:r>
        <w:rPr>
          <w:noProof/>
        </w:rPr>
        <w:tab/>
      </w:r>
      <w:r>
        <w:rPr>
          <w:noProof/>
        </w:rPr>
        <w:fldChar w:fldCharType="begin"/>
      </w:r>
      <w:r>
        <w:rPr>
          <w:noProof/>
        </w:rPr>
        <w:instrText xml:space="preserve"> PAGEREF _Toc518987293 \h </w:instrText>
      </w:r>
      <w:r>
        <w:rPr>
          <w:noProof/>
        </w:rPr>
      </w:r>
      <w:r>
        <w:rPr>
          <w:noProof/>
        </w:rPr>
        <w:fldChar w:fldCharType="separate"/>
      </w:r>
      <w:r w:rsidR="002F7586">
        <w:rPr>
          <w:noProof/>
        </w:rPr>
        <w:t>19</w:t>
      </w:r>
      <w:r>
        <w:rPr>
          <w:noProof/>
        </w:rPr>
        <w:fldChar w:fldCharType="end"/>
      </w:r>
    </w:p>
    <w:p w14:paraId="3E9CCDC0" w14:textId="29A59EE8" w:rsidR="00F80BDF" w:rsidRDefault="00F80BDF">
      <w:pPr>
        <w:pStyle w:val="TOC1"/>
        <w:rPr>
          <w:rFonts w:asciiTheme="minorHAnsi" w:hAnsiTheme="minorHAnsi"/>
          <w:caps w:val="0"/>
          <w:noProof/>
          <w:color w:val="auto"/>
        </w:rPr>
      </w:pPr>
      <w:r>
        <w:rPr>
          <w:noProof/>
        </w:rPr>
        <w:t>Section 4: Summary of Existing Services</w:t>
      </w:r>
      <w:r>
        <w:rPr>
          <w:noProof/>
        </w:rPr>
        <w:tab/>
      </w:r>
      <w:r>
        <w:rPr>
          <w:noProof/>
        </w:rPr>
        <w:fldChar w:fldCharType="begin"/>
      </w:r>
      <w:r>
        <w:rPr>
          <w:noProof/>
        </w:rPr>
        <w:instrText xml:space="preserve"> PAGEREF _Toc518987294 \h </w:instrText>
      </w:r>
      <w:r>
        <w:rPr>
          <w:noProof/>
        </w:rPr>
      </w:r>
      <w:r>
        <w:rPr>
          <w:noProof/>
        </w:rPr>
        <w:fldChar w:fldCharType="separate"/>
      </w:r>
      <w:r w:rsidR="002F7586">
        <w:rPr>
          <w:noProof/>
        </w:rPr>
        <w:t>21</w:t>
      </w:r>
      <w:r>
        <w:rPr>
          <w:noProof/>
        </w:rPr>
        <w:fldChar w:fldCharType="end"/>
      </w:r>
    </w:p>
    <w:p w14:paraId="208E0EB3" w14:textId="648458D5" w:rsidR="00F80BDF" w:rsidRDefault="00F80BDF">
      <w:pPr>
        <w:pStyle w:val="TOC1"/>
        <w:rPr>
          <w:rFonts w:asciiTheme="minorHAnsi" w:hAnsiTheme="minorHAnsi"/>
          <w:caps w:val="0"/>
          <w:noProof/>
          <w:color w:val="auto"/>
        </w:rPr>
      </w:pPr>
      <w:r>
        <w:rPr>
          <w:noProof/>
        </w:rPr>
        <w:t>Section 5: Strategies for Improved Service and Coordination</w:t>
      </w:r>
      <w:r>
        <w:rPr>
          <w:noProof/>
        </w:rPr>
        <w:tab/>
      </w:r>
      <w:r>
        <w:rPr>
          <w:noProof/>
        </w:rPr>
        <w:fldChar w:fldCharType="begin"/>
      </w:r>
      <w:r>
        <w:rPr>
          <w:noProof/>
        </w:rPr>
        <w:instrText xml:space="preserve"> PAGEREF _Toc518987295 \h </w:instrText>
      </w:r>
      <w:r>
        <w:rPr>
          <w:noProof/>
        </w:rPr>
      </w:r>
      <w:r>
        <w:rPr>
          <w:noProof/>
        </w:rPr>
        <w:fldChar w:fldCharType="separate"/>
      </w:r>
      <w:r w:rsidR="002F7586">
        <w:rPr>
          <w:noProof/>
        </w:rPr>
        <w:t>23</w:t>
      </w:r>
      <w:r>
        <w:rPr>
          <w:noProof/>
        </w:rPr>
        <w:fldChar w:fldCharType="end"/>
      </w:r>
    </w:p>
    <w:p w14:paraId="04D6BB9A" w14:textId="6DE4408C" w:rsidR="00F80BDF" w:rsidRDefault="00F80BDF">
      <w:pPr>
        <w:pStyle w:val="TOC2"/>
        <w:rPr>
          <w:rFonts w:asciiTheme="minorHAnsi" w:hAnsiTheme="minorHAnsi"/>
          <w:noProof/>
          <w:color w:val="auto"/>
        </w:rPr>
      </w:pPr>
      <w:r>
        <w:rPr>
          <w:noProof/>
        </w:rPr>
        <w:t>Barriers to Coordination</w:t>
      </w:r>
      <w:r>
        <w:rPr>
          <w:noProof/>
        </w:rPr>
        <w:tab/>
      </w:r>
      <w:r>
        <w:rPr>
          <w:noProof/>
        </w:rPr>
        <w:fldChar w:fldCharType="begin"/>
      </w:r>
      <w:r>
        <w:rPr>
          <w:noProof/>
        </w:rPr>
        <w:instrText xml:space="preserve"> PAGEREF _Toc518987296 \h </w:instrText>
      </w:r>
      <w:r>
        <w:rPr>
          <w:noProof/>
        </w:rPr>
      </w:r>
      <w:r>
        <w:rPr>
          <w:noProof/>
        </w:rPr>
        <w:fldChar w:fldCharType="separate"/>
      </w:r>
      <w:r w:rsidR="002F7586">
        <w:rPr>
          <w:noProof/>
        </w:rPr>
        <w:t>23</w:t>
      </w:r>
      <w:r>
        <w:rPr>
          <w:noProof/>
        </w:rPr>
        <w:fldChar w:fldCharType="end"/>
      </w:r>
    </w:p>
    <w:p w14:paraId="3CE7BCDE" w14:textId="0DB7FFA2" w:rsidR="00F80BDF" w:rsidRDefault="00F80BDF">
      <w:pPr>
        <w:pStyle w:val="TOC2"/>
        <w:rPr>
          <w:rFonts w:asciiTheme="minorHAnsi" w:hAnsiTheme="minorHAnsi"/>
          <w:noProof/>
          <w:color w:val="auto"/>
        </w:rPr>
      </w:pPr>
      <w:r>
        <w:rPr>
          <w:noProof/>
        </w:rPr>
        <w:t>Opportunities for Coordination and Mobility Management</w:t>
      </w:r>
      <w:r>
        <w:rPr>
          <w:noProof/>
        </w:rPr>
        <w:tab/>
      </w:r>
      <w:r>
        <w:rPr>
          <w:noProof/>
        </w:rPr>
        <w:fldChar w:fldCharType="begin"/>
      </w:r>
      <w:r>
        <w:rPr>
          <w:noProof/>
        </w:rPr>
        <w:instrText xml:space="preserve"> PAGEREF _Toc518987297 \h </w:instrText>
      </w:r>
      <w:r>
        <w:rPr>
          <w:noProof/>
        </w:rPr>
      </w:r>
      <w:r>
        <w:rPr>
          <w:noProof/>
        </w:rPr>
        <w:fldChar w:fldCharType="separate"/>
      </w:r>
      <w:r w:rsidR="002F7586">
        <w:rPr>
          <w:noProof/>
        </w:rPr>
        <w:t>23</w:t>
      </w:r>
      <w:r>
        <w:rPr>
          <w:noProof/>
        </w:rPr>
        <w:fldChar w:fldCharType="end"/>
      </w:r>
    </w:p>
    <w:p w14:paraId="214553C9" w14:textId="54107DA9" w:rsidR="00F80BDF" w:rsidRDefault="00F80BDF">
      <w:pPr>
        <w:pStyle w:val="TOC2"/>
        <w:rPr>
          <w:rFonts w:asciiTheme="minorHAnsi" w:hAnsiTheme="minorHAnsi"/>
          <w:noProof/>
          <w:color w:val="auto"/>
        </w:rPr>
      </w:pPr>
      <w:r>
        <w:rPr>
          <w:noProof/>
        </w:rPr>
        <w:t>Strategies for Improved Service and Coordination</w:t>
      </w:r>
      <w:r>
        <w:rPr>
          <w:noProof/>
        </w:rPr>
        <w:tab/>
      </w:r>
      <w:r>
        <w:rPr>
          <w:noProof/>
        </w:rPr>
        <w:fldChar w:fldCharType="begin"/>
      </w:r>
      <w:r>
        <w:rPr>
          <w:noProof/>
        </w:rPr>
        <w:instrText xml:space="preserve"> PAGEREF _Toc518987298 \h </w:instrText>
      </w:r>
      <w:r>
        <w:rPr>
          <w:noProof/>
        </w:rPr>
      </w:r>
      <w:r>
        <w:rPr>
          <w:noProof/>
        </w:rPr>
        <w:fldChar w:fldCharType="separate"/>
      </w:r>
      <w:r w:rsidR="002F7586">
        <w:rPr>
          <w:noProof/>
        </w:rPr>
        <w:t>24</w:t>
      </w:r>
      <w:r>
        <w:rPr>
          <w:noProof/>
        </w:rPr>
        <w:fldChar w:fldCharType="end"/>
      </w:r>
    </w:p>
    <w:p w14:paraId="7BAC1644" w14:textId="11873CDD" w:rsidR="00F80BDF" w:rsidRDefault="00F80BDF">
      <w:pPr>
        <w:pStyle w:val="TOC3"/>
        <w:tabs>
          <w:tab w:val="left" w:pos="800"/>
          <w:tab w:val="right" w:pos="9350"/>
        </w:tabs>
        <w:rPr>
          <w:noProof/>
          <w:color w:val="auto"/>
        </w:rPr>
      </w:pPr>
      <w:r>
        <w:rPr>
          <w:noProof/>
        </w:rPr>
        <w:t>I.</w:t>
      </w:r>
      <w:r>
        <w:rPr>
          <w:noProof/>
          <w:color w:val="auto"/>
        </w:rPr>
        <w:tab/>
      </w:r>
      <w:r>
        <w:rPr>
          <w:noProof/>
        </w:rPr>
        <w:t>Expand availability and coordination of transportation options</w:t>
      </w:r>
      <w:r>
        <w:rPr>
          <w:noProof/>
        </w:rPr>
        <w:tab/>
      </w:r>
      <w:r>
        <w:rPr>
          <w:noProof/>
        </w:rPr>
        <w:fldChar w:fldCharType="begin"/>
      </w:r>
      <w:r>
        <w:rPr>
          <w:noProof/>
        </w:rPr>
        <w:instrText xml:space="preserve"> PAGEREF _Toc518987299 \h </w:instrText>
      </w:r>
      <w:r>
        <w:rPr>
          <w:noProof/>
        </w:rPr>
      </w:r>
      <w:r>
        <w:rPr>
          <w:noProof/>
        </w:rPr>
        <w:fldChar w:fldCharType="separate"/>
      </w:r>
      <w:r w:rsidR="002F7586">
        <w:rPr>
          <w:noProof/>
        </w:rPr>
        <w:t>24</w:t>
      </w:r>
      <w:r>
        <w:rPr>
          <w:noProof/>
        </w:rPr>
        <w:fldChar w:fldCharType="end"/>
      </w:r>
    </w:p>
    <w:p w14:paraId="13DF1D27" w14:textId="24FEC2A5" w:rsidR="00F80BDF" w:rsidRDefault="00F80BDF">
      <w:pPr>
        <w:pStyle w:val="TOC3"/>
        <w:tabs>
          <w:tab w:val="left" w:pos="800"/>
          <w:tab w:val="right" w:pos="9350"/>
        </w:tabs>
        <w:rPr>
          <w:noProof/>
          <w:color w:val="auto"/>
        </w:rPr>
      </w:pPr>
      <w:r>
        <w:rPr>
          <w:noProof/>
        </w:rPr>
        <w:t>II.</w:t>
      </w:r>
      <w:r>
        <w:rPr>
          <w:noProof/>
          <w:color w:val="auto"/>
        </w:rPr>
        <w:tab/>
      </w:r>
      <w:r>
        <w:rPr>
          <w:noProof/>
        </w:rPr>
        <w:t xml:space="preserve"> Increase awareness of existing transportation services</w:t>
      </w:r>
      <w:r>
        <w:rPr>
          <w:noProof/>
        </w:rPr>
        <w:tab/>
      </w:r>
      <w:r>
        <w:rPr>
          <w:noProof/>
        </w:rPr>
        <w:fldChar w:fldCharType="begin"/>
      </w:r>
      <w:r>
        <w:rPr>
          <w:noProof/>
        </w:rPr>
        <w:instrText xml:space="preserve"> PAGEREF _Toc518987300 \h </w:instrText>
      </w:r>
      <w:r>
        <w:rPr>
          <w:noProof/>
        </w:rPr>
      </w:r>
      <w:r>
        <w:rPr>
          <w:noProof/>
        </w:rPr>
        <w:fldChar w:fldCharType="separate"/>
      </w:r>
      <w:r w:rsidR="002F7586">
        <w:rPr>
          <w:noProof/>
        </w:rPr>
        <w:t>25</w:t>
      </w:r>
      <w:r>
        <w:rPr>
          <w:noProof/>
        </w:rPr>
        <w:fldChar w:fldCharType="end"/>
      </w:r>
    </w:p>
    <w:p w14:paraId="716E0AC0" w14:textId="685700AF" w:rsidR="00F80BDF" w:rsidRDefault="00F80BDF">
      <w:pPr>
        <w:pStyle w:val="TOC3"/>
        <w:tabs>
          <w:tab w:val="left" w:pos="960"/>
          <w:tab w:val="right" w:pos="9350"/>
        </w:tabs>
        <w:rPr>
          <w:noProof/>
          <w:color w:val="auto"/>
        </w:rPr>
      </w:pPr>
      <w:r>
        <w:rPr>
          <w:noProof/>
        </w:rPr>
        <w:t xml:space="preserve">III. </w:t>
      </w:r>
      <w:r>
        <w:rPr>
          <w:noProof/>
          <w:color w:val="auto"/>
        </w:rPr>
        <w:tab/>
      </w:r>
      <w:r>
        <w:rPr>
          <w:noProof/>
        </w:rPr>
        <w:t>Improve accessibility of transportation options</w:t>
      </w:r>
      <w:r>
        <w:rPr>
          <w:noProof/>
        </w:rPr>
        <w:tab/>
      </w:r>
      <w:r>
        <w:rPr>
          <w:noProof/>
        </w:rPr>
        <w:fldChar w:fldCharType="begin"/>
      </w:r>
      <w:r>
        <w:rPr>
          <w:noProof/>
        </w:rPr>
        <w:instrText xml:space="preserve"> PAGEREF _Toc518987301 \h </w:instrText>
      </w:r>
      <w:r>
        <w:rPr>
          <w:noProof/>
        </w:rPr>
      </w:r>
      <w:r>
        <w:rPr>
          <w:noProof/>
        </w:rPr>
        <w:fldChar w:fldCharType="separate"/>
      </w:r>
      <w:r w:rsidR="002F7586">
        <w:rPr>
          <w:noProof/>
        </w:rPr>
        <w:t>25</w:t>
      </w:r>
      <w:r>
        <w:rPr>
          <w:noProof/>
        </w:rPr>
        <w:fldChar w:fldCharType="end"/>
      </w:r>
    </w:p>
    <w:p w14:paraId="259F60B0" w14:textId="6E94A27A" w:rsidR="00F80BDF" w:rsidRDefault="00F80BDF">
      <w:pPr>
        <w:pStyle w:val="TOC3"/>
        <w:tabs>
          <w:tab w:val="left" w:pos="800"/>
          <w:tab w:val="right" w:pos="9350"/>
        </w:tabs>
        <w:rPr>
          <w:noProof/>
          <w:color w:val="auto"/>
        </w:rPr>
      </w:pPr>
      <w:r>
        <w:rPr>
          <w:noProof/>
        </w:rPr>
        <w:t>IV.</w:t>
      </w:r>
      <w:r>
        <w:rPr>
          <w:noProof/>
          <w:color w:val="auto"/>
        </w:rPr>
        <w:tab/>
      </w:r>
      <w:r>
        <w:rPr>
          <w:noProof/>
        </w:rPr>
        <w:t xml:space="preserve"> Make transportation options more affordable and sustainable</w:t>
      </w:r>
      <w:r>
        <w:rPr>
          <w:noProof/>
        </w:rPr>
        <w:tab/>
      </w:r>
      <w:r>
        <w:rPr>
          <w:noProof/>
        </w:rPr>
        <w:fldChar w:fldCharType="begin"/>
      </w:r>
      <w:r>
        <w:rPr>
          <w:noProof/>
        </w:rPr>
        <w:instrText xml:space="preserve"> PAGEREF _Toc518987302 \h </w:instrText>
      </w:r>
      <w:r>
        <w:rPr>
          <w:noProof/>
        </w:rPr>
      </w:r>
      <w:r>
        <w:rPr>
          <w:noProof/>
        </w:rPr>
        <w:fldChar w:fldCharType="separate"/>
      </w:r>
      <w:r w:rsidR="002F7586">
        <w:rPr>
          <w:noProof/>
        </w:rPr>
        <w:t>25</w:t>
      </w:r>
      <w:r>
        <w:rPr>
          <w:noProof/>
        </w:rPr>
        <w:fldChar w:fldCharType="end"/>
      </w:r>
    </w:p>
    <w:p w14:paraId="6E4CFA01" w14:textId="03732359" w:rsidR="00F80BDF" w:rsidRDefault="00F80BDF">
      <w:pPr>
        <w:pStyle w:val="TOC1"/>
        <w:rPr>
          <w:rFonts w:asciiTheme="minorHAnsi" w:hAnsiTheme="minorHAnsi"/>
          <w:caps w:val="0"/>
          <w:noProof/>
          <w:color w:val="auto"/>
        </w:rPr>
      </w:pPr>
      <w:r>
        <w:rPr>
          <w:noProof/>
        </w:rPr>
        <w:t>Section 6: Priority Projects</w:t>
      </w:r>
      <w:r>
        <w:rPr>
          <w:noProof/>
        </w:rPr>
        <w:tab/>
      </w:r>
      <w:r>
        <w:rPr>
          <w:noProof/>
        </w:rPr>
        <w:fldChar w:fldCharType="begin"/>
      </w:r>
      <w:r>
        <w:rPr>
          <w:noProof/>
        </w:rPr>
        <w:instrText xml:space="preserve"> PAGEREF _Toc518987303 \h </w:instrText>
      </w:r>
      <w:r>
        <w:rPr>
          <w:noProof/>
        </w:rPr>
      </w:r>
      <w:r>
        <w:rPr>
          <w:noProof/>
        </w:rPr>
        <w:fldChar w:fldCharType="separate"/>
      </w:r>
      <w:r w:rsidR="002F7586">
        <w:rPr>
          <w:noProof/>
        </w:rPr>
        <w:t>27</w:t>
      </w:r>
      <w:r>
        <w:rPr>
          <w:noProof/>
        </w:rPr>
        <w:fldChar w:fldCharType="end"/>
      </w:r>
    </w:p>
    <w:p w14:paraId="1A1FEFCD" w14:textId="25346B5D" w:rsidR="00F80BDF" w:rsidRDefault="00F80BDF">
      <w:pPr>
        <w:pStyle w:val="TOC2"/>
        <w:tabs>
          <w:tab w:val="left" w:pos="480"/>
        </w:tabs>
        <w:rPr>
          <w:rFonts w:asciiTheme="minorHAnsi" w:hAnsiTheme="minorHAnsi"/>
          <w:noProof/>
          <w:color w:val="auto"/>
        </w:rPr>
      </w:pPr>
      <w:r>
        <w:rPr>
          <w:noProof/>
        </w:rPr>
        <w:t>A.</w:t>
      </w:r>
      <w:r>
        <w:rPr>
          <w:rFonts w:asciiTheme="minorHAnsi" w:hAnsiTheme="minorHAnsi"/>
          <w:noProof/>
          <w:color w:val="auto"/>
        </w:rPr>
        <w:tab/>
      </w:r>
      <w:r>
        <w:rPr>
          <w:noProof/>
        </w:rPr>
        <w:t>Mobility Management</w:t>
      </w:r>
      <w:r>
        <w:rPr>
          <w:noProof/>
        </w:rPr>
        <w:tab/>
      </w:r>
      <w:r>
        <w:rPr>
          <w:noProof/>
        </w:rPr>
        <w:fldChar w:fldCharType="begin"/>
      </w:r>
      <w:r>
        <w:rPr>
          <w:noProof/>
        </w:rPr>
        <w:instrText xml:space="preserve"> PAGEREF _Toc518987304 \h </w:instrText>
      </w:r>
      <w:r>
        <w:rPr>
          <w:noProof/>
        </w:rPr>
      </w:r>
      <w:r>
        <w:rPr>
          <w:noProof/>
        </w:rPr>
        <w:fldChar w:fldCharType="separate"/>
      </w:r>
      <w:r w:rsidR="002F7586">
        <w:rPr>
          <w:noProof/>
        </w:rPr>
        <w:t>27</w:t>
      </w:r>
      <w:r>
        <w:rPr>
          <w:noProof/>
        </w:rPr>
        <w:fldChar w:fldCharType="end"/>
      </w:r>
    </w:p>
    <w:p w14:paraId="563F53A1" w14:textId="28957990" w:rsidR="00F80BDF" w:rsidRDefault="00F80BDF">
      <w:pPr>
        <w:pStyle w:val="TOC2"/>
        <w:tabs>
          <w:tab w:val="left" w:pos="480"/>
        </w:tabs>
        <w:rPr>
          <w:rFonts w:asciiTheme="minorHAnsi" w:hAnsiTheme="minorHAnsi"/>
          <w:noProof/>
          <w:color w:val="auto"/>
        </w:rPr>
      </w:pPr>
      <w:r>
        <w:rPr>
          <w:noProof/>
        </w:rPr>
        <w:t>B.</w:t>
      </w:r>
      <w:r>
        <w:rPr>
          <w:rFonts w:asciiTheme="minorHAnsi" w:hAnsiTheme="minorHAnsi"/>
          <w:noProof/>
          <w:color w:val="auto"/>
        </w:rPr>
        <w:tab/>
      </w:r>
      <w:r>
        <w:rPr>
          <w:noProof/>
        </w:rPr>
        <w:t>Coordinated Planning Efforts</w:t>
      </w:r>
      <w:r>
        <w:rPr>
          <w:noProof/>
        </w:rPr>
        <w:tab/>
      </w:r>
      <w:r>
        <w:rPr>
          <w:noProof/>
        </w:rPr>
        <w:fldChar w:fldCharType="begin"/>
      </w:r>
      <w:r>
        <w:rPr>
          <w:noProof/>
        </w:rPr>
        <w:instrText xml:space="preserve"> PAGEREF _Toc518987305 \h </w:instrText>
      </w:r>
      <w:r>
        <w:rPr>
          <w:noProof/>
        </w:rPr>
      </w:r>
      <w:r>
        <w:rPr>
          <w:noProof/>
        </w:rPr>
        <w:fldChar w:fldCharType="separate"/>
      </w:r>
      <w:r w:rsidR="002F7586">
        <w:rPr>
          <w:noProof/>
        </w:rPr>
        <w:t>27</w:t>
      </w:r>
      <w:r>
        <w:rPr>
          <w:noProof/>
        </w:rPr>
        <w:fldChar w:fldCharType="end"/>
      </w:r>
    </w:p>
    <w:p w14:paraId="56781E41" w14:textId="0DE50B85" w:rsidR="00F80BDF" w:rsidRDefault="00F80BDF">
      <w:pPr>
        <w:pStyle w:val="TOC2"/>
        <w:tabs>
          <w:tab w:val="left" w:pos="480"/>
        </w:tabs>
        <w:rPr>
          <w:rFonts w:asciiTheme="minorHAnsi" w:hAnsiTheme="minorHAnsi"/>
          <w:noProof/>
          <w:color w:val="auto"/>
        </w:rPr>
      </w:pPr>
      <w:r>
        <w:rPr>
          <w:noProof/>
        </w:rPr>
        <w:t xml:space="preserve">C. </w:t>
      </w:r>
      <w:r>
        <w:rPr>
          <w:rFonts w:asciiTheme="minorHAnsi" w:hAnsiTheme="minorHAnsi"/>
          <w:noProof/>
          <w:color w:val="auto"/>
        </w:rPr>
        <w:tab/>
      </w:r>
      <w:r>
        <w:rPr>
          <w:noProof/>
        </w:rPr>
        <w:t>Travel Training</w:t>
      </w:r>
      <w:r>
        <w:rPr>
          <w:noProof/>
        </w:rPr>
        <w:tab/>
      </w:r>
      <w:r>
        <w:rPr>
          <w:noProof/>
        </w:rPr>
        <w:fldChar w:fldCharType="begin"/>
      </w:r>
      <w:r>
        <w:rPr>
          <w:noProof/>
        </w:rPr>
        <w:instrText xml:space="preserve"> PAGEREF _Toc518987306 \h </w:instrText>
      </w:r>
      <w:r>
        <w:rPr>
          <w:noProof/>
        </w:rPr>
      </w:r>
      <w:r>
        <w:rPr>
          <w:noProof/>
        </w:rPr>
        <w:fldChar w:fldCharType="separate"/>
      </w:r>
      <w:r w:rsidR="002F7586">
        <w:rPr>
          <w:noProof/>
        </w:rPr>
        <w:t>28</w:t>
      </w:r>
      <w:r>
        <w:rPr>
          <w:noProof/>
        </w:rPr>
        <w:fldChar w:fldCharType="end"/>
      </w:r>
    </w:p>
    <w:p w14:paraId="592D8A7D" w14:textId="07644074" w:rsidR="00F80BDF" w:rsidRDefault="00F80BDF">
      <w:pPr>
        <w:pStyle w:val="TOC2"/>
        <w:tabs>
          <w:tab w:val="left" w:pos="480"/>
        </w:tabs>
        <w:rPr>
          <w:rFonts w:asciiTheme="minorHAnsi" w:hAnsiTheme="minorHAnsi"/>
          <w:noProof/>
          <w:color w:val="auto"/>
        </w:rPr>
      </w:pPr>
      <w:r>
        <w:rPr>
          <w:noProof/>
        </w:rPr>
        <w:t>D.</w:t>
      </w:r>
      <w:r>
        <w:rPr>
          <w:rFonts w:asciiTheme="minorHAnsi" w:hAnsiTheme="minorHAnsi"/>
          <w:noProof/>
          <w:color w:val="auto"/>
        </w:rPr>
        <w:tab/>
      </w:r>
      <w:r>
        <w:rPr>
          <w:noProof/>
        </w:rPr>
        <w:t>Door-through-Door or Escorted Transportation Service</w:t>
      </w:r>
      <w:r>
        <w:rPr>
          <w:noProof/>
        </w:rPr>
        <w:tab/>
      </w:r>
      <w:r>
        <w:rPr>
          <w:noProof/>
        </w:rPr>
        <w:fldChar w:fldCharType="begin"/>
      </w:r>
      <w:r>
        <w:rPr>
          <w:noProof/>
        </w:rPr>
        <w:instrText xml:space="preserve"> PAGEREF _Toc518987307 \h </w:instrText>
      </w:r>
      <w:r>
        <w:rPr>
          <w:noProof/>
        </w:rPr>
      </w:r>
      <w:r>
        <w:rPr>
          <w:noProof/>
        </w:rPr>
        <w:fldChar w:fldCharType="separate"/>
      </w:r>
      <w:r w:rsidR="002F7586">
        <w:rPr>
          <w:noProof/>
        </w:rPr>
        <w:t>28</w:t>
      </w:r>
      <w:r>
        <w:rPr>
          <w:noProof/>
        </w:rPr>
        <w:fldChar w:fldCharType="end"/>
      </w:r>
    </w:p>
    <w:p w14:paraId="4326C64F" w14:textId="7CB924FB" w:rsidR="00F80BDF" w:rsidRDefault="00F80BDF">
      <w:pPr>
        <w:pStyle w:val="TOC2"/>
        <w:tabs>
          <w:tab w:val="left" w:pos="480"/>
        </w:tabs>
        <w:rPr>
          <w:rFonts w:asciiTheme="minorHAnsi" w:hAnsiTheme="minorHAnsi"/>
          <w:noProof/>
          <w:color w:val="auto"/>
        </w:rPr>
      </w:pPr>
      <w:r>
        <w:rPr>
          <w:noProof/>
        </w:rPr>
        <w:t>E.</w:t>
      </w:r>
      <w:r>
        <w:rPr>
          <w:rFonts w:asciiTheme="minorHAnsi" w:hAnsiTheme="minorHAnsi"/>
          <w:noProof/>
          <w:color w:val="auto"/>
        </w:rPr>
        <w:tab/>
      </w:r>
      <w:r>
        <w:rPr>
          <w:noProof/>
        </w:rPr>
        <w:t>Increase Access to Transit Stations (and First Mile/Last Mile Connections)</w:t>
      </w:r>
      <w:r>
        <w:rPr>
          <w:noProof/>
        </w:rPr>
        <w:tab/>
      </w:r>
      <w:r>
        <w:rPr>
          <w:noProof/>
        </w:rPr>
        <w:fldChar w:fldCharType="begin"/>
      </w:r>
      <w:r>
        <w:rPr>
          <w:noProof/>
        </w:rPr>
        <w:instrText xml:space="preserve"> PAGEREF _Toc518987308 \h </w:instrText>
      </w:r>
      <w:r>
        <w:rPr>
          <w:noProof/>
        </w:rPr>
      </w:r>
      <w:r>
        <w:rPr>
          <w:noProof/>
        </w:rPr>
        <w:fldChar w:fldCharType="separate"/>
      </w:r>
      <w:r w:rsidR="002F7586">
        <w:rPr>
          <w:noProof/>
        </w:rPr>
        <w:t>28</w:t>
      </w:r>
      <w:r>
        <w:rPr>
          <w:noProof/>
        </w:rPr>
        <w:fldChar w:fldCharType="end"/>
      </w:r>
    </w:p>
    <w:p w14:paraId="4192A9ED" w14:textId="7925700D" w:rsidR="00F80BDF" w:rsidRDefault="00F80BDF">
      <w:pPr>
        <w:pStyle w:val="TOC2"/>
        <w:tabs>
          <w:tab w:val="left" w:pos="480"/>
        </w:tabs>
        <w:rPr>
          <w:rFonts w:asciiTheme="minorHAnsi" w:hAnsiTheme="minorHAnsi"/>
          <w:noProof/>
          <w:color w:val="auto"/>
        </w:rPr>
      </w:pPr>
      <w:r>
        <w:rPr>
          <w:noProof/>
        </w:rPr>
        <w:t>F.</w:t>
      </w:r>
      <w:r>
        <w:rPr>
          <w:rFonts w:asciiTheme="minorHAnsi" w:hAnsiTheme="minorHAnsi"/>
          <w:noProof/>
          <w:color w:val="auto"/>
        </w:rPr>
        <w:tab/>
      </w:r>
      <w:r>
        <w:rPr>
          <w:noProof/>
        </w:rPr>
        <w:t>Increase Wheelchair-Accessible Options in Taxi and Ride-Hailing Services</w:t>
      </w:r>
      <w:r>
        <w:rPr>
          <w:noProof/>
        </w:rPr>
        <w:tab/>
      </w:r>
      <w:r>
        <w:rPr>
          <w:noProof/>
        </w:rPr>
        <w:fldChar w:fldCharType="begin"/>
      </w:r>
      <w:r>
        <w:rPr>
          <w:noProof/>
        </w:rPr>
        <w:instrText xml:space="preserve"> PAGEREF _Toc518987309 \h </w:instrText>
      </w:r>
      <w:r>
        <w:rPr>
          <w:noProof/>
        </w:rPr>
      </w:r>
      <w:r>
        <w:rPr>
          <w:noProof/>
        </w:rPr>
        <w:fldChar w:fldCharType="separate"/>
      </w:r>
      <w:r w:rsidR="002F7586">
        <w:rPr>
          <w:noProof/>
        </w:rPr>
        <w:t>29</w:t>
      </w:r>
      <w:r>
        <w:rPr>
          <w:noProof/>
        </w:rPr>
        <w:fldChar w:fldCharType="end"/>
      </w:r>
    </w:p>
    <w:p w14:paraId="328DD226" w14:textId="7B5CBBDF" w:rsidR="00F80BDF" w:rsidRDefault="00F80BDF">
      <w:pPr>
        <w:pStyle w:val="TOC2"/>
        <w:tabs>
          <w:tab w:val="left" w:pos="480"/>
        </w:tabs>
        <w:rPr>
          <w:rFonts w:asciiTheme="minorHAnsi" w:hAnsiTheme="minorHAnsi"/>
          <w:noProof/>
          <w:color w:val="auto"/>
        </w:rPr>
      </w:pPr>
      <w:r>
        <w:rPr>
          <w:noProof/>
        </w:rPr>
        <w:t>G.</w:t>
      </w:r>
      <w:r>
        <w:rPr>
          <w:rFonts w:asciiTheme="minorHAnsi" w:hAnsiTheme="minorHAnsi"/>
          <w:noProof/>
          <w:color w:val="auto"/>
        </w:rPr>
        <w:tab/>
      </w:r>
      <w:r>
        <w:rPr>
          <w:noProof/>
        </w:rPr>
        <w:t>Volunteer Driver Programs</w:t>
      </w:r>
      <w:r>
        <w:rPr>
          <w:noProof/>
        </w:rPr>
        <w:tab/>
      </w:r>
      <w:r>
        <w:rPr>
          <w:noProof/>
        </w:rPr>
        <w:fldChar w:fldCharType="begin"/>
      </w:r>
      <w:r>
        <w:rPr>
          <w:noProof/>
        </w:rPr>
        <w:instrText xml:space="preserve"> PAGEREF _Toc518987310 \h </w:instrText>
      </w:r>
      <w:r>
        <w:rPr>
          <w:noProof/>
        </w:rPr>
      </w:r>
      <w:r>
        <w:rPr>
          <w:noProof/>
        </w:rPr>
        <w:fldChar w:fldCharType="separate"/>
      </w:r>
      <w:r w:rsidR="002F7586">
        <w:rPr>
          <w:noProof/>
        </w:rPr>
        <w:t>30</w:t>
      </w:r>
      <w:r>
        <w:rPr>
          <w:noProof/>
        </w:rPr>
        <w:fldChar w:fldCharType="end"/>
      </w:r>
    </w:p>
    <w:p w14:paraId="05C3C89C" w14:textId="33F9F597" w:rsidR="00F80BDF" w:rsidRDefault="00F80BDF" w:rsidP="00F80BDF">
      <w:pPr>
        <w:pStyle w:val="TOC2"/>
        <w:tabs>
          <w:tab w:val="left" w:pos="480"/>
        </w:tabs>
        <w:ind w:left="450" w:hanging="450"/>
        <w:rPr>
          <w:rFonts w:asciiTheme="minorHAnsi" w:hAnsiTheme="minorHAnsi"/>
          <w:noProof/>
          <w:color w:val="auto"/>
        </w:rPr>
      </w:pPr>
      <w:r>
        <w:rPr>
          <w:noProof/>
        </w:rPr>
        <w:t>H.</w:t>
      </w:r>
      <w:r>
        <w:rPr>
          <w:rFonts w:asciiTheme="minorHAnsi" w:hAnsiTheme="minorHAnsi"/>
          <w:noProof/>
          <w:color w:val="auto"/>
        </w:rPr>
        <w:tab/>
      </w:r>
      <w:r>
        <w:rPr>
          <w:noProof/>
        </w:rPr>
        <w:t xml:space="preserve">Tailored Transportation Service for Clients of Human Service Agencies </w:t>
      </w:r>
      <w:r>
        <w:rPr>
          <w:noProof/>
        </w:rPr>
        <w:br/>
        <w:t>(e.g. Vehicle Acquisition)</w:t>
      </w:r>
      <w:r>
        <w:rPr>
          <w:noProof/>
        </w:rPr>
        <w:tab/>
      </w:r>
      <w:r>
        <w:rPr>
          <w:noProof/>
        </w:rPr>
        <w:fldChar w:fldCharType="begin"/>
      </w:r>
      <w:r>
        <w:rPr>
          <w:noProof/>
        </w:rPr>
        <w:instrText xml:space="preserve"> PAGEREF _Toc518987311 \h </w:instrText>
      </w:r>
      <w:r>
        <w:rPr>
          <w:noProof/>
        </w:rPr>
      </w:r>
      <w:r>
        <w:rPr>
          <w:noProof/>
        </w:rPr>
        <w:fldChar w:fldCharType="separate"/>
      </w:r>
      <w:r w:rsidR="002F7586">
        <w:rPr>
          <w:noProof/>
        </w:rPr>
        <w:t>30</w:t>
      </w:r>
      <w:r>
        <w:rPr>
          <w:noProof/>
        </w:rPr>
        <w:fldChar w:fldCharType="end"/>
      </w:r>
    </w:p>
    <w:p w14:paraId="5C5774DE" w14:textId="77777777" w:rsidR="00F80BDF" w:rsidRDefault="00F80BDF">
      <w:pPr>
        <w:pStyle w:val="TOC2"/>
        <w:rPr>
          <w:noProof/>
        </w:rPr>
      </w:pPr>
    </w:p>
    <w:p w14:paraId="42F3C31E" w14:textId="5E0FDB6E" w:rsidR="00F80BDF" w:rsidRDefault="00F80BDF">
      <w:pPr>
        <w:pStyle w:val="TOC2"/>
        <w:rPr>
          <w:rFonts w:asciiTheme="minorHAnsi" w:hAnsiTheme="minorHAnsi"/>
          <w:noProof/>
          <w:color w:val="auto"/>
        </w:rPr>
      </w:pPr>
      <w:r>
        <w:rPr>
          <w:noProof/>
        </w:rPr>
        <w:t>Funding Types and Match Amounts</w:t>
      </w:r>
      <w:r>
        <w:rPr>
          <w:noProof/>
        </w:rPr>
        <w:tab/>
      </w:r>
      <w:r>
        <w:rPr>
          <w:noProof/>
        </w:rPr>
        <w:fldChar w:fldCharType="begin"/>
      </w:r>
      <w:r>
        <w:rPr>
          <w:noProof/>
        </w:rPr>
        <w:instrText xml:space="preserve"> PAGEREF _Toc518987312 \h </w:instrText>
      </w:r>
      <w:r>
        <w:rPr>
          <w:noProof/>
        </w:rPr>
      </w:r>
      <w:r>
        <w:rPr>
          <w:noProof/>
        </w:rPr>
        <w:fldChar w:fldCharType="separate"/>
      </w:r>
      <w:r w:rsidR="002F7586">
        <w:rPr>
          <w:noProof/>
        </w:rPr>
        <w:t>30</w:t>
      </w:r>
      <w:r>
        <w:rPr>
          <w:noProof/>
        </w:rPr>
        <w:fldChar w:fldCharType="end"/>
      </w:r>
    </w:p>
    <w:p w14:paraId="1C912374" w14:textId="47958FFA" w:rsidR="00F80BDF" w:rsidRDefault="00F80BDF">
      <w:pPr>
        <w:pStyle w:val="TOC1"/>
        <w:rPr>
          <w:rFonts w:asciiTheme="minorHAnsi" w:hAnsiTheme="minorHAnsi"/>
          <w:caps w:val="0"/>
          <w:noProof/>
          <w:color w:val="auto"/>
        </w:rPr>
      </w:pPr>
      <w:r>
        <w:rPr>
          <w:noProof/>
        </w:rPr>
        <w:lastRenderedPageBreak/>
        <w:t>Section 7: Framework for Competitive Selection</w:t>
      </w:r>
      <w:r>
        <w:rPr>
          <w:noProof/>
        </w:rPr>
        <w:tab/>
      </w:r>
      <w:r>
        <w:rPr>
          <w:noProof/>
        </w:rPr>
        <w:fldChar w:fldCharType="begin"/>
      </w:r>
      <w:r>
        <w:rPr>
          <w:noProof/>
        </w:rPr>
        <w:instrText xml:space="preserve"> PAGEREF _Toc518987313 \h </w:instrText>
      </w:r>
      <w:r>
        <w:rPr>
          <w:noProof/>
        </w:rPr>
      </w:r>
      <w:r>
        <w:rPr>
          <w:noProof/>
        </w:rPr>
        <w:fldChar w:fldCharType="separate"/>
      </w:r>
      <w:r w:rsidR="002F7586">
        <w:rPr>
          <w:noProof/>
        </w:rPr>
        <w:t>33</w:t>
      </w:r>
      <w:r>
        <w:rPr>
          <w:noProof/>
        </w:rPr>
        <w:fldChar w:fldCharType="end"/>
      </w:r>
    </w:p>
    <w:p w14:paraId="0709CC8C" w14:textId="4239B3FE" w:rsidR="00F80BDF" w:rsidRDefault="00F80BDF">
      <w:pPr>
        <w:pStyle w:val="TOC2"/>
        <w:rPr>
          <w:rFonts w:asciiTheme="minorHAnsi" w:hAnsiTheme="minorHAnsi"/>
          <w:noProof/>
          <w:color w:val="auto"/>
        </w:rPr>
      </w:pPr>
      <w:r>
        <w:rPr>
          <w:noProof/>
        </w:rPr>
        <w:t>Geographic Eligibility: The Washington DC-VA-MD Urbanized Area</w:t>
      </w:r>
      <w:r>
        <w:rPr>
          <w:noProof/>
        </w:rPr>
        <w:tab/>
      </w:r>
      <w:r>
        <w:rPr>
          <w:noProof/>
        </w:rPr>
        <w:fldChar w:fldCharType="begin"/>
      </w:r>
      <w:r>
        <w:rPr>
          <w:noProof/>
        </w:rPr>
        <w:instrText xml:space="preserve"> PAGEREF _Toc518987314 \h </w:instrText>
      </w:r>
      <w:r>
        <w:rPr>
          <w:noProof/>
        </w:rPr>
      </w:r>
      <w:r>
        <w:rPr>
          <w:noProof/>
        </w:rPr>
        <w:fldChar w:fldCharType="separate"/>
      </w:r>
      <w:r w:rsidR="002F7586">
        <w:rPr>
          <w:noProof/>
        </w:rPr>
        <w:t>36</w:t>
      </w:r>
      <w:r>
        <w:rPr>
          <w:noProof/>
        </w:rPr>
        <w:fldChar w:fldCharType="end"/>
      </w:r>
    </w:p>
    <w:p w14:paraId="1DF8BB34" w14:textId="2FF4A064" w:rsidR="00F80BDF" w:rsidRDefault="00F80BDF">
      <w:pPr>
        <w:pStyle w:val="TOC1"/>
        <w:rPr>
          <w:rFonts w:asciiTheme="minorHAnsi" w:hAnsiTheme="minorHAnsi"/>
          <w:caps w:val="0"/>
          <w:noProof/>
          <w:color w:val="auto"/>
        </w:rPr>
      </w:pPr>
      <w:r>
        <w:rPr>
          <w:noProof/>
        </w:rPr>
        <w:t>Appendix A:  Members of the TPB ACCESS For ALL Advisory Committee</w:t>
      </w:r>
      <w:r>
        <w:rPr>
          <w:noProof/>
        </w:rPr>
        <w:tab/>
      </w:r>
      <w:r>
        <w:rPr>
          <w:noProof/>
        </w:rPr>
        <w:fldChar w:fldCharType="begin"/>
      </w:r>
      <w:r>
        <w:rPr>
          <w:noProof/>
        </w:rPr>
        <w:instrText xml:space="preserve"> PAGEREF _Toc518987315 \h </w:instrText>
      </w:r>
      <w:r>
        <w:rPr>
          <w:noProof/>
        </w:rPr>
      </w:r>
      <w:r>
        <w:rPr>
          <w:noProof/>
        </w:rPr>
        <w:fldChar w:fldCharType="separate"/>
      </w:r>
      <w:r w:rsidR="002F7586">
        <w:rPr>
          <w:noProof/>
        </w:rPr>
        <w:t>37</w:t>
      </w:r>
      <w:r>
        <w:rPr>
          <w:noProof/>
        </w:rPr>
        <w:fldChar w:fldCharType="end"/>
      </w:r>
    </w:p>
    <w:p w14:paraId="6A327109" w14:textId="34EF5AC5" w:rsidR="00F80BDF" w:rsidRDefault="00F80BDF">
      <w:pPr>
        <w:pStyle w:val="TOC1"/>
        <w:rPr>
          <w:rFonts w:asciiTheme="minorHAnsi" w:hAnsiTheme="minorHAnsi"/>
          <w:caps w:val="0"/>
          <w:noProof/>
          <w:color w:val="auto"/>
        </w:rPr>
      </w:pPr>
      <w:r>
        <w:rPr>
          <w:noProof/>
        </w:rPr>
        <w:t>Appendix B: competitive selection criteria</w:t>
      </w:r>
      <w:r>
        <w:rPr>
          <w:noProof/>
        </w:rPr>
        <w:tab/>
      </w:r>
      <w:r>
        <w:rPr>
          <w:noProof/>
        </w:rPr>
        <w:fldChar w:fldCharType="begin"/>
      </w:r>
      <w:r>
        <w:rPr>
          <w:noProof/>
        </w:rPr>
        <w:instrText xml:space="preserve"> PAGEREF _Toc518987316 \h </w:instrText>
      </w:r>
      <w:r>
        <w:rPr>
          <w:noProof/>
        </w:rPr>
      </w:r>
      <w:r>
        <w:rPr>
          <w:noProof/>
        </w:rPr>
        <w:fldChar w:fldCharType="separate"/>
      </w:r>
      <w:r w:rsidR="002F7586">
        <w:rPr>
          <w:noProof/>
        </w:rPr>
        <w:t>39</w:t>
      </w:r>
      <w:r>
        <w:rPr>
          <w:noProof/>
        </w:rPr>
        <w:fldChar w:fldCharType="end"/>
      </w:r>
    </w:p>
    <w:p w14:paraId="2C275A7C" w14:textId="2FD7EA7F" w:rsidR="00F80BDF" w:rsidRDefault="00F80BDF">
      <w:pPr>
        <w:pStyle w:val="TOC1"/>
        <w:rPr>
          <w:rFonts w:asciiTheme="minorHAnsi" w:hAnsiTheme="minorHAnsi"/>
          <w:caps w:val="0"/>
          <w:noProof/>
          <w:color w:val="auto"/>
        </w:rPr>
      </w:pPr>
      <w:r>
        <w:rPr>
          <w:noProof/>
        </w:rPr>
        <w:t>Appendix C: Inventory of Specialized Services</w:t>
      </w:r>
      <w:r>
        <w:rPr>
          <w:noProof/>
        </w:rPr>
        <w:tab/>
      </w:r>
      <w:r>
        <w:rPr>
          <w:noProof/>
        </w:rPr>
        <w:fldChar w:fldCharType="begin"/>
      </w:r>
      <w:r>
        <w:rPr>
          <w:noProof/>
        </w:rPr>
        <w:instrText xml:space="preserve"> PAGEREF _Toc518987317 \h </w:instrText>
      </w:r>
      <w:r>
        <w:rPr>
          <w:noProof/>
        </w:rPr>
      </w:r>
      <w:r>
        <w:rPr>
          <w:noProof/>
        </w:rPr>
        <w:fldChar w:fldCharType="separate"/>
      </w:r>
      <w:r w:rsidR="002F7586">
        <w:rPr>
          <w:noProof/>
        </w:rPr>
        <w:t>41</w:t>
      </w:r>
      <w:r>
        <w:rPr>
          <w:noProof/>
        </w:rPr>
        <w:fldChar w:fldCharType="end"/>
      </w:r>
    </w:p>
    <w:p w14:paraId="7CC71651" w14:textId="3DD4F23F" w:rsidR="00F80BDF" w:rsidRDefault="00F80BDF">
      <w:pPr>
        <w:pStyle w:val="TOC1"/>
        <w:rPr>
          <w:rFonts w:asciiTheme="minorHAnsi" w:hAnsiTheme="minorHAnsi"/>
          <w:caps w:val="0"/>
          <w:noProof/>
          <w:color w:val="auto"/>
        </w:rPr>
      </w:pPr>
      <w:r>
        <w:rPr>
          <w:noProof/>
        </w:rPr>
        <w:t xml:space="preserve">Appendix D: Regional Demographic Profile of </w:t>
      </w:r>
      <w:r>
        <w:rPr>
          <w:noProof/>
        </w:rPr>
        <w:br/>
        <w:t>Transportation-Disadvantaged Groups</w:t>
      </w:r>
      <w:r>
        <w:rPr>
          <w:noProof/>
        </w:rPr>
        <w:tab/>
      </w:r>
      <w:r>
        <w:rPr>
          <w:noProof/>
        </w:rPr>
        <w:fldChar w:fldCharType="begin"/>
      </w:r>
      <w:r>
        <w:rPr>
          <w:noProof/>
        </w:rPr>
        <w:instrText xml:space="preserve"> PAGEREF _Toc518987318 \h </w:instrText>
      </w:r>
      <w:r>
        <w:rPr>
          <w:noProof/>
        </w:rPr>
      </w:r>
      <w:r>
        <w:rPr>
          <w:noProof/>
        </w:rPr>
        <w:fldChar w:fldCharType="separate"/>
      </w:r>
      <w:r w:rsidR="002F7586">
        <w:rPr>
          <w:noProof/>
        </w:rPr>
        <w:t>45</w:t>
      </w:r>
      <w:r>
        <w:rPr>
          <w:noProof/>
        </w:rPr>
        <w:fldChar w:fldCharType="end"/>
      </w:r>
    </w:p>
    <w:p w14:paraId="43AAE5D9" w14:textId="0F989216" w:rsidR="00F80BDF" w:rsidRDefault="00F80BDF">
      <w:pPr>
        <w:pStyle w:val="TOC1"/>
        <w:rPr>
          <w:rFonts w:asciiTheme="minorHAnsi" w:hAnsiTheme="minorHAnsi"/>
          <w:caps w:val="0"/>
          <w:noProof/>
          <w:color w:val="auto"/>
        </w:rPr>
      </w:pPr>
      <w:r>
        <w:rPr>
          <w:noProof/>
        </w:rPr>
        <w:t xml:space="preserve">Appendix E: TPB Resolution RXX-2019 Approving Update to </w:t>
      </w:r>
      <w:r>
        <w:rPr>
          <w:noProof/>
        </w:rPr>
        <w:br/>
        <w:t>the Coordinated Plan November 16, 2018</w:t>
      </w:r>
      <w:r>
        <w:rPr>
          <w:noProof/>
        </w:rPr>
        <w:tab/>
      </w:r>
      <w:r>
        <w:rPr>
          <w:noProof/>
        </w:rPr>
        <w:fldChar w:fldCharType="begin"/>
      </w:r>
      <w:r>
        <w:rPr>
          <w:noProof/>
        </w:rPr>
        <w:instrText xml:space="preserve"> PAGEREF _Toc518987329 \h </w:instrText>
      </w:r>
      <w:r>
        <w:rPr>
          <w:noProof/>
        </w:rPr>
      </w:r>
      <w:r>
        <w:rPr>
          <w:noProof/>
        </w:rPr>
        <w:fldChar w:fldCharType="separate"/>
      </w:r>
      <w:r w:rsidR="002F7586">
        <w:rPr>
          <w:noProof/>
        </w:rPr>
        <w:t>55</w:t>
      </w:r>
      <w:r>
        <w:rPr>
          <w:noProof/>
        </w:rPr>
        <w:fldChar w:fldCharType="end"/>
      </w:r>
    </w:p>
    <w:p w14:paraId="56235849" w14:textId="579AEB43" w:rsidR="00AD0305" w:rsidRDefault="008157FB" w:rsidP="00AD0305">
      <w:pPr>
        <w:pStyle w:val="BodyText-TPB"/>
      </w:pPr>
      <w:r>
        <w:fldChar w:fldCharType="end"/>
      </w:r>
    </w:p>
    <w:p w14:paraId="24FED026" w14:textId="77777777" w:rsidR="00AD0305" w:rsidRDefault="00AD0305" w:rsidP="00AD0305">
      <w:pPr>
        <w:pStyle w:val="BodyText-TPB"/>
      </w:pPr>
    </w:p>
    <w:p w14:paraId="5E83FD4C" w14:textId="77777777" w:rsidR="00E450D1" w:rsidRPr="009C499C" w:rsidRDefault="00AD0305" w:rsidP="00AD0305">
      <w:pPr>
        <w:pStyle w:val="TableofContentsTitle-TPB"/>
      </w:pPr>
      <w:r>
        <w:br w:type="page"/>
      </w:r>
      <w:bookmarkStart w:id="4" w:name="_Toc451417949"/>
      <w:bookmarkStart w:id="5" w:name="_Toc451422297"/>
      <w:r w:rsidR="00E450D1">
        <w:lastRenderedPageBreak/>
        <w:t>Figures and Tables</w:t>
      </w:r>
      <w:bookmarkEnd w:id="4"/>
      <w:bookmarkEnd w:id="5"/>
    </w:p>
    <w:p w14:paraId="1608D4DE" w14:textId="2009B605" w:rsidR="00F80BDF" w:rsidRDefault="00C2555A" w:rsidP="00F80BDF">
      <w:pPr>
        <w:pStyle w:val="TableofFigures"/>
        <w:tabs>
          <w:tab w:val="right" w:pos="9360"/>
        </w:tabs>
        <w:ind w:left="900" w:hanging="900"/>
        <w:rPr>
          <w:rFonts w:asciiTheme="minorHAnsi" w:hAnsiTheme="minorHAnsi"/>
          <w:noProof/>
          <w:color w:val="auto"/>
          <w:szCs w:val="22"/>
        </w:rPr>
      </w:pPr>
      <w:r w:rsidRPr="00207B47">
        <w:rPr>
          <w:caps/>
          <w:sz w:val="20"/>
          <w:szCs w:val="20"/>
        </w:rPr>
        <w:fldChar w:fldCharType="begin"/>
      </w:r>
      <w:r w:rsidRPr="00207B47">
        <w:rPr>
          <w:sz w:val="20"/>
          <w:szCs w:val="20"/>
        </w:rPr>
        <w:instrText xml:space="preserve"> TOC \t "Caption,1" \c "Figure" </w:instrText>
      </w:r>
      <w:r w:rsidRPr="00207B47">
        <w:rPr>
          <w:caps/>
          <w:sz w:val="20"/>
          <w:szCs w:val="20"/>
        </w:rPr>
        <w:fldChar w:fldCharType="separate"/>
      </w:r>
      <w:r w:rsidR="00F80BDF">
        <w:rPr>
          <w:noProof/>
        </w:rPr>
        <w:t>Figure 1: Key Elements of the Coordinated Human Service Transportation Plan</w:t>
      </w:r>
      <w:r w:rsidR="00F80BDF">
        <w:rPr>
          <w:noProof/>
        </w:rPr>
        <w:tab/>
      </w:r>
      <w:r w:rsidR="00F80BDF">
        <w:rPr>
          <w:noProof/>
        </w:rPr>
        <w:fldChar w:fldCharType="begin"/>
      </w:r>
      <w:r w:rsidR="00F80BDF">
        <w:rPr>
          <w:noProof/>
        </w:rPr>
        <w:instrText xml:space="preserve"> PAGEREF _Toc518987456 \h </w:instrText>
      </w:r>
      <w:r w:rsidR="00F80BDF">
        <w:rPr>
          <w:noProof/>
        </w:rPr>
      </w:r>
      <w:r w:rsidR="00F80BDF">
        <w:rPr>
          <w:noProof/>
        </w:rPr>
        <w:fldChar w:fldCharType="separate"/>
      </w:r>
      <w:r w:rsidR="002F7586">
        <w:rPr>
          <w:noProof/>
        </w:rPr>
        <w:t>10</w:t>
      </w:r>
      <w:r w:rsidR="00F80BDF">
        <w:rPr>
          <w:noProof/>
        </w:rPr>
        <w:fldChar w:fldCharType="end"/>
      </w:r>
    </w:p>
    <w:p w14:paraId="6BDAF77A" w14:textId="0BA5F4F0" w:rsidR="00F80BDF" w:rsidRDefault="00F80BDF" w:rsidP="00F80BDF">
      <w:pPr>
        <w:pStyle w:val="TableofFigures"/>
        <w:tabs>
          <w:tab w:val="right" w:pos="9360"/>
        </w:tabs>
        <w:ind w:left="900" w:hanging="900"/>
        <w:rPr>
          <w:rFonts w:asciiTheme="minorHAnsi" w:hAnsiTheme="minorHAnsi"/>
          <w:noProof/>
          <w:color w:val="auto"/>
          <w:szCs w:val="22"/>
        </w:rPr>
      </w:pPr>
      <w:r>
        <w:rPr>
          <w:noProof/>
        </w:rPr>
        <w:t xml:space="preserve">Figure 2: TPB Planning Area and Washington DC-VA-MD Urbanized Area, </w:t>
      </w:r>
      <w:r>
        <w:rPr>
          <w:noProof/>
        </w:rPr>
        <w:br/>
        <w:t>As Defined by the 2010 Census</w:t>
      </w:r>
      <w:r>
        <w:rPr>
          <w:noProof/>
        </w:rPr>
        <w:tab/>
      </w:r>
      <w:r>
        <w:rPr>
          <w:noProof/>
        </w:rPr>
        <w:fldChar w:fldCharType="begin"/>
      </w:r>
      <w:r>
        <w:rPr>
          <w:noProof/>
        </w:rPr>
        <w:instrText xml:space="preserve"> PAGEREF _Toc518987457 \h </w:instrText>
      </w:r>
      <w:r>
        <w:rPr>
          <w:noProof/>
        </w:rPr>
      </w:r>
      <w:r>
        <w:rPr>
          <w:noProof/>
        </w:rPr>
        <w:fldChar w:fldCharType="separate"/>
      </w:r>
      <w:r w:rsidR="002F7586">
        <w:rPr>
          <w:noProof/>
        </w:rPr>
        <w:t>12</w:t>
      </w:r>
      <w:r>
        <w:rPr>
          <w:noProof/>
        </w:rPr>
        <w:fldChar w:fldCharType="end"/>
      </w:r>
    </w:p>
    <w:p w14:paraId="4A54F151" w14:textId="6C949503" w:rsidR="00F80BDF" w:rsidRDefault="00F80BDF" w:rsidP="00F80BDF">
      <w:pPr>
        <w:pStyle w:val="TableofFigures"/>
        <w:tabs>
          <w:tab w:val="right" w:pos="9360"/>
        </w:tabs>
        <w:ind w:left="900" w:hanging="900"/>
        <w:rPr>
          <w:rFonts w:asciiTheme="minorHAnsi" w:hAnsiTheme="minorHAnsi"/>
          <w:noProof/>
          <w:color w:val="auto"/>
          <w:szCs w:val="22"/>
        </w:rPr>
      </w:pPr>
      <w:r>
        <w:rPr>
          <w:noProof/>
        </w:rPr>
        <w:t>Table 1: Transportation-Disadvantaged Populations in the Washington Region</w:t>
      </w:r>
      <w:r>
        <w:rPr>
          <w:noProof/>
        </w:rPr>
        <w:tab/>
      </w:r>
      <w:r>
        <w:rPr>
          <w:noProof/>
        </w:rPr>
        <w:fldChar w:fldCharType="begin"/>
      </w:r>
      <w:r>
        <w:rPr>
          <w:noProof/>
        </w:rPr>
        <w:instrText xml:space="preserve"> PAGEREF _Toc518987458 \h </w:instrText>
      </w:r>
      <w:r>
        <w:rPr>
          <w:noProof/>
        </w:rPr>
      </w:r>
      <w:r>
        <w:rPr>
          <w:noProof/>
        </w:rPr>
        <w:fldChar w:fldCharType="separate"/>
      </w:r>
      <w:r w:rsidR="002F7586">
        <w:rPr>
          <w:noProof/>
        </w:rPr>
        <w:t>17</w:t>
      </w:r>
      <w:r>
        <w:rPr>
          <w:noProof/>
        </w:rPr>
        <w:fldChar w:fldCharType="end"/>
      </w:r>
    </w:p>
    <w:p w14:paraId="37BA7CC7" w14:textId="09DF6835" w:rsidR="00F80BDF" w:rsidRDefault="00F80BDF" w:rsidP="00F80BDF">
      <w:pPr>
        <w:pStyle w:val="TableofFigures"/>
        <w:tabs>
          <w:tab w:val="right" w:pos="9360"/>
        </w:tabs>
        <w:ind w:left="900" w:hanging="900"/>
        <w:rPr>
          <w:rFonts w:asciiTheme="minorHAnsi" w:hAnsiTheme="minorHAnsi"/>
          <w:noProof/>
          <w:color w:val="auto"/>
          <w:szCs w:val="22"/>
        </w:rPr>
      </w:pPr>
      <w:r>
        <w:rPr>
          <w:noProof/>
        </w:rPr>
        <w:t xml:space="preserve">Figure 3: Regional Demographic Profile of Transportation-Disadvantaged Populations </w:t>
      </w:r>
      <w:r>
        <w:rPr>
          <w:noProof/>
        </w:rPr>
        <w:br/>
        <w:t>in the Washington Region</w:t>
      </w:r>
      <w:r>
        <w:rPr>
          <w:noProof/>
        </w:rPr>
        <w:tab/>
      </w:r>
      <w:r>
        <w:rPr>
          <w:noProof/>
        </w:rPr>
        <w:fldChar w:fldCharType="begin"/>
      </w:r>
      <w:r>
        <w:rPr>
          <w:noProof/>
        </w:rPr>
        <w:instrText xml:space="preserve"> PAGEREF _Toc518987459 \h </w:instrText>
      </w:r>
      <w:r>
        <w:rPr>
          <w:noProof/>
        </w:rPr>
      </w:r>
      <w:r>
        <w:rPr>
          <w:noProof/>
        </w:rPr>
        <w:fldChar w:fldCharType="separate"/>
      </w:r>
      <w:r w:rsidR="002F7586">
        <w:rPr>
          <w:noProof/>
        </w:rPr>
        <w:t>18</w:t>
      </w:r>
      <w:r>
        <w:rPr>
          <w:noProof/>
        </w:rPr>
        <w:fldChar w:fldCharType="end"/>
      </w:r>
    </w:p>
    <w:p w14:paraId="0851BBA8" w14:textId="48F7C1B4" w:rsidR="00F80BDF" w:rsidRDefault="00F80BDF" w:rsidP="00F80BDF">
      <w:pPr>
        <w:pStyle w:val="TableofFigures"/>
        <w:tabs>
          <w:tab w:val="right" w:pos="9360"/>
        </w:tabs>
        <w:ind w:left="900" w:hanging="900"/>
        <w:rPr>
          <w:rFonts w:asciiTheme="minorHAnsi" w:hAnsiTheme="minorHAnsi"/>
          <w:noProof/>
          <w:color w:val="auto"/>
          <w:szCs w:val="22"/>
        </w:rPr>
      </w:pPr>
      <w:r>
        <w:rPr>
          <w:noProof/>
        </w:rPr>
        <w:t>Table 2: The Four A’s of Significant Unmet Transportation Needs</w:t>
      </w:r>
      <w:r>
        <w:rPr>
          <w:noProof/>
        </w:rPr>
        <w:tab/>
      </w:r>
      <w:r>
        <w:rPr>
          <w:noProof/>
        </w:rPr>
        <w:fldChar w:fldCharType="begin"/>
      </w:r>
      <w:r>
        <w:rPr>
          <w:noProof/>
        </w:rPr>
        <w:instrText xml:space="preserve"> PAGEREF _Toc518987460 \h </w:instrText>
      </w:r>
      <w:r>
        <w:rPr>
          <w:noProof/>
        </w:rPr>
      </w:r>
      <w:r>
        <w:rPr>
          <w:noProof/>
        </w:rPr>
        <w:fldChar w:fldCharType="separate"/>
      </w:r>
      <w:r w:rsidR="002F7586">
        <w:rPr>
          <w:noProof/>
        </w:rPr>
        <w:t>19</w:t>
      </w:r>
      <w:r>
        <w:rPr>
          <w:noProof/>
        </w:rPr>
        <w:fldChar w:fldCharType="end"/>
      </w:r>
    </w:p>
    <w:p w14:paraId="4298DBF2" w14:textId="13254D27" w:rsidR="00F80BDF" w:rsidRDefault="00F80BDF" w:rsidP="00F80BDF">
      <w:pPr>
        <w:pStyle w:val="TableofFigures"/>
        <w:tabs>
          <w:tab w:val="right" w:pos="9360"/>
        </w:tabs>
        <w:ind w:left="900" w:hanging="900"/>
        <w:rPr>
          <w:rFonts w:asciiTheme="minorHAnsi" w:hAnsiTheme="minorHAnsi"/>
          <w:noProof/>
          <w:color w:val="auto"/>
          <w:szCs w:val="22"/>
        </w:rPr>
      </w:pPr>
      <w:r>
        <w:rPr>
          <w:noProof/>
        </w:rPr>
        <w:t>Figure 4: Specialized Transportation Services</w:t>
      </w:r>
      <w:r>
        <w:rPr>
          <w:noProof/>
        </w:rPr>
        <w:tab/>
      </w:r>
      <w:r>
        <w:rPr>
          <w:noProof/>
        </w:rPr>
        <w:fldChar w:fldCharType="begin"/>
      </w:r>
      <w:r>
        <w:rPr>
          <w:noProof/>
        </w:rPr>
        <w:instrText xml:space="preserve"> PAGEREF _Toc518987461 \h </w:instrText>
      </w:r>
      <w:r>
        <w:rPr>
          <w:noProof/>
        </w:rPr>
      </w:r>
      <w:r>
        <w:rPr>
          <w:noProof/>
        </w:rPr>
        <w:fldChar w:fldCharType="separate"/>
      </w:r>
      <w:r w:rsidR="002F7586">
        <w:rPr>
          <w:noProof/>
        </w:rPr>
        <w:t>22</w:t>
      </w:r>
      <w:r>
        <w:rPr>
          <w:noProof/>
        </w:rPr>
        <w:fldChar w:fldCharType="end"/>
      </w:r>
    </w:p>
    <w:p w14:paraId="7D3AAA6D" w14:textId="3A527553" w:rsidR="00F80BDF" w:rsidRDefault="00F80BDF" w:rsidP="00F80BDF">
      <w:pPr>
        <w:pStyle w:val="TableofFigures"/>
        <w:tabs>
          <w:tab w:val="right" w:pos="9360"/>
        </w:tabs>
        <w:ind w:left="900" w:hanging="900"/>
        <w:rPr>
          <w:rFonts w:asciiTheme="minorHAnsi" w:hAnsiTheme="minorHAnsi"/>
          <w:noProof/>
          <w:color w:val="auto"/>
          <w:szCs w:val="22"/>
        </w:rPr>
      </w:pPr>
      <w:r>
        <w:rPr>
          <w:noProof/>
        </w:rPr>
        <w:t>Table 3: Eligible Activities, Funding Types and Possible Sources of Match</w:t>
      </w:r>
      <w:r>
        <w:rPr>
          <w:noProof/>
        </w:rPr>
        <w:tab/>
      </w:r>
      <w:r>
        <w:rPr>
          <w:noProof/>
        </w:rPr>
        <w:fldChar w:fldCharType="begin"/>
      </w:r>
      <w:r>
        <w:rPr>
          <w:noProof/>
        </w:rPr>
        <w:instrText xml:space="preserve"> PAGEREF _Toc518987462 \h </w:instrText>
      </w:r>
      <w:r>
        <w:rPr>
          <w:noProof/>
        </w:rPr>
      </w:r>
      <w:r>
        <w:rPr>
          <w:noProof/>
        </w:rPr>
        <w:fldChar w:fldCharType="separate"/>
      </w:r>
      <w:r w:rsidR="002F7586">
        <w:rPr>
          <w:noProof/>
        </w:rPr>
        <w:t>31</w:t>
      </w:r>
      <w:r>
        <w:rPr>
          <w:noProof/>
        </w:rPr>
        <w:fldChar w:fldCharType="end"/>
      </w:r>
    </w:p>
    <w:p w14:paraId="4EA91DCB" w14:textId="298B2D21" w:rsidR="00F80BDF" w:rsidRDefault="00F80BDF" w:rsidP="00F80BDF">
      <w:pPr>
        <w:pStyle w:val="TableofFigures"/>
        <w:tabs>
          <w:tab w:val="right" w:pos="9360"/>
        </w:tabs>
        <w:ind w:left="900" w:hanging="900"/>
        <w:rPr>
          <w:rFonts w:asciiTheme="minorHAnsi" w:hAnsiTheme="minorHAnsi"/>
          <w:noProof/>
          <w:color w:val="auto"/>
          <w:szCs w:val="22"/>
        </w:rPr>
      </w:pPr>
      <w:r>
        <w:rPr>
          <w:noProof/>
        </w:rPr>
        <w:t>Figure 5: Equity Emphasis Areas and the Washington DC-MD-VA Urbanized Area</w:t>
      </w:r>
      <w:r>
        <w:rPr>
          <w:noProof/>
        </w:rPr>
        <w:tab/>
      </w:r>
      <w:r>
        <w:rPr>
          <w:noProof/>
        </w:rPr>
        <w:fldChar w:fldCharType="begin"/>
      </w:r>
      <w:r>
        <w:rPr>
          <w:noProof/>
        </w:rPr>
        <w:instrText xml:space="preserve"> PAGEREF _Toc518987463 \h </w:instrText>
      </w:r>
      <w:r>
        <w:rPr>
          <w:noProof/>
        </w:rPr>
      </w:r>
      <w:r>
        <w:rPr>
          <w:noProof/>
        </w:rPr>
        <w:fldChar w:fldCharType="separate"/>
      </w:r>
      <w:r w:rsidR="002F7586">
        <w:rPr>
          <w:noProof/>
        </w:rPr>
        <w:t>35</w:t>
      </w:r>
      <w:r>
        <w:rPr>
          <w:noProof/>
        </w:rPr>
        <w:fldChar w:fldCharType="end"/>
      </w:r>
    </w:p>
    <w:p w14:paraId="48E8DAE0" w14:textId="040E642B" w:rsidR="00F80BDF" w:rsidRDefault="00F80BDF" w:rsidP="00F80BDF">
      <w:pPr>
        <w:pStyle w:val="TableofFigures"/>
        <w:tabs>
          <w:tab w:val="right" w:pos="9360"/>
        </w:tabs>
        <w:ind w:left="900" w:hanging="900"/>
        <w:rPr>
          <w:rFonts w:asciiTheme="minorHAnsi" w:hAnsiTheme="minorHAnsi"/>
          <w:noProof/>
          <w:color w:val="auto"/>
          <w:szCs w:val="22"/>
        </w:rPr>
      </w:pPr>
      <w:r>
        <w:rPr>
          <w:noProof/>
        </w:rPr>
        <w:t>Figure 6: Flow of Funds for the Enhanced Mobility Program</w:t>
      </w:r>
      <w:r>
        <w:rPr>
          <w:noProof/>
        </w:rPr>
        <w:tab/>
      </w:r>
      <w:r>
        <w:rPr>
          <w:noProof/>
        </w:rPr>
        <w:fldChar w:fldCharType="begin"/>
      </w:r>
      <w:r>
        <w:rPr>
          <w:noProof/>
        </w:rPr>
        <w:instrText xml:space="preserve"> PAGEREF _Toc518987464 \h </w:instrText>
      </w:r>
      <w:r>
        <w:rPr>
          <w:noProof/>
        </w:rPr>
      </w:r>
      <w:r>
        <w:rPr>
          <w:noProof/>
        </w:rPr>
        <w:fldChar w:fldCharType="separate"/>
      </w:r>
      <w:r w:rsidR="002F7586">
        <w:rPr>
          <w:noProof/>
        </w:rPr>
        <w:t>36</w:t>
      </w:r>
      <w:r>
        <w:rPr>
          <w:noProof/>
        </w:rPr>
        <w:fldChar w:fldCharType="end"/>
      </w:r>
    </w:p>
    <w:p w14:paraId="5AE1312E" w14:textId="41D4A69E" w:rsidR="00AD0305" w:rsidRDefault="00C2555A" w:rsidP="00F80BDF">
      <w:pPr>
        <w:pStyle w:val="BodyText-TPB"/>
        <w:tabs>
          <w:tab w:val="left" w:pos="5220"/>
          <w:tab w:val="right" w:pos="9360"/>
        </w:tabs>
        <w:ind w:left="900" w:hanging="900"/>
      </w:pPr>
      <w:r w:rsidRPr="00207B47">
        <w:rPr>
          <w:sz w:val="20"/>
          <w:szCs w:val="20"/>
        </w:rPr>
        <w:fldChar w:fldCharType="end"/>
      </w:r>
      <w:r w:rsidR="002B0419">
        <w:rPr>
          <w:sz w:val="20"/>
          <w:szCs w:val="20"/>
        </w:rPr>
        <w:tab/>
      </w:r>
    </w:p>
    <w:p w14:paraId="0C2888B5" w14:textId="77777777" w:rsidR="00AD0305" w:rsidRDefault="00AD0305" w:rsidP="00AD0305">
      <w:pPr>
        <w:pStyle w:val="BodyText-TPB"/>
      </w:pPr>
    </w:p>
    <w:p w14:paraId="0A1136D0" w14:textId="5878B846" w:rsidR="00AD0305" w:rsidRDefault="00AD0305" w:rsidP="00AD0305">
      <w:pPr>
        <w:pStyle w:val="BodyText-TPB"/>
        <w:sectPr w:rsidR="00AD0305" w:rsidSect="00C84752">
          <w:footerReference w:type="default" r:id="rId14"/>
          <w:footerReference w:type="first" r:id="rId15"/>
          <w:pgSz w:w="12240" w:h="15840"/>
          <w:pgMar w:top="1800" w:right="1440" w:bottom="1440" w:left="1440" w:header="0" w:footer="720" w:gutter="0"/>
          <w:pgNumType w:start="1"/>
          <w:cols w:space="720"/>
          <w:titlePg/>
          <w:docGrid w:linePitch="218"/>
        </w:sectPr>
      </w:pPr>
    </w:p>
    <w:p w14:paraId="51707FBC" w14:textId="227F6C4C" w:rsidR="00024148" w:rsidRDefault="00AD0305">
      <w:r>
        <w:br w:type="page"/>
      </w:r>
      <w:bookmarkStart w:id="6" w:name="_Toc466884008"/>
      <w:bookmarkStart w:id="7" w:name="_Toc467160669"/>
      <w:r w:rsidR="00024148">
        <w:lastRenderedPageBreak/>
        <w:br w:type="page"/>
      </w:r>
    </w:p>
    <w:p w14:paraId="3220DB21" w14:textId="77777777" w:rsidR="0058142D" w:rsidRDefault="0058142D" w:rsidP="0058142D">
      <w:pPr>
        <w:pStyle w:val="Level1Head-TPB"/>
      </w:pPr>
      <w:bookmarkStart w:id="8" w:name="_Toc518987275"/>
      <w:r>
        <w:lastRenderedPageBreak/>
        <w:t>Section 1: Introduction</w:t>
      </w:r>
      <w:bookmarkEnd w:id="8"/>
    </w:p>
    <w:p w14:paraId="318355BC" w14:textId="590981D8" w:rsidR="0058142D" w:rsidRDefault="00D734B9" w:rsidP="0058142D">
      <w:pPr>
        <w:pStyle w:val="BodyText-TPB"/>
      </w:pPr>
      <w:r w:rsidRPr="00207B47">
        <w:t xml:space="preserve">Almost six </w:t>
      </w:r>
      <w:r w:rsidR="0058142D" w:rsidRPr="00207B47">
        <w:t>million people choose</w:t>
      </w:r>
      <w:r w:rsidR="0058142D" w:rsidRPr="0058142D">
        <w:t xml:space="preserve"> to live, work, learn and play in the Washington, DC region. Efficient transportation plays a major role in supporting travel to and from the many activities that make the region the vibrant and dynamic area that it is. Facilitating the movement of residents and visitors requires a complex transportation infrastructure of various modes supported by a substantial network of public and private providers. This transportation system must serve equally the needs of all who rely on it. Some transportation-disadvantaged groups such as persons with disabilities and older adults with limited incomes or mobility impairments have specialized needs that necessitate focused planning and coordination efforts. </w:t>
      </w:r>
    </w:p>
    <w:p w14:paraId="167CD17C" w14:textId="77777777" w:rsidR="00B37270" w:rsidRDefault="00B37270" w:rsidP="0058142D">
      <w:pPr>
        <w:pStyle w:val="BodyText-TPB"/>
      </w:pPr>
    </w:p>
    <w:p w14:paraId="7F98F5A1" w14:textId="7D10E207" w:rsidR="000C541E" w:rsidRPr="0058142D" w:rsidRDefault="000C541E" w:rsidP="00500744">
      <w:pPr>
        <w:pStyle w:val="BodyText-TPB"/>
        <w:shd w:val="clear" w:color="auto" w:fill="FFFFFF" w:themeFill="background1"/>
      </w:pPr>
      <w:r w:rsidRPr="00500744">
        <w:t xml:space="preserve">Federal </w:t>
      </w:r>
      <w:r w:rsidR="006F316A" w:rsidRPr="00500744">
        <w:t>regulations</w:t>
      </w:r>
      <w:r w:rsidRPr="00500744">
        <w:t xml:space="preserve"> require that projects selected for funding under the Enhanced Mobility for Individuals and Individuals with Disabilities (Section 5310) Program be "included in a locally developed, coordinated public transit-human services transportation plan</w:t>
      </w:r>
      <w:r w:rsidR="00500744" w:rsidRPr="00500744">
        <w:rPr>
          <w:rStyle w:val="FootnoteReference"/>
        </w:rPr>
        <w:footnoteReference w:id="1"/>
      </w:r>
      <w:r w:rsidRPr="00500744">
        <w:t>," and that the plan be "developed and approved through a process that included participation by seniors, individuals with disabilities, representatives of public, private, and nonprofit transportation and human services providers and other members of the public" utilizing transportation services. These coordinated plans identify the transportation needs of individuals with disabilities, older adults, and people with low incomes, provide strategies for meeting these needs, and prioritize transportation services for funding and implementation.</w:t>
      </w:r>
    </w:p>
    <w:p w14:paraId="285D1947" w14:textId="169F76FC" w:rsidR="00207B47" w:rsidRDefault="00207B47" w:rsidP="0058142D">
      <w:pPr>
        <w:pStyle w:val="BodyText-TPB"/>
      </w:pPr>
    </w:p>
    <w:p w14:paraId="4F1366BB" w14:textId="77777777" w:rsidR="00BF2ADC" w:rsidRDefault="00BF2ADC" w:rsidP="00BF2ADC">
      <w:pPr>
        <w:pStyle w:val="Level2Head-TPB"/>
      </w:pPr>
      <w:bookmarkStart w:id="9" w:name="_Toc518987276"/>
      <w:r>
        <w:t>THE ENHANCED MOBILITY PROGRAM</w:t>
      </w:r>
      <w:bookmarkEnd w:id="9"/>
    </w:p>
    <w:p w14:paraId="3658F7D0" w14:textId="77777777" w:rsidR="00BF2ADC" w:rsidRDefault="00BF2ADC" w:rsidP="00BF2ADC">
      <w:pPr>
        <w:pStyle w:val="BodyText-TPB"/>
      </w:pPr>
    </w:p>
    <w:p w14:paraId="23D04C59" w14:textId="29CD2DA7" w:rsidR="00BF2ADC" w:rsidRDefault="00BF2ADC" w:rsidP="00BF2ADC">
      <w:pPr>
        <w:pStyle w:val="BodyText-TPB"/>
      </w:pPr>
      <w:r>
        <w:t>The Federal Transit Administration’s (FTA’s) Enhanced Mobility of Seniors and Individuals with Disabilities Program (Section 5310) provides funding for transportation for people with disabilities and older adults who have difficulty using public transit or need improved access to it.</w:t>
      </w:r>
    </w:p>
    <w:p w14:paraId="43CEA9CD" w14:textId="77777777" w:rsidR="00D77A53" w:rsidRDefault="00D77A53" w:rsidP="00BF2ADC">
      <w:pPr>
        <w:pStyle w:val="BodyText-TPB"/>
      </w:pPr>
    </w:p>
    <w:p w14:paraId="0E27C546" w14:textId="352ABE2E" w:rsidR="00BF2ADC" w:rsidRDefault="00A379CE" w:rsidP="00BF2ADC">
      <w:pPr>
        <w:pStyle w:val="BodyText-TPB"/>
      </w:pPr>
      <w:r>
        <w:t>FTA states that the goal</w:t>
      </w:r>
      <w:r w:rsidR="00BF2ADC">
        <w:t xml:space="preserve"> of the Enhanced Mobility program is to “improve mobility for seniors and individuals with disabilities…by removing barriers to transportation services and expanding the transportation mobility options available”</w:t>
      </w:r>
      <w:r>
        <w:rPr>
          <w:rStyle w:val="FootnoteReference"/>
        </w:rPr>
        <w:footnoteReference w:id="2"/>
      </w:r>
      <w:r w:rsidR="00BF2ADC">
        <w:t>.  The annual apportionment for the Washington, DC-VA-MD Urbanized Area of approximately $2.8 million can be spent throughout the Urban</w:t>
      </w:r>
      <w:r w:rsidR="00734414">
        <w:t>ized Area (see Figure 2) but not outside of this area officially defined by the U.S. Census Bureau.</w:t>
      </w:r>
      <w:r w:rsidR="00BF2ADC">
        <w:t xml:space="preserve"> In consultation with The Maryland Transit Administration (MTA), the Virginia Department of Rail and Public Transportation (DRPT), the District Department of Transportation (DDOT) and Washington Metropolitan Area Transit Authority (WMATA), COG agreed to serve as the Designated Recipient for this new program. In June of 2013 the Governor of Maryland, the Governor of Virginia and the Mayor of the District of Columbia designated COG, as the TPB’s administrative agent, the recipient of the Enhanced Mobility Program for the Washington, DC-VA-MD Urbanized Area.</w:t>
      </w:r>
    </w:p>
    <w:p w14:paraId="26D9BA67" w14:textId="673FCA58" w:rsidR="00207B47" w:rsidRDefault="00207B47" w:rsidP="00207B47">
      <w:pPr>
        <w:pStyle w:val="BodyText-TPB"/>
      </w:pPr>
    </w:p>
    <w:p w14:paraId="09D0D1F8" w14:textId="6A8F9691" w:rsidR="00207B47" w:rsidRDefault="00734414" w:rsidP="00207B47">
      <w:pPr>
        <w:pStyle w:val="BodyText-TPB"/>
      </w:pPr>
      <w:r>
        <w:t xml:space="preserve">Eligible recipients of the funds include </w:t>
      </w:r>
      <w:r w:rsidR="00207B47">
        <w:t>non-profit organizations, local governments, transit agencies an</w:t>
      </w:r>
      <w:r>
        <w:t>d private for-profit providers who must provide the required</w:t>
      </w:r>
      <w:r w:rsidR="00207B47">
        <w:t xml:space="preserve"> matching grant funds for capital </w:t>
      </w:r>
      <w:r>
        <w:t xml:space="preserve">(20 percent of total project cost) </w:t>
      </w:r>
      <w:r w:rsidR="00207B47">
        <w:t>and operating expenses</w:t>
      </w:r>
      <w:r>
        <w:t xml:space="preserve"> (50 percent)</w:t>
      </w:r>
      <w:r w:rsidR="00207B47">
        <w:t>, for:</w:t>
      </w:r>
    </w:p>
    <w:p w14:paraId="21903AC1" w14:textId="77777777" w:rsidR="00D77A53" w:rsidRDefault="00D77A53" w:rsidP="00207B47">
      <w:pPr>
        <w:pStyle w:val="BodyText-TPB"/>
      </w:pPr>
    </w:p>
    <w:p w14:paraId="2B13D4B0" w14:textId="6FCB16FF" w:rsidR="00207B47" w:rsidRDefault="00207B47" w:rsidP="00D77A53">
      <w:pPr>
        <w:pStyle w:val="Bulletedtext-TPB"/>
      </w:pPr>
      <w:r>
        <w:lastRenderedPageBreak/>
        <w:t xml:space="preserve">Public transportation projects planned, designed, and carried out to meet the special needs of older adults and individuals with disabilities when public transportation is insufficient, inappropriate, or unavailable; </w:t>
      </w:r>
    </w:p>
    <w:p w14:paraId="32D32341" w14:textId="530958F8" w:rsidR="00207B47" w:rsidRDefault="00207B47" w:rsidP="00D77A53">
      <w:pPr>
        <w:pStyle w:val="Bulletedtext-TPB"/>
      </w:pPr>
      <w:r>
        <w:t>Public transportation projects that exceed the requirements of the ADA;</w:t>
      </w:r>
    </w:p>
    <w:p w14:paraId="68FC3ABE" w14:textId="28A70D8B" w:rsidR="00207B47" w:rsidRDefault="00207B47" w:rsidP="00D77A53">
      <w:pPr>
        <w:pStyle w:val="Bulletedtext-TPB"/>
      </w:pPr>
      <w:r>
        <w:t xml:space="preserve">Public transportation projects that improve access to fixed-route service and decrease reliance on paratransit; and </w:t>
      </w:r>
    </w:p>
    <w:p w14:paraId="2F668BD4" w14:textId="2BBF531B" w:rsidR="00207B47" w:rsidRDefault="00207B47" w:rsidP="00D77A53">
      <w:pPr>
        <w:pStyle w:val="Bulletedtext-TPB"/>
      </w:pPr>
      <w:r>
        <w:t>Alternatives to public transit that assist seniors and individuals with disabilities with transportation.</w:t>
      </w:r>
    </w:p>
    <w:p w14:paraId="74814BDB" w14:textId="628D8830" w:rsidR="00500744" w:rsidRDefault="00207B47" w:rsidP="004B371F">
      <w:pPr>
        <w:pStyle w:val="BodyText-TPB"/>
      </w:pPr>
      <w:r>
        <w:t xml:space="preserve">The Enhanced Mobility program includes a mobility management category that enables those projects that improve access to multiple transportation options to take advantage of the 80/20 capital match. </w:t>
      </w:r>
    </w:p>
    <w:p w14:paraId="6AAE78D2" w14:textId="77777777" w:rsidR="00D77A53" w:rsidRDefault="00D77A53" w:rsidP="004B371F">
      <w:pPr>
        <w:pStyle w:val="BodyText-TPB"/>
      </w:pPr>
    </w:p>
    <w:p w14:paraId="2C278907" w14:textId="79E5808B" w:rsidR="00207B47" w:rsidRDefault="00207B47" w:rsidP="00207B47">
      <w:pPr>
        <w:pStyle w:val="Level2Head-TPB"/>
      </w:pPr>
      <w:bookmarkStart w:id="10" w:name="_Toc518987277"/>
      <w:r>
        <w:t>TPB Role in Enhanced Mobility</w:t>
      </w:r>
      <w:bookmarkEnd w:id="10"/>
    </w:p>
    <w:p w14:paraId="03C0A205" w14:textId="77777777" w:rsidR="00207B47" w:rsidRDefault="00207B47" w:rsidP="00207B47">
      <w:pPr>
        <w:pStyle w:val="BodyText-TPB"/>
      </w:pPr>
    </w:p>
    <w:p w14:paraId="10145071" w14:textId="78AF65CC" w:rsidR="00207B47" w:rsidRDefault="00207B47" w:rsidP="00207B47">
      <w:pPr>
        <w:pStyle w:val="BodyText-TPB"/>
      </w:pPr>
      <w:r>
        <w:t>The Metropolitan Washington Council of Governments, (COG) as the administrative agent for the National Capital Region Transportation Planning Board (TPB), is the designated recipient for this program for the Washington DC-VA-MD Urbanized Area. The TPB is responsible for the competitive selection of Enhanced Mobility projects and for certifying that all projects selected for funding are included in a “locally-developed, coordinated public transit human service transportation plan that includes participation by seniors, individuals with disabilities; representatives of public, private and nonprofit transportation and human service providers, and other members of the public.”</w:t>
      </w:r>
      <w:r w:rsidR="00905204">
        <w:rPr>
          <w:rStyle w:val="FootnoteReference"/>
        </w:rPr>
        <w:footnoteReference w:id="3"/>
      </w:r>
      <w:r>
        <w:t xml:space="preserve"> </w:t>
      </w:r>
      <w:r w:rsidR="00BF2ADC">
        <w:t>The Coordinated Plan was developed under the guidance of the Access for All Advisory Committee which inc</w:t>
      </w:r>
      <w:r w:rsidR="00A379CE">
        <w:t>ludes the participation described in the requirement.</w:t>
      </w:r>
    </w:p>
    <w:p w14:paraId="6F7B3C81" w14:textId="78A17B68" w:rsidR="00207B47" w:rsidRDefault="00207B47" w:rsidP="0058142D">
      <w:pPr>
        <w:pStyle w:val="BodyText-TPB"/>
      </w:pPr>
    </w:p>
    <w:p w14:paraId="60941E19" w14:textId="41DE4B5B" w:rsidR="0058142D" w:rsidRDefault="0058142D" w:rsidP="0058142D">
      <w:pPr>
        <w:pStyle w:val="Level2Head-TPB"/>
      </w:pPr>
      <w:bookmarkStart w:id="11" w:name="_Toc518987278"/>
      <w:r>
        <w:t>What Is Coordination?</w:t>
      </w:r>
      <w:bookmarkEnd w:id="11"/>
    </w:p>
    <w:p w14:paraId="2D53995F" w14:textId="77777777" w:rsidR="0058142D" w:rsidRDefault="0058142D" w:rsidP="0058142D">
      <w:pPr>
        <w:pStyle w:val="BodyText-TPB"/>
      </w:pPr>
    </w:p>
    <w:p w14:paraId="4487AEC2" w14:textId="5B39108C" w:rsidR="00F52EFF" w:rsidRDefault="00807830" w:rsidP="00F52EFF">
      <w:pPr>
        <w:pStyle w:val="BodyText-TPB"/>
      </w:pPr>
      <w:r>
        <w:t xml:space="preserve">The National Council of State Legislatures (NCSL) </w:t>
      </w:r>
      <w:r w:rsidR="00817266">
        <w:t>defines coordination approaches for human service transportation as “the harmonization of program standards, shared use of resources, synchronized planning and dispatch, multi-agency program discussion and various other techniques”.</w:t>
      </w:r>
      <w:r w:rsidR="00D77A53">
        <w:rPr>
          <w:rStyle w:val="FootnoteReference"/>
        </w:rPr>
        <w:footnoteReference w:id="4"/>
      </w:r>
    </w:p>
    <w:p w14:paraId="7D707992" w14:textId="77777777" w:rsidR="00F52EFF" w:rsidRDefault="00F52EFF" w:rsidP="0058142D">
      <w:pPr>
        <w:pStyle w:val="BodyText-TPB"/>
      </w:pPr>
    </w:p>
    <w:p w14:paraId="7B2FA7C0" w14:textId="07135988" w:rsidR="005B0D59" w:rsidRDefault="0058142D" w:rsidP="0058142D">
      <w:pPr>
        <w:pStyle w:val="BodyText-TPB"/>
      </w:pPr>
      <w:r>
        <w:t>Coordination is a difficult term to define and means different things to different people. Within the context of human service transportation, the term refers to agencies, jurisdictions and non-profit organizations working together to maximize transportation services for people with disabilities, low-income populations and older adults and to eliminate service gaps. Various state and federal funding streams have different administrative and eligibility requirements, which complicate the coordination of public and human service transportation.</w:t>
      </w:r>
    </w:p>
    <w:p w14:paraId="0C5E57E7" w14:textId="264D4631" w:rsidR="00537490" w:rsidRDefault="00537490" w:rsidP="0058142D">
      <w:pPr>
        <w:pStyle w:val="BodyText-TPB"/>
      </w:pPr>
    </w:p>
    <w:p w14:paraId="7D8A7D8B" w14:textId="44FF4318" w:rsidR="00F80BDF" w:rsidRDefault="00F80BDF" w:rsidP="0058142D">
      <w:pPr>
        <w:pStyle w:val="BodyText-TPB"/>
      </w:pPr>
    </w:p>
    <w:p w14:paraId="0FBDC477" w14:textId="7E26CD69" w:rsidR="00F80BDF" w:rsidRDefault="00F80BDF" w:rsidP="0058142D">
      <w:pPr>
        <w:pStyle w:val="BodyText-TPB"/>
      </w:pPr>
    </w:p>
    <w:p w14:paraId="31A34096" w14:textId="77777777" w:rsidR="00F80BDF" w:rsidRDefault="00F80BDF" w:rsidP="0058142D">
      <w:pPr>
        <w:pStyle w:val="BodyText-TPB"/>
      </w:pPr>
    </w:p>
    <w:p w14:paraId="6E437393" w14:textId="2694A483" w:rsidR="00A8120B" w:rsidRDefault="00537490" w:rsidP="00537490">
      <w:pPr>
        <w:pStyle w:val="Level3Head-TPB"/>
      </w:pPr>
      <w:bookmarkStart w:id="12" w:name="_Toc518987279"/>
      <w:r>
        <w:lastRenderedPageBreak/>
        <w:t>Mobility Management</w:t>
      </w:r>
      <w:bookmarkEnd w:id="12"/>
    </w:p>
    <w:p w14:paraId="2F77F3EE" w14:textId="77777777" w:rsidR="00537490" w:rsidRPr="00537490" w:rsidRDefault="00537490" w:rsidP="00537490">
      <w:pPr>
        <w:pStyle w:val="BodyText-TPB"/>
      </w:pPr>
    </w:p>
    <w:p w14:paraId="6EAA064A" w14:textId="500F6A1A" w:rsidR="000C1EA9" w:rsidRDefault="00FA1686" w:rsidP="00D77A53">
      <w:pPr>
        <w:pStyle w:val="3Paragraph"/>
      </w:pPr>
      <w:r>
        <w:t>In recent years, “coordination” of human services has focused on mobility management, which has been a preferred approach to coordination.  FTA states that “</w:t>
      </w:r>
      <w:r w:rsidR="000C1EA9" w:rsidRPr="000C1EA9">
        <w:t>Mobility management is an innovative approach for managing and delivering coordinated transportation services to customers, including older adults, people with disabilities, and individuals with lower incomes.  Changes in demographics, shifts in land use patterns, and the creation of new and different job markets require new approaches for providing transportation services, particularly for customers with special needs.  Mobility management focuses on meeting individual customer needs through a wide range of transportation options and service providers.  It also focuses on coordinating these services and providers in order to achieve a more efficient transportation service delivery system for public policy makers and taxpayers who underwrite</w:t>
      </w:r>
      <w:r>
        <w:t xml:space="preserve"> the cost of service delivery.</w:t>
      </w:r>
      <w:r w:rsidR="00D77A53">
        <w:t>”</w:t>
      </w:r>
      <w:r w:rsidR="00537490">
        <w:rPr>
          <w:rStyle w:val="FootnoteReference"/>
          <w:rFonts w:cs="Franklin Gothic Book"/>
        </w:rPr>
        <w:footnoteReference w:id="5"/>
      </w:r>
    </w:p>
    <w:p w14:paraId="2E08DC46" w14:textId="77777777" w:rsidR="00D77A53" w:rsidRDefault="00D77A53" w:rsidP="00D77A53">
      <w:pPr>
        <w:pStyle w:val="3Paragraph"/>
      </w:pPr>
    </w:p>
    <w:p w14:paraId="5B529D87" w14:textId="2FE63841" w:rsidR="00F52EFF" w:rsidRPr="00F52EFF" w:rsidRDefault="00537490" w:rsidP="00D77A53">
      <w:pPr>
        <w:pStyle w:val="3Paragraph"/>
      </w:pPr>
      <w:r>
        <w:t>For the purposes of the Enhanced Mobility program, FTA</w:t>
      </w:r>
      <w:r w:rsidR="00F52EFF" w:rsidRPr="00F52EFF">
        <w:t xml:space="preserve"> defines mobility management as “short-range planning and management activities and</w:t>
      </w:r>
      <w:r w:rsidR="00F52EFF">
        <w:t xml:space="preserve"> </w:t>
      </w:r>
      <w:r w:rsidR="00F52EFF" w:rsidRPr="00F52EFF">
        <w:t>projects for improving coordination among transportation service providers” and includes</w:t>
      </w:r>
      <w:r w:rsidR="00F52EFF">
        <w:t xml:space="preserve"> </w:t>
      </w:r>
      <w:r w:rsidR="00F52EFF" w:rsidRPr="00F52EFF">
        <w:t>travel training, trip planning and one-stop travel information centers</w:t>
      </w:r>
      <w:r w:rsidR="00F52EFF">
        <w:t>.</w:t>
      </w:r>
      <w:r w:rsidR="00D77A53">
        <w:rPr>
          <w:rStyle w:val="FootnoteReference"/>
          <w:rFonts w:cs="Franklin Gothic Book"/>
        </w:rPr>
        <w:footnoteReference w:id="6"/>
      </w:r>
    </w:p>
    <w:p w14:paraId="38C34EF1" w14:textId="77777777" w:rsidR="00D77A53" w:rsidRDefault="00D77A53" w:rsidP="00D77A53">
      <w:pPr>
        <w:pStyle w:val="3Paragraph"/>
        <w:rPr>
          <w:color w:val="000000"/>
        </w:rPr>
      </w:pPr>
    </w:p>
    <w:p w14:paraId="4AC542CC" w14:textId="24F727EC" w:rsidR="00F52EFF" w:rsidRPr="00F52EFF" w:rsidRDefault="00F52EFF" w:rsidP="00D77A53">
      <w:pPr>
        <w:pStyle w:val="3Paragraph"/>
      </w:pPr>
      <w:r>
        <w:rPr>
          <w:color w:val="000000"/>
        </w:rPr>
        <w:t>Under the Enhanced Mobility Program, t</w:t>
      </w:r>
      <w:r w:rsidRPr="00F52EFF">
        <w:rPr>
          <w:color w:val="000000"/>
        </w:rPr>
        <w:t>he Federal Transit Administration (FTA) allows qualifying “Mobility Management” activities to</w:t>
      </w:r>
      <w:r>
        <w:rPr>
          <w:color w:val="000000"/>
        </w:rPr>
        <w:t xml:space="preserve"> </w:t>
      </w:r>
      <w:r w:rsidRPr="00F52EFF">
        <w:rPr>
          <w:color w:val="000000"/>
        </w:rPr>
        <w:t>be a capital expense which means that the applicant only needs to provide 20 percent of the</w:t>
      </w:r>
      <w:r>
        <w:rPr>
          <w:color w:val="000000"/>
        </w:rPr>
        <w:t xml:space="preserve"> </w:t>
      </w:r>
      <w:r w:rsidRPr="00F52EFF">
        <w:rPr>
          <w:color w:val="000000"/>
        </w:rPr>
        <w:t xml:space="preserve">cost (and the federal portion is 80%) as opposed to the </w:t>
      </w:r>
      <w:r w:rsidRPr="00F52EFF">
        <w:t>50/50 operating match;</w:t>
      </w:r>
    </w:p>
    <w:p w14:paraId="03426867" w14:textId="77777777" w:rsidR="00D77A53" w:rsidRPr="00F52EFF" w:rsidRDefault="00D77A53" w:rsidP="00D77A53">
      <w:pPr>
        <w:pStyle w:val="3Paragraph"/>
      </w:pPr>
    </w:p>
    <w:p w14:paraId="06D7BB1E" w14:textId="77777777" w:rsidR="0058142D" w:rsidRDefault="0058142D" w:rsidP="0058142D">
      <w:pPr>
        <w:pStyle w:val="Level2Head-TPB"/>
      </w:pPr>
      <w:bookmarkStart w:id="13" w:name="_Toc518987280"/>
      <w:r>
        <w:t>Purpose of the Coordinated Plan</w:t>
      </w:r>
      <w:bookmarkEnd w:id="13"/>
    </w:p>
    <w:p w14:paraId="291FDB90" w14:textId="0AB90370" w:rsidR="00B37270" w:rsidRDefault="00B37270" w:rsidP="00B37270">
      <w:pPr>
        <w:pStyle w:val="BodyText-TPB"/>
      </w:pPr>
    </w:p>
    <w:p w14:paraId="4636F2A9" w14:textId="359061F8" w:rsidR="00B37270" w:rsidRDefault="00B37270" w:rsidP="00B37270">
      <w:pPr>
        <w:pStyle w:val="BodyText-TPB"/>
      </w:pPr>
      <w:r w:rsidRPr="00B37270">
        <w:t xml:space="preserve">The Coordinated Human Service Transportation Plan (“Coordinated Plan”) </w:t>
      </w:r>
      <w:r w:rsidR="00972A06" w:rsidRPr="00B37270">
        <w:t>guid</w:t>
      </w:r>
      <w:r w:rsidR="00972A06">
        <w:t>e</w:t>
      </w:r>
      <w:r w:rsidR="00972A06" w:rsidRPr="00B37270">
        <w:t>s</w:t>
      </w:r>
      <w:r w:rsidRPr="00B37270">
        <w:t xml:space="preserve"> funding decisions for the Federal Transit Administration’s (FTA’s) Section 5310 Enhanced Mobility of Seniors and Individuals with Disabilities program (“Enhanced </w:t>
      </w:r>
      <w:r>
        <w:t xml:space="preserve">Mobility </w:t>
      </w:r>
      <w:r w:rsidRPr="004609D3">
        <w:t xml:space="preserve">Program”). The TPB’ adopted its first Coordinated Plan in 2007 and was subsequently updated in 2009 and 2014. </w:t>
      </w:r>
      <w:r w:rsidR="004609D3" w:rsidRPr="004609D3">
        <w:t>The Coordinated Plan under FTA rules must be updated every four years -- each time the TPB updates its long-range transportation plan</w:t>
      </w:r>
      <w:r w:rsidR="00D77A53">
        <w:t>.</w:t>
      </w:r>
    </w:p>
    <w:p w14:paraId="450824F2" w14:textId="77777777" w:rsidR="00B37270" w:rsidRDefault="00B37270" w:rsidP="0058142D">
      <w:pPr>
        <w:pStyle w:val="BodyText-TPB"/>
      </w:pPr>
    </w:p>
    <w:p w14:paraId="647E32CD" w14:textId="77777777" w:rsidR="0058142D" w:rsidRDefault="0058142D" w:rsidP="0058142D">
      <w:pPr>
        <w:pStyle w:val="BodyText-TPB"/>
      </w:pPr>
      <w:r>
        <w:t xml:space="preserve">The purpose of this Coordinated Human Service Transportation Plan is to identify strategies and projects that help meet the transportation needs of people with disabilities, older adults and those with low-incomes </w:t>
      </w:r>
      <w:r w:rsidR="00B37270">
        <w:t xml:space="preserve">to guide </w:t>
      </w:r>
      <w:r>
        <w:t xml:space="preserve">funding </w:t>
      </w:r>
      <w:r w:rsidR="00EF1083">
        <w:t xml:space="preserve">decisions for the </w:t>
      </w:r>
      <w:r w:rsidR="00B37270">
        <w:t xml:space="preserve">FTA’s </w:t>
      </w:r>
      <w:r w:rsidR="00EF1083">
        <w:t xml:space="preserve">Section 5310 </w:t>
      </w:r>
      <w:r>
        <w:t>Enhanced Mobility Program</w:t>
      </w:r>
      <w:r w:rsidR="00B37270">
        <w:t xml:space="preserve">. </w:t>
      </w:r>
    </w:p>
    <w:p w14:paraId="586FC8F9" w14:textId="77777777" w:rsidR="0058142D" w:rsidRDefault="0058142D" w:rsidP="0058142D">
      <w:pPr>
        <w:pStyle w:val="BodyText-TPB"/>
      </w:pPr>
      <w:r>
        <w:t xml:space="preserve">In addition, the Coordinated Plan is also intended to broaden the dialogue and support further collaboration between human service agencies and transportation providers to better serve persons with disabilities and older adults. </w:t>
      </w:r>
    </w:p>
    <w:p w14:paraId="537DE4E1" w14:textId="77777777" w:rsidR="0058142D" w:rsidRDefault="0058142D" w:rsidP="0058142D">
      <w:pPr>
        <w:pStyle w:val="BodyText-TPB"/>
      </w:pPr>
    </w:p>
    <w:p w14:paraId="1FC25F36" w14:textId="15C2716B" w:rsidR="0058142D" w:rsidRDefault="0058142D" w:rsidP="0058142D">
      <w:pPr>
        <w:pStyle w:val="BodyText-TPB"/>
      </w:pPr>
      <w:r>
        <w:t xml:space="preserve">The Coordinated Plan covers the jurisdictions of the multi-state region that is the National Capital Region Transportation Planning Board’s (TPB’s) planning area. </w:t>
      </w:r>
      <w:r w:rsidR="00500744" w:rsidRPr="00464BBF">
        <w:t>Figure 2</w:t>
      </w:r>
      <w:r w:rsidRPr="00464BBF">
        <w:t xml:space="preserve"> shows a map of the TPB planning area and the Washington DC-VA-MD Urbanized Area.</w:t>
      </w:r>
      <w:r>
        <w:t xml:space="preserve"> </w:t>
      </w:r>
      <w:r w:rsidR="00C861DB">
        <w:t>The M</w:t>
      </w:r>
      <w:r w:rsidR="00B37270">
        <w:t>etropolitan Washington Council of Governments, as the TPB’s administrative agent, serves</w:t>
      </w:r>
      <w:r>
        <w:t xml:space="preserve"> as the designated recipient for Enhanced Mobility program for the Washington DC-VA-MD Urbanized Area.</w:t>
      </w:r>
    </w:p>
    <w:p w14:paraId="534254E1" w14:textId="7F0B2A13" w:rsidR="00500744" w:rsidRDefault="00500744" w:rsidP="0058142D">
      <w:pPr>
        <w:pStyle w:val="BodyText-TPB"/>
      </w:pPr>
    </w:p>
    <w:p w14:paraId="48E17C8B" w14:textId="77777777" w:rsidR="00EA3914" w:rsidRDefault="00EA3914" w:rsidP="00167C94">
      <w:pPr>
        <w:pStyle w:val="Level2Head-TPB"/>
      </w:pPr>
      <w:bookmarkStart w:id="14" w:name="_Toc518646907"/>
      <w:bookmarkStart w:id="15" w:name="_Toc518987281"/>
      <w:r>
        <w:lastRenderedPageBreak/>
        <w:t>Key Elements of the Update to the Coordinated Plan</w:t>
      </w:r>
      <w:bookmarkEnd w:id="14"/>
      <w:bookmarkEnd w:id="15"/>
    </w:p>
    <w:p w14:paraId="0D73AA01" w14:textId="77777777" w:rsidR="00EA3914" w:rsidRDefault="00EA3914" w:rsidP="00EA3914">
      <w:pPr>
        <w:pStyle w:val="BodyText-TPB"/>
      </w:pPr>
    </w:p>
    <w:p w14:paraId="294DA31C" w14:textId="36684113" w:rsidR="00EA3914" w:rsidRDefault="00EA3914" w:rsidP="00EA3914">
      <w:pPr>
        <w:pStyle w:val="BodyText-TPB"/>
      </w:pPr>
      <w:r>
        <w:t>The TPB adopted the first Coordinated Plan in 2007 and two subsequent updates in 2009 and 2014.</w:t>
      </w:r>
      <w:r w:rsidRPr="00EA3914">
        <w:t xml:space="preserve"> There are five key elements of the Coordinated Plan. As Figure 1 illustrates, the key elements include 1) an identification of unmet transportation needs</w:t>
      </w:r>
      <w:r w:rsidR="00B26463">
        <w:t xml:space="preserve"> of people with disabilities, </w:t>
      </w:r>
      <w:r w:rsidR="00B26463" w:rsidRPr="00EA3914">
        <w:t>older</w:t>
      </w:r>
      <w:r w:rsidRPr="00EA3914">
        <w:t xml:space="preserve"> adults</w:t>
      </w:r>
      <w:r w:rsidR="00B26463">
        <w:t xml:space="preserve"> and those with limited incomes</w:t>
      </w:r>
      <w:r w:rsidRPr="00EA3914">
        <w:t>, 2) an inventory of existing transportation services for these population groups, 3) strategies for improved service and coordination, 4) priority projects for implementation and 5) project selection criteria.</w:t>
      </w:r>
    </w:p>
    <w:p w14:paraId="22772C3C" w14:textId="77777777" w:rsidR="00EA3914" w:rsidRDefault="00EA3914" w:rsidP="00EA3914">
      <w:pPr>
        <w:pStyle w:val="BodyText-TPB"/>
      </w:pPr>
      <w:r>
        <w:rPr>
          <w:noProof/>
        </w:rPr>
        <w:drawing>
          <wp:anchor distT="0" distB="0" distL="114300" distR="114300" simplePos="0" relativeHeight="251716608" behindDoc="0" locked="0" layoutInCell="1" allowOverlap="1" wp14:anchorId="0A8878FA" wp14:editId="3095BF3A">
            <wp:simplePos x="0" y="0"/>
            <wp:positionH relativeFrom="margin">
              <wp:posOffset>488950</wp:posOffset>
            </wp:positionH>
            <wp:positionV relativeFrom="paragraph">
              <wp:posOffset>379095</wp:posOffset>
            </wp:positionV>
            <wp:extent cx="4444365" cy="2017395"/>
            <wp:effectExtent l="19050" t="0" r="13335" b="40005"/>
            <wp:wrapTopAndBottom/>
            <wp:docPr id="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17632" behindDoc="0" locked="0" layoutInCell="1" allowOverlap="1" wp14:anchorId="7BD5D495" wp14:editId="55494107">
                <wp:simplePos x="0" y="0"/>
                <wp:positionH relativeFrom="column">
                  <wp:posOffset>498162</wp:posOffset>
                </wp:positionH>
                <wp:positionV relativeFrom="paragraph">
                  <wp:posOffset>204470</wp:posOffset>
                </wp:positionV>
                <wp:extent cx="4975225" cy="177800"/>
                <wp:effectExtent l="0" t="0" r="0" b="0"/>
                <wp:wrapTopAndBottom/>
                <wp:docPr id="16" name="Text Box 16"/>
                <wp:cNvGraphicFramePr/>
                <a:graphic xmlns:a="http://schemas.openxmlformats.org/drawingml/2006/main">
                  <a:graphicData uri="http://schemas.microsoft.com/office/word/2010/wordprocessingShape">
                    <wps:wsp>
                      <wps:cNvSpPr txBox="1"/>
                      <wps:spPr>
                        <a:xfrm>
                          <a:off x="0" y="0"/>
                          <a:ext cx="4975225" cy="177800"/>
                        </a:xfrm>
                        <a:prstGeom prst="rect">
                          <a:avLst/>
                        </a:prstGeom>
                        <a:solidFill>
                          <a:prstClr val="white"/>
                        </a:solidFill>
                        <a:ln>
                          <a:noFill/>
                        </a:ln>
                      </wps:spPr>
                      <wps:txbx>
                        <w:txbxContent>
                          <w:p w14:paraId="504D8483" w14:textId="471EFDBA" w:rsidR="00226374" w:rsidRPr="00F47D59" w:rsidRDefault="00226374" w:rsidP="00EA3914">
                            <w:pPr>
                              <w:pStyle w:val="Caption"/>
                              <w:rPr>
                                <w:rFonts w:ascii="Franklin Gothic Book" w:hAnsi="Franklin Gothic Book"/>
                                <w:noProof/>
                                <w:szCs w:val="19"/>
                              </w:rPr>
                            </w:pPr>
                            <w:bookmarkStart w:id="16" w:name="_Toc517782743"/>
                            <w:bookmarkStart w:id="17" w:name="_Toc518647088"/>
                            <w:bookmarkStart w:id="18" w:name="_Toc518987456"/>
                            <w:r>
                              <w:t xml:space="preserve">Figure </w:t>
                            </w:r>
                            <w:r w:rsidR="00411BC3">
                              <w:fldChar w:fldCharType="begin"/>
                            </w:r>
                            <w:r w:rsidR="00411BC3">
                              <w:instrText xml:space="preserve"> SEQ Figure \* ARABIC </w:instrText>
                            </w:r>
                            <w:r w:rsidR="00411BC3">
                              <w:fldChar w:fldCharType="separate"/>
                            </w:r>
                            <w:r>
                              <w:rPr>
                                <w:noProof/>
                              </w:rPr>
                              <w:t>1</w:t>
                            </w:r>
                            <w:r w:rsidR="00411BC3">
                              <w:rPr>
                                <w:noProof/>
                              </w:rPr>
                              <w:fldChar w:fldCharType="end"/>
                            </w:r>
                            <w:r>
                              <w:t xml:space="preserve">: </w:t>
                            </w:r>
                            <w:r w:rsidRPr="00E6613E">
                              <w:t>Key Elements of the Coordinated Human Service Transportation Plan</w:t>
                            </w:r>
                            <w:bookmarkEnd w:id="16"/>
                            <w:bookmarkEnd w:id="17"/>
                            <w:bookmarkEnd w:id="1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BD5D495" id="_x0000_t202" coordsize="21600,21600" o:spt="202" path="m,l,21600r21600,l21600,xe">
                <v:stroke joinstyle="miter"/>
                <v:path gradientshapeok="t" o:connecttype="rect"/>
              </v:shapetype>
              <v:shape id="Text Box 16" o:spid="_x0000_s1026" type="#_x0000_t202" style="position:absolute;margin-left:39.25pt;margin-top:16.1pt;width:391.75pt;height:14pt;z-index:251717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" stroked="f">
                <v:textbox inset="0,0,0,0">
                  <w:txbxContent>
                    <w:p w14:paraId="504D8483" w14:textId="471EFDBA" w:rsidR="00226374" w:rsidRPr="00F47D59" w:rsidRDefault="00226374" w:rsidP="00EA3914">
                      <w:pPr>
                        <w:pStyle w:val="Caption"/>
                        <w:rPr>
                          <w:rFonts w:ascii="Franklin Gothic Book" w:hAnsi="Franklin Gothic Book"/>
                          <w:noProof/>
                          <w:szCs w:val="19"/>
                        </w:rPr>
                      </w:pPr>
                      <w:bookmarkStart w:id="19" w:name="_Toc517782743"/>
                      <w:bookmarkStart w:id="20" w:name="_Toc518647088"/>
                      <w:bookmarkStart w:id="21" w:name="_Toc518987456"/>
                      <w:r>
                        <w:t xml:space="preserve">Figure </w:t>
                      </w:r>
                      <w:fldSimple w:instr=" SEQ Figure \* ARABIC ">
                        <w:r>
                          <w:rPr>
                            <w:noProof/>
                          </w:rPr>
                          <w:t>1</w:t>
                        </w:r>
                      </w:fldSimple>
                      <w:r>
                        <w:t xml:space="preserve">: </w:t>
                      </w:r>
                      <w:r w:rsidRPr="00E6613E">
                        <w:t>Key Elements of the Coordinated Human Service Transportation Plan</w:t>
                      </w:r>
                      <w:bookmarkEnd w:id="19"/>
                      <w:bookmarkEnd w:id="20"/>
                      <w:bookmarkEnd w:id="21"/>
                    </w:p>
                  </w:txbxContent>
                </v:textbox>
                <w10:wrap type="topAndBottom"/>
              </v:shape>
            </w:pict>
          </mc:Fallback>
        </mc:AlternateContent>
      </w:r>
    </w:p>
    <w:p w14:paraId="50E8C313" w14:textId="77777777" w:rsidR="00EA3914" w:rsidRDefault="00EA3914" w:rsidP="00EA3914">
      <w:pPr>
        <w:pStyle w:val="BodyText-TPB"/>
      </w:pPr>
    </w:p>
    <w:p w14:paraId="01EAF2A9" w14:textId="0EAC6FE1" w:rsidR="008A05B0" w:rsidRDefault="008A05B0" w:rsidP="002C36D3">
      <w:pPr>
        <w:pStyle w:val="Level3Head-TPB"/>
      </w:pPr>
      <w:bookmarkStart w:id="19" w:name="_Toc518987282"/>
      <w:r>
        <w:t xml:space="preserve">PREVIOUS EXPERIENCE WITH </w:t>
      </w:r>
      <w:r w:rsidR="00594381">
        <w:t>FTA Specialized Transportation</w:t>
      </w:r>
      <w:r w:rsidR="00205107">
        <w:t xml:space="preserve"> GRANTS</w:t>
      </w:r>
      <w:bookmarkEnd w:id="19"/>
    </w:p>
    <w:p w14:paraId="2D6BED80" w14:textId="77777777" w:rsidR="008A05B0" w:rsidRPr="006B78D7" w:rsidRDefault="008A05B0" w:rsidP="00D77A53">
      <w:pPr>
        <w:pStyle w:val="BodyText-TPB"/>
      </w:pPr>
    </w:p>
    <w:p w14:paraId="1E4C3668" w14:textId="4BC177D8" w:rsidR="006B78D7" w:rsidRDefault="00D77A53" w:rsidP="00D77A53">
      <w:pPr>
        <w:pStyle w:val="BodyText-TPB"/>
      </w:pPr>
      <w:r>
        <w:t>T</w:t>
      </w:r>
      <w:r w:rsidR="006B78D7" w:rsidRPr="006B78D7">
        <w:t>he TPB’s prior experience grant so</w:t>
      </w:r>
      <w:r w:rsidR="002C36D3">
        <w:t>li</w:t>
      </w:r>
      <w:r w:rsidR="00167C94">
        <w:t>citation,</w:t>
      </w:r>
      <w:r w:rsidR="006B78D7" w:rsidRPr="006B78D7">
        <w:t xml:space="preserve"> selection and implementation of over 100 JARC, New Freedom and Enhanced mobility project</w:t>
      </w:r>
      <w:r w:rsidR="006B78D7">
        <w:t xml:space="preserve"> </w:t>
      </w:r>
      <w:r w:rsidR="006B78D7" w:rsidRPr="006B78D7">
        <w:t>were used to update the federally required Coordinated Human Service Transportation Plan (“Coordinated Plan”) and enhance the Enhanced Mobility program application and selection process</w:t>
      </w:r>
      <w:r w:rsidR="006B78D7">
        <w:t xml:space="preserve">. </w:t>
      </w:r>
    </w:p>
    <w:p w14:paraId="7FCD964C" w14:textId="77777777" w:rsidR="006B78D7" w:rsidRDefault="006B78D7" w:rsidP="00D77A53">
      <w:pPr>
        <w:pStyle w:val="BodyText-TPB"/>
      </w:pPr>
    </w:p>
    <w:p w14:paraId="1E2D1FEE" w14:textId="0CF37951" w:rsidR="006B78D7" w:rsidRDefault="00594381" w:rsidP="002C36D3">
      <w:pPr>
        <w:pStyle w:val="Level4Head-TPB"/>
      </w:pPr>
      <w:r>
        <w:t>Job Access and Reverse Commute (JARC)</w:t>
      </w:r>
      <w:r w:rsidR="006B78D7">
        <w:t xml:space="preserve"> and New Freedom</w:t>
      </w:r>
    </w:p>
    <w:p w14:paraId="019FF95E" w14:textId="77777777" w:rsidR="006B78D7" w:rsidRPr="00D77A53" w:rsidRDefault="006B78D7" w:rsidP="00D77A53">
      <w:pPr>
        <w:pStyle w:val="BodyText-Visualize"/>
        <w:rPr>
          <w:color w:val="auto"/>
        </w:rPr>
      </w:pPr>
    </w:p>
    <w:p w14:paraId="7EB8686D" w14:textId="60C34EE4" w:rsidR="006B78D7" w:rsidRPr="00594381" w:rsidRDefault="00205107" w:rsidP="00D77A53">
      <w:pPr>
        <w:pStyle w:val="BodyText-Visualize"/>
        <w:rPr>
          <w:rStyle w:val="Hyperlink"/>
        </w:rPr>
      </w:pPr>
      <w:r w:rsidRPr="00D77A53">
        <w:rPr>
          <w:rFonts w:eastAsia="MS Mincho" w:cs="Calibri"/>
          <w:color w:val="auto"/>
          <w:szCs w:val="22"/>
          <w:lang w:val="x-none" w:eastAsia="x-none"/>
        </w:rPr>
        <w:t>COG served as the designated r</w:t>
      </w:r>
      <w:r w:rsidR="008A05B0" w:rsidRPr="00D77A53">
        <w:rPr>
          <w:rFonts w:eastAsia="MS Mincho" w:cs="Calibri"/>
          <w:color w:val="auto"/>
          <w:szCs w:val="22"/>
          <w:lang w:val="x-none" w:eastAsia="x-none"/>
        </w:rPr>
        <w:t>ecipient for the former Job Access and Reverse Commute (JARC) and New Freedom programs</w:t>
      </w:r>
      <w:r w:rsidRPr="00D77A53">
        <w:rPr>
          <w:rFonts w:eastAsia="MS Mincho" w:cs="Calibri"/>
          <w:color w:val="auto"/>
          <w:szCs w:val="22"/>
          <w:lang w:val="x-none" w:eastAsia="x-none"/>
        </w:rPr>
        <w:t xml:space="preserve"> between 2007 and 2013.  </w:t>
      </w:r>
      <w:r w:rsidR="00412E64">
        <w:rPr>
          <w:rFonts w:eastAsia="MS Mincho" w:cs="Calibri"/>
          <w:color w:val="auto"/>
          <w:szCs w:val="22"/>
          <w:lang w:eastAsia="x-none"/>
        </w:rPr>
        <w:t>Note that FTA;s Job Access and Reverse Commute program was specifically targeted to low-income workers. Between 2007 and 20123,</w:t>
      </w:r>
      <w:r w:rsidRPr="00D77A53">
        <w:rPr>
          <w:rFonts w:eastAsia="MS Mincho" w:cs="Calibri"/>
          <w:color w:val="auto"/>
          <w:szCs w:val="22"/>
          <w:lang w:val="x-none" w:eastAsia="x-none"/>
        </w:rPr>
        <w:t xml:space="preserve"> </w:t>
      </w:r>
      <w:r w:rsidR="00412E64">
        <w:rPr>
          <w:rFonts w:eastAsia="MS Mincho" w:cs="Calibri"/>
          <w:color w:val="auto"/>
          <w:szCs w:val="22"/>
          <w:lang w:eastAsia="x-none"/>
        </w:rPr>
        <w:t>t</w:t>
      </w:r>
      <w:r w:rsidR="008A05B0" w:rsidRPr="00D77A53">
        <w:rPr>
          <w:rFonts w:eastAsia="MS Mincho" w:cs="Calibri"/>
          <w:color w:val="auto"/>
          <w:szCs w:val="22"/>
          <w:lang w:val="x-none" w:eastAsia="x-none"/>
        </w:rPr>
        <w:t>he TPB conducted seven solicitations and awarded 66 JARC and new Freedom grants totaling over $25 million</w:t>
      </w:r>
      <w:r w:rsidR="006B78D7" w:rsidRPr="00D77A53">
        <w:rPr>
          <w:rFonts w:eastAsia="MS Mincho" w:cs="Calibri"/>
          <w:color w:val="auto"/>
          <w:szCs w:val="22"/>
          <w:lang w:val="x-none" w:eastAsia="x-none"/>
        </w:rPr>
        <w:t xml:space="preserve"> in f</w:t>
      </w:r>
      <w:r w:rsidRPr="00D77A53">
        <w:rPr>
          <w:rFonts w:eastAsia="MS Mincho" w:cs="Calibri"/>
          <w:color w:val="auto"/>
          <w:szCs w:val="22"/>
          <w:lang w:val="x-none" w:eastAsia="x-none"/>
        </w:rPr>
        <w:t>ederal and matching funds under the guidance of the Coordinated Plan.</w:t>
      </w:r>
      <w:r w:rsidRPr="00D77A53">
        <w:rPr>
          <w:rFonts w:eastAsia="MS Mincho" w:cs="Calibri"/>
          <w:color w:val="auto"/>
          <w:szCs w:val="22"/>
          <w:lang w:eastAsia="x-none"/>
        </w:rPr>
        <w:t xml:space="preserve"> In 2011, the TPB’s JARC and New Freedom programs were assessed by a consultant and this assessment recommended the TPB move to a bi-annual solicitation process (every other year) and confirmed that the solicitation and selection process were objective and effective. </w:t>
      </w:r>
      <w:r w:rsidR="006B78D7" w:rsidRPr="00D77A53">
        <w:rPr>
          <w:color w:val="auto"/>
        </w:rPr>
        <w:t>These grants included travel training, wheelchair-accessible taxis, low-interest car loan programs, reverse commute bus services and door-through-door transportation services; listings of previously funded projects can be found here:</w:t>
      </w:r>
      <w:r w:rsidR="00594381">
        <w:rPr>
          <w:color w:val="auto"/>
        </w:rPr>
        <w:t xml:space="preserve"> </w:t>
      </w:r>
      <w:r w:rsidR="00594381">
        <w:rPr>
          <w:color w:val="auto"/>
        </w:rPr>
        <w:fldChar w:fldCharType="begin"/>
      </w:r>
      <w:r w:rsidR="00594381">
        <w:rPr>
          <w:color w:val="auto"/>
        </w:rPr>
        <w:instrText xml:space="preserve"> HYPERLINK "http://www1.mwcog.org/tpbcoordination" </w:instrText>
      </w:r>
      <w:r w:rsidR="00594381">
        <w:rPr>
          <w:color w:val="auto"/>
        </w:rPr>
        <w:fldChar w:fldCharType="separate"/>
      </w:r>
      <w:r w:rsidR="00594381" w:rsidRPr="00594381">
        <w:rPr>
          <w:rStyle w:val="Hyperlink"/>
          <w:highlight w:val="blue"/>
        </w:rPr>
        <w:t>mwcog.org/tpbcoordination .</w:t>
      </w:r>
    </w:p>
    <w:p w14:paraId="23E16555" w14:textId="581F7F5F" w:rsidR="00205107" w:rsidRPr="00594381" w:rsidRDefault="00205107" w:rsidP="00D77A53">
      <w:pPr>
        <w:pStyle w:val="BodyText-Visualize"/>
        <w:rPr>
          <w:rStyle w:val="Hyperlink"/>
        </w:rPr>
      </w:pPr>
    </w:p>
    <w:p w14:paraId="4B663A8D" w14:textId="2E8627CA" w:rsidR="00D77A53" w:rsidRDefault="00594381" w:rsidP="00D77A53">
      <w:pPr>
        <w:pStyle w:val="BodyText-Visualize"/>
        <w:rPr>
          <w:color w:val="auto"/>
        </w:rPr>
      </w:pPr>
      <w:r>
        <w:rPr>
          <w:color w:val="auto"/>
        </w:rPr>
        <w:fldChar w:fldCharType="end"/>
      </w:r>
    </w:p>
    <w:p w14:paraId="71FBA4C9" w14:textId="77777777" w:rsidR="00D77A53" w:rsidRPr="00D77A53" w:rsidRDefault="00D77A53" w:rsidP="00D77A53">
      <w:pPr>
        <w:pStyle w:val="BodyText-Visualize"/>
        <w:rPr>
          <w:color w:val="auto"/>
        </w:rPr>
      </w:pPr>
    </w:p>
    <w:p w14:paraId="135F51BF" w14:textId="5586A070" w:rsidR="006B78D7" w:rsidRPr="002C36D3" w:rsidRDefault="006B78D7" w:rsidP="002C36D3">
      <w:pPr>
        <w:pStyle w:val="Level4Head-TPB"/>
      </w:pPr>
      <w:r w:rsidRPr="002C36D3">
        <w:lastRenderedPageBreak/>
        <w:t xml:space="preserve">Enhanced Mobility </w:t>
      </w:r>
      <w:r w:rsidR="00A76314">
        <w:t>of Individuals with Disabilities and Older Adults</w:t>
      </w:r>
    </w:p>
    <w:p w14:paraId="1F739DAF" w14:textId="77777777" w:rsidR="006B78D7" w:rsidRDefault="006B78D7" w:rsidP="00205107">
      <w:pPr>
        <w:jc w:val="both"/>
        <w:rPr>
          <w:rFonts w:ascii="Franklin Gothic Book" w:eastAsia="MS Mincho" w:hAnsi="Franklin Gothic Book" w:cs="Calibri"/>
          <w:color w:val="auto"/>
          <w:sz w:val="22"/>
          <w:szCs w:val="22"/>
          <w:lang w:eastAsia="x-none"/>
        </w:rPr>
      </w:pPr>
    </w:p>
    <w:p w14:paraId="00E3A395" w14:textId="0A30B237" w:rsidR="00B37270" w:rsidRPr="00D77A53" w:rsidRDefault="00205107" w:rsidP="0058142D">
      <w:pPr>
        <w:pStyle w:val="BodyText-TPB"/>
        <w:rPr>
          <w:color w:val="auto"/>
        </w:rPr>
      </w:pPr>
      <w:r w:rsidRPr="00D77A53">
        <w:rPr>
          <w:rFonts w:eastAsia="MS Mincho" w:cs="Calibri"/>
          <w:color w:val="auto"/>
          <w:szCs w:val="22"/>
          <w:lang w:eastAsia="x-none"/>
        </w:rPr>
        <w:t>MAP-21 (Moving Ahead for Progress in the 21</w:t>
      </w:r>
      <w:r w:rsidRPr="00D77A53">
        <w:rPr>
          <w:rFonts w:eastAsia="MS Mincho" w:cs="Calibri"/>
          <w:color w:val="auto"/>
          <w:szCs w:val="22"/>
          <w:vertAlign w:val="superscript"/>
          <w:lang w:eastAsia="x-none"/>
        </w:rPr>
        <w:t>st</w:t>
      </w:r>
      <w:r w:rsidRPr="00D77A53">
        <w:rPr>
          <w:rFonts w:eastAsia="MS Mincho" w:cs="Calibri"/>
          <w:color w:val="auto"/>
          <w:szCs w:val="22"/>
          <w:lang w:eastAsia="x-none"/>
        </w:rPr>
        <w:t xml:space="preserve"> Century) created the Section 5310 Enhanced Mobility of Seniors and Individuals with Disabilities program; an entirely new program that combines the old Section 5310 and New Freedom </w:t>
      </w:r>
      <w:r w:rsidRPr="00D77A53">
        <w:rPr>
          <w:rFonts w:eastAsia="MS Mincho" w:cs="Calibri"/>
          <w:color w:val="auto"/>
          <w:szCs w:val="22"/>
          <w:lang w:val="x-none" w:eastAsia="x-none"/>
        </w:rPr>
        <w:t>programs and eliminated the JARC program. In 2013, COG became the designated recipient  for the new Section 5310</w:t>
      </w:r>
      <w:r w:rsidRPr="00D77A53">
        <w:rPr>
          <w:rFonts w:eastAsia="MS Mincho" w:cs="Calibri"/>
          <w:color w:val="auto"/>
          <w:szCs w:val="22"/>
          <w:lang w:eastAsia="x-none"/>
        </w:rPr>
        <w:t xml:space="preserve"> Enhanced mobility program. </w:t>
      </w:r>
      <w:r w:rsidR="006B78D7" w:rsidRPr="00D77A53">
        <w:rPr>
          <w:rFonts w:eastAsia="MS Mincho" w:cs="Calibri"/>
          <w:color w:val="auto"/>
          <w:szCs w:val="22"/>
          <w:lang w:eastAsia="x-none"/>
        </w:rPr>
        <w:t>The TPB has conducted two solicitations for Enhanced Mobility grants (in 2015 and 2017) which resulted in over 35 projects funded totaling over $16 million (in federal and matching funds).</w:t>
      </w:r>
      <w:r w:rsidRPr="00D77A53">
        <w:rPr>
          <w:rFonts w:eastAsia="MS Mincho" w:cs="Calibri"/>
          <w:color w:val="auto"/>
          <w:szCs w:val="22"/>
          <w:lang w:eastAsia="x-none"/>
        </w:rPr>
        <w:t xml:space="preserve"> </w:t>
      </w:r>
      <w:r w:rsidR="006B78D7" w:rsidRPr="00D77A53">
        <w:rPr>
          <w:color w:val="auto"/>
        </w:rPr>
        <w:t xml:space="preserve">These grants included travel training, </w:t>
      </w:r>
      <w:r w:rsidR="002C36D3" w:rsidRPr="00D77A53">
        <w:rPr>
          <w:color w:val="auto"/>
        </w:rPr>
        <w:t xml:space="preserve">volunteer driver programs, vehicle acquisition, mobility management (at the personal and systems level), wheelchair-accessible taxis, and improved information on specialized transportation; </w:t>
      </w:r>
      <w:r w:rsidR="006B78D7" w:rsidRPr="00D77A53">
        <w:rPr>
          <w:color w:val="auto"/>
        </w:rPr>
        <w:t>listings of previously funded projec</w:t>
      </w:r>
      <w:r w:rsidR="006B78D7" w:rsidRPr="00594381">
        <w:t>ts can be found here</w:t>
      </w:r>
      <w:r w:rsidR="006B78D7" w:rsidRPr="00594381">
        <w:rPr>
          <w:highlight w:val="blue"/>
        </w:rPr>
        <w:t>:</w:t>
      </w:r>
      <w:r w:rsidR="00594381" w:rsidRPr="00594381">
        <w:rPr>
          <w:highlight w:val="blue"/>
        </w:rPr>
        <w:t xml:space="preserve"> </w:t>
      </w:r>
      <w:bookmarkStart w:id="20" w:name="_Hlk518996261"/>
      <w:r w:rsidR="00594381" w:rsidRPr="00594381">
        <w:rPr>
          <w:rFonts w:eastAsia="Times New Roman"/>
          <w:highlight w:val="blue"/>
        </w:rPr>
        <w:fldChar w:fldCharType="begin"/>
      </w:r>
      <w:r w:rsidR="00594381" w:rsidRPr="00594381">
        <w:rPr>
          <w:rFonts w:eastAsia="Times New Roman"/>
          <w:highlight w:val="blue"/>
        </w:rPr>
        <w:instrText xml:space="preserve"> HYPERLINK "http://www1.mwcog.org/tpbcoordination/" </w:instrText>
      </w:r>
      <w:r w:rsidR="00594381" w:rsidRPr="00594381">
        <w:rPr>
          <w:rFonts w:eastAsia="Times New Roman"/>
          <w:highlight w:val="blue"/>
        </w:rPr>
        <w:fldChar w:fldCharType="separate"/>
      </w:r>
      <w:r w:rsidR="00594381" w:rsidRPr="00594381">
        <w:rPr>
          <w:rStyle w:val="Hyperlink"/>
          <w:rFonts w:eastAsia="Times New Roman"/>
          <w:color w:val="000000" w:themeColor="text1"/>
          <w:highlight w:val="blue"/>
        </w:rPr>
        <w:t>mwcog.org/tpbcoordination.</w:t>
      </w:r>
      <w:r w:rsidR="00594381" w:rsidRPr="00594381">
        <w:rPr>
          <w:rFonts w:eastAsia="Times New Roman"/>
          <w:highlight w:val="blue"/>
        </w:rPr>
        <w:fldChar w:fldCharType="end"/>
      </w:r>
      <w:bookmarkEnd w:id="20"/>
    </w:p>
    <w:p w14:paraId="69814C24" w14:textId="77777777" w:rsidR="00A8120B" w:rsidRDefault="00A8120B" w:rsidP="00D77A53">
      <w:pPr>
        <w:pStyle w:val="BodyText-TPB"/>
        <w:rPr>
          <w:rFonts w:ascii="Franklin Gothic Medium" w:hAnsi="Franklin Gothic Medium"/>
          <w:sz w:val="34"/>
          <w:szCs w:val="34"/>
        </w:rPr>
      </w:pPr>
      <w:r>
        <w:br w:type="page"/>
      </w:r>
    </w:p>
    <w:p w14:paraId="03A447F7" w14:textId="5971B2A1" w:rsidR="00B37270" w:rsidRDefault="00A8120B" w:rsidP="00D77A53">
      <w:pPr>
        <w:pStyle w:val="BodyText-TPB"/>
        <w:rPr>
          <w:color w:val="5093B5" w:themeColor="accent1"/>
          <w:sz w:val="40"/>
          <w:szCs w:val="40"/>
        </w:rPr>
      </w:pPr>
      <w:r>
        <w:rPr>
          <w:noProof/>
        </w:rPr>
        <w:lastRenderedPageBreak/>
        <w:drawing>
          <wp:anchor distT="0" distB="0" distL="114300" distR="114300" simplePos="0" relativeHeight="251669504" behindDoc="0" locked="0" layoutInCell="1" allowOverlap="1" wp14:anchorId="40A74999" wp14:editId="56614FB8">
            <wp:simplePos x="0" y="0"/>
            <wp:positionH relativeFrom="margin">
              <wp:align>center</wp:align>
            </wp:positionH>
            <wp:positionV relativeFrom="margin">
              <wp:align>center</wp:align>
            </wp:positionV>
            <wp:extent cx="5742940" cy="7437120"/>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bwMode="auto">
                    <a:xfrm>
                      <a:off x="0" y="0"/>
                      <a:ext cx="5742940" cy="7437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E4AC9">
        <w:rPr>
          <w:noProof/>
        </w:rPr>
        <mc:AlternateContent>
          <mc:Choice Requires="wps">
            <w:drawing>
              <wp:anchor distT="0" distB="0" distL="114300" distR="114300" simplePos="0" relativeHeight="251671552" behindDoc="0" locked="0" layoutInCell="1" allowOverlap="1" wp14:anchorId="025697BD" wp14:editId="6E3C2334">
                <wp:simplePos x="0" y="0"/>
                <wp:positionH relativeFrom="column">
                  <wp:posOffset>-228600</wp:posOffset>
                </wp:positionH>
                <wp:positionV relativeFrom="paragraph">
                  <wp:posOffset>0</wp:posOffset>
                </wp:positionV>
                <wp:extent cx="6324600" cy="329565"/>
                <wp:effectExtent l="0" t="0" r="0" b="0"/>
                <wp:wrapSquare wrapText="bothSides"/>
                <wp:docPr id="24" name="Text Box 24"/>
                <wp:cNvGraphicFramePr/>
                <a:graphic xmlns:a="http://schemas.openxmlformats.org/drawingml/2006/main">
                  <a:graphicData uri="http://schemas.microsoft.com/office/word/2010/wordprocessingShape">
                    <wps:wsp>
                      <wps:cNvSpPr txBox="1"/>
                      <wps:spPr>
                        <a:xfrm>
                          <a:off x="0" y="0"/>
                          <a:ext cx="6324600" cy="329565"/>
                        </a:xfrm>
                        <a:prstGeom prst="rect">
                          <a:avLst/>
                        </a:prstGeom>
                        <a:solidFill>
                          <a:prstClr val="white"/>
                        </a:solidFill>
                        <a:ln>
                          <a:noFill/>
                        </a:ln>
                      </wps:spPr>
                      <wps:txbx>
                        <w:txbxContent>
                          <w:p w14:paraId="289A06AF" w14:textId="0F1D3F11" w:rsidR="00226374" w:rsidRPr="008467F7" w:rsidRDefault="00226374" w:rsidP="009E4AC9">
                            <w:pPr>
                              <w:pStyle w:val="Caption"/>
                              <w:rPr>
                                <w:rFonts w:ascii="Franklin Gothic Book" w:hAnsi="Franklin Gothic Book"/>
                                <w:noProof/>
                                <w:szCs w:val="19"/>
                              </w:rPr>
                            </w:pPr>
                            <w:bookmarkStart w:id="21" w:name="_Toc517782744"/>
                            <w:bookmarkStart w:id="22" w:name="_Toc518987457"/>
                            <w:r>
                              <w:t xml:space="preserve">Figure </w:t>
                            </w:r>
                            <w:r w:rsidR="00411BC3">
                              <w:fldChar w:fldCharType="begin"/>
                            </w:r>
                            <w:r w:rsidR="00411BC3">
                              <w:instrText xml:space="preserve"> SEQ Figure \* ARABIC </w:instrText>
                            </w:r>
                            <w:r w:rsidR="00411BC3">
                              <w:fldChar w:fldCharType="separate"/>
                            </w:r>
                            <w:r>
                              <w:rPr>
                                <w:noProof/>
                              </w:rPr>
                              <w:t>2</w:t>
                            </w:r>
                            <w:r w:rsidR="00411BC3">
                              <w:rPr>
                                <w:noProof/>
                              </w:rPr>
                              <w:fldChar w:fldCharType="end"/>
                            </w:r>
                            <w:r>
                              <w:t>: TPB Planning Area and Washington DC-VA-MD Urbanized Area, As Defined by the 2010 Census</w:t>
                            </w:r>
                            <w:bookmarkEnd w:id="21"/>
                            <w:bookmarkEnd w:id="2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5697BD" id="Text Box 24" o:spid="_x0000_s1027" type="#_x0000_t202" style="position:absolute;margin-left:-18pt;margin-top:0;width:498pt;height:25.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" stroked="f">
                <v:textbox inset="0,0,0,0">
                  <w:txbxContent>
                    <w:p w14:paraId="289A06AF" w14:textId="0F1D3F11" w:rsidR="00226374" w:rsidRPr="008467F7" w:rsidRDefault="00226374" w:rsidP="009E4AC9">
                      <w:pPr>
                        <w:pStyle w:val="Caption"/>
                        <w:rPr>
                          <w:rFonts w:ascii="Franklin Gothic Book" w:hAnsi="Franklin Gothic Book"/>
                          <w:noProof/>
                          <w:szCs w:val="19"/>
                        </w:rPr>
                      </w:pPr>
                      <w:bookmarkStart w:id="26" w:name="_Toc517782744"/>
                      <w:bookmarkStart w:id="27" w:name="_Toc518987457"/>
                      <w:r>
                        <w:t xml:space="preserve">Figure </w:t>
                      </w:r>
                      <w:fldSimple w:instr=" SEQ Figure \* ARABIC ">
                        <w:r>
                          <w:rPr>
                            <w:noProof/>
                          </w:rPr>
                          <w:t>2</w:t>
                        </w:r>
                      </w:fldSimple>
                      <w:r>
                        <w:t>: TPB Planning Area and Washington DC-VA-MD Urbanized Area, As Defined by the 2010 Census</w:t>
                      </w:r>
                      <w:bookmarkEnd w:id="26"/>
                      <w:bookmarkEnd w:id="27"/>
                    </w:p>
                  </w:txbxContent>
                </v:textbox>
                <w10:wrap type="square"/>
              </v:shape>
            </w:pict>
          </mc:Fallback>
        </mc:AlternateContent>
      </w:r>
      <w:r w:rsidR="008176CF" w:rsidRPr="009E4AC9">
        <w:br w:type="page"/>
      </w:r>
    </w:p>
    <w:p w14:paraId="50698AAC" w14:textId="77777777" w:rsidR="00EB1D29" w:rsidRDefault="00EB1D29" w:rsidP="00EB1D29">
      <w:pPr>
        <w:pStyle w:val="Level1Head-TPB"/>
      </w:pPr>
      <w:bookmarkStart w:id="23" w:name="_Toc518987283"/>
      <w:r>
        <w:lastRenderedPageBreak/>
        <w:t>Section 2: Plan Development</w:t>
      </w:r>
      <w:bookmarkEnd w:id="23"/>
    </w:p>
    <w:p w14:paraId="7BF9CE4F" w14:textId="77777777" w:rsidR="00EB1D29" w:rsidRDefault="00EB1D29" w:rsidP="00EB1D29">
      <w:pPr>
        <w:pStyle w:val="BodyText-TPB"/>
      </w:pPr>
    </w:p>
    <w:p w14:paraId="396CA722" w14:textId="77777777" w:rsidR="00EB1D29" w:rsidRDefault="00EB1D29" w:rsidP="00EB1D29">
      <w:pPr>
        <w:pStyle w:val="BodyText-TPB"/>
      </w:pPr>
      <w:r>
        <w:t xml:space="preserve">The Coordinated Human Service Transportation Plan (“Coordinated Plan”) must be updated to guide funding decisions for the Federal Transit Administration’s (FTA’s) Section 5310 Enhanced Mobility of Seniors and Individuals </w:t>
      </w:r>
      <w:r w:rsidR="00B37270">
        <w:t>with</w:t>
      </w:r>
      <w:r>
        <w:t xml:space="preserve"> Disabilities program.  </w:t>
      </w:r>
    </w:p>
    <w:p w14:paraId="185495B3" w14:textId="77777777" w:rsidR="00EB1D29" w:rsidRDefault="00EB1D29" w:rsidP="00EB1D29">
      <w:pPr>
        <w:pStyle w:val="BodyText-TPB"/>
      </w:pPr>
    </w:p>
    <w:p w14:paraId="674BB24E" w14:textId="533D78E9" w:rsidR="00F719FD" w:rsidRPr="00E35D33" w:rsidRDefault="00EB1D29" w:rsidP="00F719FD">
      <w:pPr>
        <w:pStyle w:val="BodyText-TPB"/>
      </w:pPr>
      <w:r w:rsidRPr="00E35D33">
        <w:t xml:space="preserve">This Coordinated Plan builds upon the </w:t>
      </w:r>
      <w:r w:rsidR="00B37270" w:rsidRPr="00E35D33">
        <w:t>2014 update</w:t>
      </w:r>
      <w:r w:rsidRPr="00E35D33">
        <w:t xml:space="preserve"> to the Plan</w:t>
      </w:r>
      <w:r w:rsidR="00CC23F4" w:rsidRPr="00E35D33">
        <w:t>.</w:t>
      </w:r>
      <w:r w:rsidRPr="00E35D33">
        <w:t xml:space="preserve"> </w:t>
      </w:r>
      <w:r w:rsidR="00F719FD" w:rsidRPr="00E35D33">
        <w:t xml:space="preserve">The TPB’s Access for All (AFA) Advisory Committee is charged with overseeing updates to the Coordinated Plan. The AFA advises the TPB on transportation issues, programs, policies, and services important to traditionally underserved communities, including low-income communities, minority communities, people with limited English proficiency, people with disabilities, and older adults. AFA members include </w:t>
      </w:r>
      <w:r w:rsidR="0037309E" w:rsidRPr="00E35D33">
        <w:t>community leaders and other individuals representing the various AFA constituencies, and also human service and transportation or transit agencies and private providers. A list of AFA members is included in Appendix 1.</w:t>
      </w:r>
    </w:p>
    <w:p w14:paraId="5E04402A" w14:textId="77777777" w:rsidR="00F719FD" w:rsidRPr="00D5500C" w:rsidRDefault="00F719FD" w:rsidP="00F719FD">
      <w:pPr>
        <w:pStyle w:val="BodyText-TPB"/>
        <w:rPr>
          <w:highlight w:val="yellow"/>
        </w:rPr>
      </w:pPr>
    </w:p>
    <w:p w14:paraId="57830B81" w14:textId="5400719A" w:rsidR="001928B8" w:rsidRDefault="0037309E" w:rsidP="001928B8">
      <w:pPr>
        <w:pStyle w:val="BodyText-TPB"/>
      </w:pPr>
      <w:r>
        <w:t>A</w:t>
      </w:r>
      <w:r w:rsidR="008129D9">
        <w:t>s stated in the previous section</w:t>
      </w:r>
      <w:r>
        <w:t xml:space="preserve">, there are five key elements of the Coordinated Plan:  1) an identification of unmet transportation needs of people with disabilities, older adults and those with low-incomes, 2) an inventory of existing transportation services for these population groups, 3) strategies for improved service and coordination, 4) priority projects for implementation and 5) competitive selection criteria. </w:t>
      </w:r>
      <w:r w:rsidR="001928B8">
        <w:t xml:space="preserve">AFA members guided the development of the key elements of the update the Coordinated Plan and the competitive selection criteria. </w:t>
      </w:r>
    </w:p>
    <w:p w14:paraId="61FD0FC5" w14:textId="268BD509" w:rsidR="0037309E" w:rsidRDefault="0037309E" w:rsidP="0037309E">
      <w:pPr>
        <w:pStyle w:val="BodyText-TPB"/>
      </w:pPr>
    </w:p>
    <w:p w14:paraId="7E82A972" w14:textId="15B94ED6" w:rsidR="0037309E" w:rsidRPr="00A84D20" w:rsidRDefault="0037309E" w:rsidP="0037309E">
      <w:pPr>
        <w:pStyle w:val="BodyText-TPB"/>
      </w:pPr>
      <w:r w:rsidRPr="001928B8">
        <w:t xml:space="preserve">The kick-off for the update to the Coordinated Plan </w:t>
      </w:r>
      <w:r w:rsidR="00F72AE9">
        <w:t xml:space="preserve">in 2018 </w:t>
      </w:r>
      <w:r w:rsidRPr="001928B8">
        <w:t xml:space="preserve">began </w:t>
      </w:r>
      <w:r w:rsidR="00701EA3" w:rsidRPr="001928B8">
        <w:t>on February</w:t>
      </w:r>
      <w:r w:rsidR="00F72AE9">
        <w:t xml:space="preserve"> 8 at the</w:t>
      </w:r>
      <w:r w:rsidRPr="001928B8">
        <w:t xml:space="preserve"> AFA </w:t>
      </w:r>
      <w:r w:rsidR="00701EA3" w:rsidRPr="001928B8">
        <w:t>meeting, where</w:t>
      </w:r>
      <w:r w:rsidRPr="001928B8">
        <w:t xml:space="preserve"> participants received a presentation on the Coordinated Plan and the unmet transportation needs identified previously by the AFA. The unmet transportation </w:t>
      </w:r>
      <w:r w:rsidR="00701EA3">
        <w:t xml:space="preserve">needs are </w:t>
      </w:r>
      <w:r w:rsidRPr="001928B8">
        <w:t xml:space="preserve">the building block for Coordinated Plan, as the other key elements are based on these needs. The inventory of existing services (in </w:t>
      </w:r>
      <w:r w:rsidR="001928B8" w:rsidRPr="001928B8">
        <w:t>Appendix</w:t>
      </w:r>
      <w:r w:rsidR="00D36061">
        <w:t xml:space="preserve"> 5</w:t>
      </w:r>
      <w:r w:rsidRPr="001928B8">
        <w:t xml:space="preserve">) was distributed for revisions in February and March. Meeting </w:t>
      </w:r>
      <w:r w:rsidR="001928B8" w:rsidRPr="001928B8">
        <w:t xml:space="preserve">participants </w:t>
      </w:r>
      <w:r w:rsidRPr="001928B8">
        <w:t>broke out into small groups to discuss the needs by theme. The revised unmet needs were distributed to the AFA for comment and presented at t</w:t>
      </w:r>
      <w:r w:rsidR="00F72AE9">
        <w:t>he May 10 AFA meeting. On June 7</w:t>
      </w:r>
      <w:r w:rsidRPr="001928B8">
        <w:t xml:space="preserve">, the AFA reviewed the strategies to meet the needs and </w:t>
      </w:r>
      <w:r w:rsidR="001928B8" w:rsidRPr="001928B8">
        <w:t>priority</w:t>
      </w:r>
      <w:r w:rsidRPr="001928B8">
        <w:t xml:space="preserve"> projects. The final elements reflected in this </w:t>
      </w:r>
      <w:r w:rsidR="001928B8" w:rsidRPr="001928B8">
        <w:t>Coordinated</w:t>
      </w:r>
      <w:r w:rsidRPr="001928B8">
        <w:t xml:space="preserve"> Plan were presented to the AFA at a July 12 webinar.</w:t>
      </w:r>
      <w:r w:rsidR="00F72AE9">
        <w:t xml:space="preserve"> A draft of the Coordinated Plan was </w:t>
      </w:r>
      <w:r w:rsidR="00A84D20">
        <w:t>presented</w:t>
      </w:r>
      <w:r w:rsidR="00F72AE9">
        <w:t xml:space="preserve"> to the TPB on </w:t>
      </w:r>
      <w:r w:rsidR="00A84D20" w:rsidRPr="00A84D20">
        <w:t>(INSERT DATE)</w:t>
      </w:r>
      <w:r w:rsidR="00F72AE9" w:rsidRPr="00A84D20">
        <w:t xml:space="preserve"> and adopted </w:t>
      </w:r>
      <w:r w:rsidR="00A84D20" w:rsidRPr="00A84D20">
        <w:t>on (INSERT DATE)</w:t>
      </w:r>
      <w:r w:rsidR="00F72AE9" w:rsidRPr="00A84D20">
        <w:t>.</w:t>
      </w:r>
    </w:p>
    <w:p w14:paraId="4DC859F0" w14:textId="77777777" w:rsidR="0037309E" w:rsidRPr="00A84D20" w:rsidRDefault="0037309E" w:rsidP="0037309E">
      <w:pPr>
        <w:pStyle w:val="BodyText-TPB"/>
      </w:pPr>
    </w:p>
    <w:p w14:paraId="3BB7DB5A" w14:textId="7A248832" w:rsidR="00FD4891" w:rsidRPr="00A84D20" w:rsidRDefault="00FD4891" w:rsidP="00D77A53">
      <w:pPr>
        <w:pStyle w:val="Level2Head-TPB"/>
      </w:pPr>
      <w:bookmarkStart w:id="24" w:name="_Toc518987284"/>
      <w:r w:rsidRPr="00A84D20">
        <w:t>Additional Public Input and Comments</w:t>
      </w:r>
      <w:bookmarkEnd w:id="24"/>
    </w:p>
    <w:p w14:paraId="0871AAE1" w14:textId="77777777" w:rsidR="00CC23F4" w:rsidRPr="00A84D20" w:rsidRDefault="00CC23F4" w:rsidP="00EB1D29">
      <w:pPr>
        <w:pStyle w:val="BodyText-TPB"/>
      </w:pPr>
    </w:p>
    <w:p w14:paraId="7D7D3B38" w14:textId="4DC42C10" w:rsidR="00FD4891" w:rsidRPr="00A84D20" w:rsidRDefault="00FD4891" w:rsidP="00FD4891">
      <w:pPr>
        <w:pStyle w:val="BodyText-TPB"/>
      </w:pPr>
      <w:r w:rsidRPr="00A84D20">
        <w:t>In addition to the AFA guiding the update process, a presentation on the update to the Coordination Plan was given at the Annual Public Transit Forum</w:t>
      </w:r>
      <w:r w:rsidR="004609D3" w:rsidRPr="00A84D20">
        <w:t xml:space="preserve"> for Private Providers on June 5, 2018</w:t>
      </w:r>
      <w:r w:rsidRPr="00A84D20">
        <w:t>, and the</w:t>
      </w:r>
    </w:p>
    <w:p w14:paraId="230B723D" w14:textId="01D3CF74" w:rsidR="00FD4891" w:rsidRPr="00A84D20" w:rsidRDefault="00FD4891" w:rsidP="00FD4891">
      <w:pPr>
        <w:pStyle w:val="BodyText-TPB"/>
      </w:pPr>
      <w:r w:rsidRPr="00A84D20">
        <w:t>Citizen Advisory Committee (CAC) received a presentation on the draft plan and</w:t>
      </w:r>
      <w:r w:rsidR="004609D3" w:rsidRPr="00A84D20">
        <w:t xml:space="preserve"> was asked to comment on July 12</w:t>
      </w:r>
      <w:r w:rsidRPr="00A84D20">
        <w:t>, 2018.</w:t>
      </w:r>
    </w:p>
    <w:p w14:paraId="1BAB54FC" w14:textId="77777777" w:rsidR="00FD4891" w:rsidRPr="00A84D20" w:rsidRDefault="00FD4891" w:rsidP="00FD4891">
      <w:pPr>
        <w:pStyle w:val="BodyText-TPB"/>
      </w:pPr>
    </w:p>
    <w:p w14:paraId="048EB71E" w14:textId="3C4F6E05" w:rsidR="00FD4891" w:rsidRDefault="00FD4891" w:rsidP="00FD4891">
      <w:pPr>
        <w:pStyle w:val="BodyText-TPB"/>
      </w:pPr>
      <w:r w:rsidRPr="00A84D20">
        <w:t>This Coordinated Plan was released for a 30-day public comment period from (</w:t>
      </w:r>
      <w:bookmarkStart w:id="25" w:name="_Hlk518915137"/>
      <w:r w:rsidRPr="00A84D20">
        <w:t>INSERT DATE</w:t>
      </w:r>
      <w:bookmarkEnd w:id="25"/>
      <w:r w:rsidRPr="00A84D20">
        <w:t>) to (INSERT DATE), (DESCRIBE how comment period was advertised and any COMMENTS RECEIVED)</w:t>
      </w:r>
    </w:p>
    <w:p w14:paraId="7559EB4A" w14:textId="77777777" w:rsidR="00FD4891" w:rsidRDefault="00FD4891" w:rsidP="00CC23F4">
      <w:pPr>
        <w:pStyle w:val="Level2Head-TPB"/>
      </w:pPr>
    </w:p>
    <w:p w14:paraId="24387AF1" w14:textId="77777777" w:rsidR="00A84D20" w:rsidRDefault="00A84D20" w:rsidP="00CC23F4">
      <w:pPr>
        <w:pStyle w:val="Level2Head-TPB"/>
      </w:pPr>
    </w:p>
    <w:p w14:paraId="0BB5365C" w14:textId="2BD6B81A" w:rsidR="00CC23F4" w:rsidRDefault="007D2A62" w:rsidP="00CC23F4">
      <w:pPr>
        <w:pStyle w:val="Level2Head-TPB"/>
      </w:pPr>
      <w:bookmarkStart w:id="26" w:name="_Toc518987285"/>
      <w:r>
        <w:lastRenderedPageBreak/>
        <w:t xml:space="preserve">TPB Policy </w:t>
      </w:r>
      <w:r w:rsidR="00705DE6">
        <w:t>Framework</w:t>
      </w:r>
      <w:r>
        <w:t xml:space="preserve"> and </w:t>
      </w:r>
      <w:r w:rsidR="00BB28B5">
        <w:t xml:space="preserve">Guiding </w:t>
      </w:r>
      <w:r w:rsidR="00CC23F4">
        <w:t>Principles</w:t>
      </w:r>
      <w:bookmarkEnd w:id="26"/>
    </w:p>
    <w:p w14:paraId="06BD4E6A" w14:textId="77777777" w:rsidR="00CC23F4" w:rsidRDefault="00CC23F4" w:rsidP="00CC23F4">
      <w:pPr>
        <w:pStyle w:val="BodyText-TPB"/>
      </w:pPr>
    </w:p>
    <w:p w14:paraId="570D9020" w14:textId="467E50AF" w:rsidR="00701EA3" w:rsidRDefault="00CC23F4" w:rsidP="00CC23F4">
      <w:pPr>
        <w:pStyle w:val="BodyText-TPB"/>
      </w:pPr>
      <w:r>
        <w:t>As the metropolitan planning organization and the designated recipient of Enhanc</w:t>
      </w:r>
      <w:r w:rsidR="00BB28B5">
        <w:t xml:space="preserve">ed Mobility funds, TPB and COG </w:t>
      </w:r>
      <w:r w:rsidR="00EC625F">
        <w:t>have the</w:t>
      </w:r>
      <w:r>
        <w:t xml:space="preserve"> unique opportunity to develop a plan that addresses the unmet needs of people with disabilities</w:t>
      </w:r>
      <w:r w:rsidR="00701EA3">
        <w:t xml:space="preserve">, </w:t>
      </w:r>
      <w:r>
        <w:t xml:space="preserve">older adults </w:t>
      </w:r>
      <w:r w:rsidR="00701EA3">
        <w:t xml:space="preserve">and those with limited incomes </w:t>
      </w:r>
      <w:r>
        <w:t>to support t</w:t>
      </w:r>
      <w:r w:rsidR="00701EA3">
        <w:t xml:space="preserve">heir independence and mobility. The TPB </w:t>
      </w:r>
      <w:r w:rsidR="00705DE6">
        <w:t xml:space="preserve">and COG </w:t>
      </w:r>
      <w:r w:rsidR="00701EA3">
        <w:t xml:space="preserve">has adopted several goals or initiatives related to </w:t>
      </w:r>
      <w:r w:rsidR="00A84D20">
        <w:t xml:space="preserve">equity and </w:t>
      </w:r>
      <w:r w:rsidR="00701EA3">
        <w:t xml:space="preserve">access for all </w:t>
      </w:r>
      <w:r w:rsidR="00BB28B5">
        <w:t xml:space="preserve">-- </w:t>
      </w:r>
      <w:r w:rsidR="00A84D20">
        <w:t>including transportation-disadvantaged populations which are provided here as a context for the Coordinated Plan.</w:t>
      </w:r>
      <w:r w:rsidR="00705DE6">
        <w:t xml:space="preserve"> </w:t>
      </w:r>
      <w:r w:rsidR="00A41545">
        <w:t>Also</w:t>
      </w:r>
      <w:r w:rsidR="00167C94">
        <w:t xml:space="preserve"> below are </w:t>
      </w:r>
      <w:r w:rsidR="008129D9">
        <w:t>the “</w:t>
      </w:r>
      <w:r w:rsidR="00705DE6">
        <w:t xml:space="preserve">Guiding </w:t>
      </w:r>
      <w:r w:rsidR="00BB28B5">
        <w:t>Principles” for</w:t>
      </w:r>
      <w:r w:rsidR="00167C94">
        <w:t xml:space="preserve"> the Coor</w:t>
      </w:r>
      <w:r w:rsidR="00BB28B5">
        <w:t>dinated Plan.</w:t>
      </w:r>
    </w:p>
    <w:p w14:paraId="5D5D37FE" w14:textId="580B4AA8" w:rsidR="00701EA3" w:rsidRDefault="00701EA3" w:rsidP="00CC23F4">
      <w:pPr>
        <w:pStyle w:val="BodyText-TPB"/>
      </w:pPr>
    </w:p>
    <w:p w14:paraId="46927E9E" w14:textId="77777777" w:rsidR="00A84D20" w:rsidRDefault="00A84D20" w:rsidP="00167C94">
      <w:pPr>
        <w:pStyle w:val="Level3Head-TPB"/>
      </w:pPr>
      <w:bookmarkStart w:id="27" w:name="_Toc518987286"/>
      <w:r>
        <w:t>TPB VISION GOALS</w:t>
      </w:r>
      <w:bookmarkEnd w:id="27"/>
    </w:p>
    <w:p w14:paraId="3895F94B" w14:textId="77777777" w:rsidR="00701EA3" w:rsidRDefault="00701EA3" w:rsidP="00D77A53">
      <w:pPr>
        <w:pStyle w:val="BodyText-TPB"/>
      </w:pPr>
    </w:p>
    <w:p w14:paraId="737B8DFE" w14:textId="0EACEDA7" w:rsidR="00701EA3" w:rsidRDefault="00701EA3" w:rsidP="00D77A53">
      <w:pPr>
        <w:pStyle w:val="BodyText-TPB"/>
      </w:pPr>
      <w:r>
        <w:t xml:space="preserve">The TPB Vision, adopted in 1998, provides a comprehensive set of policy goals, objectives, and strategies to help guide transportation planning and investment decisions in the Washington region. </w:t>
      </w:r>
      <w:r w:rsidR="00A84D20">
        <w:t>Goal 1 states:</w:t>
      </w:r>
    </w:p>
    <w:p w14:paraId="245DBF24" w14:textId="77777777" w:rsidR="00701EA3" w:rsidRDefault="00701EA3" w:rsidP="00D77A53">
      <w:pPr>
        <w:pStyle w:val="BodyText-TPB"/>
      </w:pPr>
    </w:p>
    <w:p w14:paraId="3B7A9AA6" w14:textId="2562D8F2" w:rsidR="00701EA3" w:rsidRPr="008129D9" w:rsidRDefault="00701EA3" w:rsidP="00A84D20">
      <w:pPr>
        <w:pStyle w:val="BodyText-Visualize"/>
        <w:ind w:left="990" w:right="630"/>
        <w:rPr>
          <w:i/>
        </w:rPr>
      </w:pPr>
      <w:r w:rsidRPr="008129D9">
        <w:rPr>
          <w:i/>
        </w:rPr>
        <w:t xml:space="preserve">The Metropolitan Washington region's transportation system will provide </w:t>
      </w:r>
      <w:r w:rsidRPr="00D82A18">
        <w:rPr>
          <w:rFonts w:asciiTheme="majorHAnsi" w:hAnsiTheme="majorHAnsi"/>
          <w:i/>
        </w:rPr>
        <w:t>reasonable access at reasonable cost to everyone</w:t>
      </w:r>
      <w:r w:rsidRPr="008129D9">
        <w:rPr>
          <w:i/>
        </w:rPr>
        <w:t xml:space="preserve"> in the region.</w:t>
      </w:r>
    </w:p>
    <w:p w14:paraId="698BB296" w14:textId="77777777" w:rsidR="00701EA3" w:rsidRDefault="00701EA3" w:rsidP="00701EA3">
      <w:pPr>
        <w:pStyle w:val="BodyText-Visualize"/>
      </w:pPr>
    </w:p>
    <w:p w14:paraId="2F4F0DFE" w14:textId="77E30105" w:rsidR="00701EA3" w:rsidRDefault="00A84D20" w:rsidP="00167C94">
      <w:pPr>
        <w:pStyle w:val="Level3Head-TPB"/>
      </w:pPr>
      <w:bookmarkStart w:id="28" w:name="_Toc518987287"/>
      <w:r>
        <w:t>TPB’s</w:t>
      </w:r>
      <w:r w:rsidR="00701EA3">
        <w:t xml:space="preserve"> REGIONAL TRANSPORTATION PRIORITIES PLAN</w:t>
      </w:r>
      <w:bookmarkEnd w:id="28"/>
    </w:p>
    <w:p w14:paraId="06D89987" w14:textId="77777777" w:rsidR="00701EA3" w:rsidRDefault="00701EA3" w:rsidP="00701EA3">
      <w:pPr>
        <w:pStyle w:val="BodyText-Visualize"/>
      </w:pPr>
    </w:p>
    <w:p w14:paraId="29423F15" w14:textId="51028E23" w:rsidR="00A84D20" w:rsidRDefault="00701EA3" w:rsidP="00701EA3">
      <w:pPr>
        <w:pStyle w:val="BodyText-Visualize"/>
        <w:rPr>
          <w:highlight w:val="yellow"/>
        </w:rPr>
      </w:pPr>
      <w:r>
        <w:t xml:space="preserve">The TPB adopted Regional Transportation Priorities Plan (RTPP) in January 2014. It focuses the region’s attention on a handful of transportation priorities and strategies with the greatest potential to advance regional goals rooted in the TPB Vision. </w:t>
      </w:r>
      <w:r w:rsidR="00705DE6" w:rsidRPr="00705DE6">
        <w:t xml:space="preserve">Priority </w:t>
      </w:r>
      <w:r w:rsidR="00A84D20" w:rsidRPr="00705DE6">
        <w:t>2 states:</w:t>
      </w:r>
    </w:p>
    <w:p w14:paraId="196F5F65" w14:textId="77777777" w:rsidR="00A84D20" w:rsidRDefault="00A84D20" w:rsidP="00701EA3">
      <w:pPr>
        <w:pStyle w:val="BodyText-Visualize"/>
        <w:rPr>
          <w:highlight w:val="yellow"/>
        </w:rPr>
      </w:pPr>
    </w:p>
    <w:p w14:paraId="5E95F936" w14:textId="222E1F66" w:rsidR="00701EA3" w:rsidRPr="00A84D20" w:rsidRDefault="00701EA3" w:rsidP="00A84D20">
      <w:pPr>
        <w:pStyle w:val="BodyText-Visualize"/>
        <w:ind w:left="990" w:right="630"/>
        <w:rPr>
          <w:b/>
          <w:i/>
        </w:rPr>
      </w:pPr>
      <w:r w:rsidRPr="00D82A18">
        <w:rPr>
          <w:rFonts w:asciiTheme="majorHAnsi" w:hAnsiTheme="majorHAnsi"/>
          <w:i/>
        </w:rPr>
        <w:t>Strengthen Public Confidence and Ensure Fairness</w:t>
      </w:r>
      <w:r w:rsidRPr="00A84D20">
        <w:rPr>
          <w:b/>
          <w:i/>
        </w:rPr>
        <w:t xml:space="preserve">:  </w:t>
      </w:r>
      <w:r w:rsidRPr="00A84D20">
        <w:rPr>
          <w:i/>
        </w:rPr>
        <w:t>Efforts to increase accountability and address the needs of historically transportation-disadvantaged populations should be considered in all stages of project planning, design, and implementation.</w:t>
      </w:r>
    </w:p>
    <w:p w14:paraId="5348CED4" w14:textId="77777777" w:rsidR="00701EA3" w:rsidRDefault="00701EA3" w:rsidP="00701EA3">
      <w:pPr>
        <w:pStyle w:val="BodyText-Visualize"/>
      </w:pPr>
    </w:p>
    <w:p w14:paraId="2B33724F" w14:textId="44D706A8" w:rsidR="00701EA3" w:rsidRPr="00A84D20" w:rsidRDefault="00A84D20" w:rsidP="00167C94">
      <w:pPr>
        <w:pStyle w:val="Level3Head-TPB"/>
      </w:pPr>
      <w:bookmarkStart w:id="29" w:name="_Toc518987288"/>
      <w:r>
        <w:t>COG</w:t>
      </w:r>
      <w:r w:rsidR="00D77A53">
        <w:t>’</w:t>
      </w:r>
      <w:r>
        <w:t xml:space="preserve">s </w:t>
      </w:r>
      <w:r w:rsidR="00701EA3" w:rsidRPr="00A84D20">
        <w:t>Region Forward Goals</w:t>
      </w:r>
      <w:bookmarkEnd w:id="29"/>
      <w:r w:rsidR="00701EA3" w:rsidRPr="00A84D20">
        <w:t xml:space="preserve"> </w:t>
      </w:r>
    </w:p>
    <w:p w14:paraId="23B69DAE" w14:textId="2FCBEDA9" w:rsidR="00A84D20" w:rsidRDefault="00A84D20" w:rsidP="00A84D20"/>
    <w:p w14:paraId="31F652ED" w14:textId="361D05B2" w:rsidR="005420EB" w:rsidRDefault="005420EB" w:rsidP="005420EB">
      <w:pPr>
        <w:pStyle w:val="3Paragraph"/>
        <w:rPr>
          <w:rFonts w:eastAsiaTheme="minorHAnsi"/>
        </w:rPr>
      </w:pPr>
      <w:r>
        <w:rPr>
          <w:rFonts w:eastAsiaTheme="minorHAnsi"/>
        </w:rPr>
        <w:t>The Metropolitan Washington Council of Governments developed Region Forward to guide local a</w:t>
      </w:r>
      <w:r w:rsidR="00C62076">
        <w:rPr>
          <w:rFonts w:eastAsiaTheme="minorHAnsi"/>
        </w:rPr>
        <w:t>nd regional decision making. Nine broad goal areas are identified,</w:t>
      </w:r>
      <w:r>
        <w:rPr>
          <w:rFonts w:eastAsiaTheme="minorHAnsi"/>
        </w:rPr>
        <w:t xml:space="preserve"> one of which is transportation, and numerous objectives and targets for assessing progress toward achieving each of the goals.</w:t>
      </w:r>
    </w:p>
    <w:p w14:paraId="6895C0FE" w14:textId="5419BC78" w:rsidR="005420EB" w:rsidRDefault="005420EB" w:rsidP="005420EB">
      <w:pPr>
        <w:pStyle w:val="3Paragraph"/>
        <w:rPr>
          <w:rFonts w:eastAsiaTheme="minorHAnsi"/>
        </w:rPr>
      </w:pPr>
    </w:p>
    <w:p w14:paraId="7A602C85" w14:textId="029EE8DE" w:rsidR="005420EB" w:rsidRDefault="00C62076" w:rsidP="005420EB">
      <w:pPr>
        <w:pStyle w:val="3Paragraph"/>
        <w:rPr>
          <w:rFonts w:eastAsiaTheme="minorHAnsi"/>
        </w:rPr>
      </w:pPr>
      <w:r>
        <w:rPr>
          <w:rFonts w:eastAsiaTheme="minorHAnsi"/>
        </w:rPr>
        <w:t xml:space="preserve">The applicable goals </w:t>
      </w:r>
      <w:r w:rsidR="00705DE6">
        <w:rPr>
          <w:rFonts w:eastAsiaTheme="minorHAnsi"/>
        </w:rPr>
        <w:t xml:space="preserve">to the Coordinated Plan </w:t>
      </w:r>
      <w:r>
        <w:rPr>
          <w:rFonts w:eastAsiaTheme="minorHAnsi"/>
        </w:rPr>
        <w:t>from Region Forward include the following:</w:t>
      </w:r>
    </w:p>
    <w:p w14:paraId="3D6930E1" w14:textId="07850255" w:rsidR="00A84D20" w:rsidRDefault="00A84D20" w:rsidP="00A84D20"/>
    <w:p w14:paraId="14B71B26" w14:textId="53EB441F" w:rsidR="00A84D20" w:rsidRPr="008129D9" w:rsidRDefault="00A84D20" w:rsidP="00A84D20">
      <w:pPr>
        <w:pStyle w:val="ListParagraph"/>
        <w:numPr>
          <w:ilvl w:val="0"/>
          <w:numId w:val="38"/>
        </w:numPr>
        <w:rPr>
          <w:i/>
        </w:rPr>
      </w:pPr>
      <w:r w:rsidRPr="008129D9">
        <w:rPr>
          <w:rFonts w:ascii="Franklin Gothic Book" w:eastAsia="Times New Roman" w:hAnsi="Franklin Gothic Book" w:cs="Calibri"/>
          <w:i/>
          <w:color w:val="000000"/>
          <w:sz w:val="22"/>
          <w:szCs w:val="22"/>
        </w:rPr>
        <w:t xml:space="preserve">We seek a </w:t>
      </w:r>
      <w:r w:rsidRPr="008129D9">
        <w:rPr>
          <w:rFonts w:ascii="Franklin Gothic Medium" w:eastAsia="Times New Roman" w:hAnsi="Franklin Gothic Medium" w:cs="Calibri"/>
          <w:i/>
          <w:color w:val="000000"/>
          <w:sz w:val="22"/>
          <w:szCs w:val="22"/>
        </w:rPr>
        <w:t>broad range of public and private transportation choices</w:t>
      </w:r>
      <w:r w:rsidRPr="008129D9">
        <w:rPr>
          <w:rFonts w:ascii="Franklin Gothic Book" w:eastAsia="Times New Roman" w:hAnsi="Franklin Gothic Book" w:cs="Calibri"/>
          <w:i/>
          <w:color w:val="000000"/>
          <w:sz w:val="22"/>
          <w:szCs w:val="22"/>
        </w:rPr>
        <w:t xml:space="preserve"> for our region which maximizes accessibility and affordability to everyone and minimizes reliance upon single occupancy use of the automobile.</w:t>
      </w:r>
    </w:p>
    <w:p w14:paraId="42F90585" w14:textId="7CA69BEA" w:rsidR="00A84D20" w:rsidRPr="008129D9" w:rsidRDefault="00A84D20" w:rsidP="00A84D20">
      <w:pPr>
        <w:pStyle w:val="ListParagraph"/>
        <w:numPr>
          <w:ilvl w:val="0"/>
          <w:numId w:val="38"/>
        </w:numPr>
        <w:rPr>
          <w:i/>
        </w:rPr>
      </w:pPr>
      <w:r w:rsidRPr="008129D9">
        <w:rPr>
          <w:rFonts w:ascii="Franklin Gothic Book" w:eastAsia="Symbol" w:hAnsi="Franklin Gothic Book" w:cs="Symbol"/>
          <w:i/>
          <w:color w:val="000000"/>
          <w:sz w:val="22"/>
          <w:szCs w:val="22"/>
        </w:rPr>
        <w:t xml:space="preserve">We seek a </w:t>
      </w:r>
      <w:r w:rsidRPr="008129D9">
        <w:rPr>
          <w:rFonts w:ascii="Franklin Gothic Medium" w:eastAsia="Symbol" w:hAnsi="Franklin Gothic Medium" w:cs="Symbol"/>
          <w:i/>
          <w:color w:val="000000"/>
          <w:sz w:val="22"/>
          <w:szCs w:val="22"/>
        </w:rPr>
        <w:t>transportation system that maximizes community connectivity and walkability</w:t>
      </w:r>
      <w:r w:rsidRPr="008129D9">
        <w:rPr>
          <w:rFonts w:ascii="Franklin Gothic Book" w:eastAsia="Symbol" w:hAnsi="Franklin Gothic Book" w:cs="Symbol"/>
          <w:i/>
          <w:color w:val="000000"/>
          <w:sz w:val="22"/>
          <w:szCs w:val="22"/>
        </w:rPr>
        <w:t>, and minimizes ecological harm to the region and world beyond.</w:t>
      </w:r>
    </w:p>
    <w:p w14:paraId="1EB84DA1" w14:textId="7382EF2E" w:rsidR="00A84D20" w:rsidRPr="008129D9" w:rsidRDefault="00A84D20" w:rsidP="00A84D20">
      <w:pPr>
        <w:pStyle w:val="ListParagraph"/>
        <w:numPr>
          <w:ilvl w:val="0"/>
          <w:numId w:val="38"/>
        </w:numPr>
        <w:rPr>
          <w:i/>
        </w:rPr>
      </w:pPr>
      <w:r w:rsidRPr="008129D9">
        <w:rPr>
          <w:rFonts w:ascii="Franklin Gothic Book" w:eastAsia="Times New Roman" w:hAnsi="Franklin Gothic Book" w:cs="Calibri"/>
          <w:i/>
          <w:color w:val="000000"/>
          <w:sz w:val="22"/>
          <w:szCs w:val="22"/>
        </w:rPr>
        <w:t xml:space="preserve">We seek to </w:t>
      </w:r>
      <w:r w:rsidRPr="008129D9">
        <w:rPr>
          <w:rFonts w:ascii="Franklin Gothic Medium" w:eastAsia="Times New Roman" w:hAnsi="Franklin Gothic Medium" w:cs="Calibri"/>
          <w:i/>
          <w:color w:val="000000"/>
          <w:sz w:val="22"/>
          <w:szCs w:val="22"/>
        </w:rPr>
        <w:t>minimize economic disparities</w:t>
      </w:r>
      <w:r w:rsidRPr="008129D9">
        <w:rPr>
          <w:rFonts w:ascii="Franklin Gothic Book" w:eastAsia="Times New Roman" w:hAnsi="Franklin Gothic Book" w:cs="Calibri"/>
          <w:i/>
          <w:color w:val="000000"/>
          <w:sz w:val="22"/>
          <w:szCs w:val="22"/>
        </w:rPr>
        <w:t xml:space="preserve"> and enhance the prosperity of each jurisdiction and the region as a whole through balanced growth and access to high-quality jobs for everyone.</w:t>
      </w:r>
      <w:r w:rsidR="008129D9" w:rsidRPr="008129D9">
        <w:rPr>
          <w:rFonts w:ascii="Franklin Gothic Book" w:eastAsia="Times New Roman" w:hAnsi="Franklin Gothic Book" w:cs="Calibri"/>
          <w:i/>
          <w:color w:val="000000"/>
          <w:sz w:val="22"/>
          <w:szCs w:val="22"/>
        </w:rPr>
        <w:br/>
      </w:r>
    </w:p>
    <w:p w14:paraId="5F421A5D" w14:textId="5518A28F" w:rsidR="00A84D20" w:rsidRPr="00A84D20" w:rsidRDefault="00A84D20" w:rsidP="00167C94">
      <w:pPr>
        <w:pStyle w:val="Level3Head-TPB"/>
      </w:pPr>
      <w:bookmarkStart w:id="30" w:name="_Toc518987289"/>
      <w:r w:rsidRPr="00A84D20">
        <w:lastRenderedPageBreak/>
        <w:t>TPB’s Seven Endorsed Initiatives</w:t>
      </w:r>
      <w:bookmarkEnd w:id="30"/>
      <w:r w:rsidRPr="00A84D20">
        <w:t xml:space="preserve"> </w:t>
      </w:r>
    </w:p>
    <w:p w14:paraId="4F8341E0" w14:textId="77777777" w:rsidR="00701EA3" w:rsidRPr="00F9355F" w:rsidRDefault="00701EA3" w:rsidP="00701EA3">
      <w:pPr>
        <w:pStyle w:val="BodyText-Visualize"/>
      </w:pPr>
    </w:p>
    <w:p w14:paraId="5E48A6A3" w14:textId="7BC68CBB" w:rsidR="00A11A5A" w:rsidRDefault="00C62076" w:rsidP="00701EA3">
      <w:pPr>
        <w:pStyle w:val="BodyText-Visualize"/>
      </w:pPr>
      <w:r>
        <w:t xml:space="preserve">The </w:t>
      </w:r>
      <w:r w:rsidR="00701EA3">
        <w:t xml:space="preserve">TPB identified seven initiatives </w:t>
      </w:r>
      <w:r w:rsidR="00A11A5A">
        <w:t xml:space="preserve">in 2017 and 2018 for a better transportation future. The TPB endorsed these seven ideas after working through a year-long process with its Long-Range Plan Task Force. Together these seven ideas will be included in the aspirational or unfunded element of Visualize 2045, the TPB’s long-range transportation plan. </w:t>
      </w:r>
      <w:r>
        <w:t xml:space="preserve">The initiatives are listed below; note that the initiatives are not ranked, numbers are used for identification purposes only. </w:t>
      </w:r>
    </w:p>
    <w:p w14:paraId="0756C23F" w14:textId="77777777" w:rsidR="00A11A5A" w:rsidRDefault="00A11A5A" w:rsidP="00701EA3">
      <w:pPr>
        <w:pStyle w:val="BodyText-Visualize"/>
      </w:pPr>
    </w:p>
    <w:p w14:paraId="3474456B" w14:textId="68595456" w:rsidR="00701EA3" w:rsidRDefault="00A11A5A" w:rsidP="008129D9">
      <w:pPr>
        <w:pStyle w:val="BodyText-Visualize"/>
        <w:ind w:left="1" w:hanging="1"/>
      </w:pPr>
      <w:r w:rsidRPr="00A11A5A">
        <w:t xml:space="preserve">The seventh initiative, increase pedestrian and </w:t>
      </w:r>
      <w:r>
        <w:t xml:space="preserve">bicycle access to </w:t>
      </w:r>
      <w:r w:rsidR="008129D9">
        <w:t xml:space="preserve">high-capacity </w:t>
      </w:r>
      <w:r>
        <w:t>transit, was incorporated</w:t>
      </w:r>
      <w:r w:rsidR="008129D9">
        <w:t xml:space="preserve"> into this </w:t>
      </w:r>
      <w:r>
        <w:t>Coordinated Plan</w:t>
      </w:r>
      <w:r w:rsidR="008129D9">
        <w:t xml:space="preserve"> as one of the priority projects in Section 6– slightly augmented to include access to bus stops as well as Metro or BRT stations.</w:t>
      </w:r>
    </w:p>
    <w:p w14:paraId="3E876923" w14:textId="672217B1" w:rsidR="00701EA3" w:rsidRDefault="00701EA3" w:rsidP="00701EA3">
      <w:pPr>
        <w:pStyle w:val="BodyText-Visualize"/>
        <w:rPr>
          <w:shd w:val="clear" w:color="auto" w:fill="FFFFFF"/>
        </w:rPr>
      </w:pPr>
    </w:p>
    <w:p w14:paraId="21F3C508" w14:textId="77777777" w:rsidR="00BE662B" w:rsidRDefault="00BE662B" w:rsidP="00701EA3">
      <w:pPr>
        <w:pStyle w:val="BodyText-Visualize"/>
        <w:rPr>
          <w:shd w:val="clear" w:color="auto" w:fill="FFFFFF"/>
        </w:rPr>
      </w:pPr>
    </w:p>
    <w:tbl>
      <w:tblPr>
        <w:tblStyle w:val="TableGrid"/>
        <w:tblW w:w="0" w:type="auto"/>
        <w:jc w:val="center"/>
        <w:tblLook w:val="04A0" w:firstRow="1" w:lastRow="0" w:firstColumn="1" w:lastColumn="0" w:noHBand="0" w:noVBand="1"/>
      </w:tblPr>
      <w:tblGrid>
        <w:gridCol w:w="7735"/>
      </w:tblGrid>
      <w:tr w:rsidR="00C62076" w:rsidRPr="00C62076" w14:paraId="22AFEF2B" w14:textId="77777777" w:rsidTr="00BE662B">
        <w:trPr>
          <w:trHeight w:val="1008"/>
          <w:jc w:val="center"/>
        </w:trPr>
        <w:tc>
          <w:tcPr>
            <w:tcW w:w="7735" w:type="dxa"/>
            <w:vAlign w:val="center"/>
          </w:tcPr>
          <w:p w14:paraId="7D14D157" w14:textId="77777777" w:rsidR="00C62076" w:rsidRPr="00D82A18" w:rsidRDefault="00C62076" w:rsidP="00BE662B">
            <w:pPr>
              <w:pStyle w:val="ListParagraph"/>
              <w:numPr>
                <w:ilvl w:val="0"/>
                <w:numId w:val="39"/>
              </w:numPr>
              <w:shd w:val="clear" w:color="auto" w:fill="FFFFFF"/>
              <w:spacing w:after="0"/>
              <w:ind w:left="418"/>
              <w:rPr>
                <w:rFonts w:ascii="Franklin Gothic Book" w:eastAsia="FranklinGothic-Book" w:hAnsi="Franklin Gothic Book" w:cs="FranklinGothic-Book"/>
                <w:sz w:val="22"/>
                <w:szCs w:val="22"/>
              </w:rPr>
            </w:pPr>
            <w:r w:rsidRPr="00D82A18">
              <w:rPr>
                <w:rFonts w:ascii="Franklin Gothic Book" w:eastAsia="FranklinGothic-Book" w:hAnsi="Franklin Gothic Book" w:cs="FranklinGothic-Book"/>
                <w:sz w:val="22"/>
                <w:szCs w:val="22"/>
              </w:rPr>
              <w:t>Optimized Regional Land-use Balance – Increase jobs and housing around underused rail stations and Activity Centers with high-capacity transit. Build additional housing in the region to match employment projections.</w:t>
            </w:r>
          </w:p>
        </w:tc>
      </w:tr>
      <w:tr w:rsidR="00C62076" w:rsidRPr="00C62076" w14:paraId="7337059C" w14:textId="77777777" w:rsidTr="00BE662B">
        <w:trPr>
          <w:trHeight w:val="1008"/>
          <w:jc w:val="center"/>
        </w:trPr>
        <w:tc>
          <w:tcPr>
            <w:tcW w:w="7735" w:type="dxa"/>
            <w:vAlign w:val="center"/>
          </w:tcPr>
          <w:p w14:paraId="3117A58E" w14:textId="77777777" w:rsidR="00C62076" w:rsidRPr="00D82A18" w:rsidRDefault="00C62076" w:rsidP="00BE662B">
            <w:pPr>
              <w:pStyle w:val="ListParagraph"/>
              <w:numPr>
                <w:ilvl w:val="0"/>
                <w:numId w:val="39"/>
              </w:numPr>
              <w:shd w:val="clear" w:color="auto" w:fill="FFFFFF"/>
              <w:spacing w:after="0"/>
              <w:ind w:left="418"/>
              <w:rPr>
                <w:rFonts w:ascii="Franklin Gothic Book" w:eastAsia="FranklinGothic-Book" w:hAnsi="Franklin Gothic Book" w:cs="FranklinGothic-Book"/>
                <w:sz w:val="22"/>
                <w:szCs w:val="22"/>
              </w:rPr>
            </w:pPr>
            <w:r w:rsidRPr="00D82A18">
              <w:rPr>
                <w:rFonts w:ascii="Franklin Gothic Book" w:eastAsia="FranklinGothic-Book" w:hAnsi="Franklin Gothic Book" w:cs="FranklinGothic-Book"/>
                <w:sz w:val="22"/>
                <w:szCs w:val="22"/>
              </w:rPr>
              <w:t xml:space="preserve">Regionwide Bus Rapid Transit and Transitways – Add bus rapid transit and transitways, and streetcar routes at various locations throughout the region. </w:t>
            </w:r>
          </w:p>
        </w:tc>
      </w:tr>
      <w:tr w:rsidR="00C62076" w:rsidRPr="00C62076" w14:paraId="6991E1D8" w14:textId="77777777" w:rsidTr="00BE662B">
        <w:trPr>
          <w:trHeight w:val="1008"/>
          <w:jc w:val="center"/>
        </w:trPr>
        <w:tc>
          <w:tcPr>
            <w:tcW w:w="7735" w:type="dxa"/>
            <w:vAlign w:val="center"/>
          </w:tcPr>
          <w:p w14:paraId="52F3AF1E" w14:textId="1FAC05F8" w:rsidR="00C62076" w:rsidRPr="00D82A18" w:rsidRDefault="00C62076" w:rsidP="00BE662B">
            <w:pPr>
              <w:pStyle w:val="ListParagraph"/>
              <w:numPr>
                <w:ilvl w:val="0"/>
                <w:numId w:val="39"/>
              </w:numPr>
              <w:shd w:val="clear" w:color="auto" w:fill="FFFFFF"/>
              <w:spacing w:after="0"/>
              <w:ind w:left="418"/>
              <w:rPr>
                <w:rFonts w:ascii="Franklin Gothic Book" w:eastAsia="FranklinGothic-Book" w:hAnsi="Franklin Gothic Book" w:cs="FranklinGothic-Book"/>
                <w:sz w:val="22"/>
                <w:szCs w:val="22"/>
              </w:rPr>
            </w:pPr>
            <w:r w:rsidRPr="00D82A18">
              <w:rPr>
                <w:rFonts w:ascii="Franklin Gothic Book" w:eastAsia="FranklinGothic-Book" w:hAnsi="Franklin Gothic Book" w:cs="FranklinGothic-Book"/>
                <w:sz w:val="22"/>
                <w:szCs w:val="22"/>
              </w:rPr>
              <w:t>Metrorail Capacity Improvements – Replace six-car trains with eight-car trains on all Metrorail lines. Add a second Rosslyn station, and a new rail line across the Potomac River connecting the District of Columbia and Virginia</w:t>
            </w:r>
            <w:r w:rsidR="008129D9" w:rsidRPr="00D82A18">
              <w:rPr>
                <w:rFonts w:ascii="Franklin Gothic Book" w:eastAsia="FranklinGothic-Book" w:hAnsi="Franklin Gothic Book" w:cs="FranklinGothic-Book"/>
                <w:sz w:val="22"/>
                <w:szCs w:val="22"/>
              </w:rPr>
              <w:t>.</w:t>
            </w:r>
          </w:p>
        </w:tc>
      </w:tr>
      <w:tr w:rsidR="00C62076" w:rsidRPr="00C62076" w14:paraId="291A8951" w14:textId="77777777" w:rsidTr="00BE662B">
        <w:trPr>
          <w:trHeight w:val="1008"/>
          <w:jc w:val="center"/>
        </w:trPr>
        <w:tc>
          <w:tcPr>
            <w:tcW w:w="7735" w:type="dxa"/>
            <w:vAlign w:val="center"/>
          </w:tcPr>
          <w:p w14:paraId="254D7F54" w14:textId="77777777" w:rsidR="00C62076" w:rsidRPr="00D82A18" w:rsidRDefault="00C62076" w:rsidP="00BE662B">
            <w:pPr>
              <w:pStyle w:val="ListParagraph"/>
              <w:numPr>
                <w:ilvl w:val="0"/>
                <w:numId w:val="39"/>
              </w:numPr>
              <w:shd w:val="clear" w:color="auto" w:fill="FFFFFF"/>
              <w:spacing w:after="0"/>
              <w:ind w:left="418"/>
              <w:rPr>
                <w:rFonts w:ascii="Franklin Gothic Book" w:eastAsia="FranklinGothic-Book" w:hAnsi="Franklin Gothic Book" w:cs="FranklinGothic-Book"/>
                <w:sz w:val="22"/>
                <w:szCs w:val="22"/>
              </w:rPr>
            </w:pPr>
            <w:r w:rsidRPr="00D82A18">
              <w:rPr>
                <w:rFonts w:ascii="Franklin Gothic Book" w:eastAsia="FranklinGothic-Book" w:hAnsi="Franklin Gothic Book" w:cs="FranklinGothic-Book"/>
                <w:sz w:val="22"/>
                <w:szCs w:val="22"/>
              </w:rPr>
              <w:t>Employer-Based Travel Demand Management Policies – Develop policies to increase teleworking and the number of employees receiving transit and carpool subsidies. Increase the price for most of the parking for work trips.</w:t>
            </w:r>
          </w:p>
        </w:tc>
      </w:tr>
      <w:tr w:rsidR="00C62076" w:rsidRPr="00C62076" w14:paraId="6FDC17A3" w14:textId="77777777" w:rsidTr="00BE662B">
        <w:trPr>
          <w:trHeight w:val="1008"/>
          <w:jc w:val="center"/>
        </w:trPr>
        <w:tc>
          <w:tcPr>
            <w:tcW w:w="7735" w:type="dxa"/>
            <w:vAlign w:val="center"/>
          </w:tcPr>
          <w:p w14:paraId="3AC698AE" w14:textId="3FD65C24" w:rsidR="00C62076" w:rsidRPr="00D82A18" w:rsidRDefault="00C62076" w:rsidP="00BE662B">
            <w:pPr>
              <w:pStyle w:val="ListParagraph"/>
              <w:numPr>
                <w:ilvl w:val="0"/>
                <w:numId w:val="39"/>
              </w:numPr>
              <w:shd w:val="clear" w:color="auto" w:fill="FFFFFF"/>
              <w:spacing w:after="0"/>
              <w:ind w:left="418"/>
              <w:rPr>
                <w:rFonts w:ascii="Franklin Gothic Book" w:eastAsia="FranklinGothic-Book" w:hAnsi="Franklin Gothic Book" w:cs="FranklinGothic-Book"/>
                <w:sz w:val="22"/>
                <w:szCs w:val="22"/>
              </w:rPr>
            </w:pPr>
            <w:r w:rsidRPr="00D82A18">
              <w:rPr>
                <w:rFonts w:ascii="Franklin Gothic Book" w:eastAsia="FranklinGothic-Book" w:hAnsi="Franklin Gothic Book" w:cs="FranklinGothic-Book"/>
                <w:sz w:val="22"/>
                <w:szCs w:val="22"/>
              </w:rPr>
              <w:t xml:space="preserve">Regional Express Travel Network – Extend network of express toll lanes on existing highways and add new express bus service. </w:t>
            </w:r>
          </w:p>
        </w:tc>
      </w:tr>
      <w:tr w:rsidR="00C62076" w:rsidRPr="00C62076" w14:paraId="65D98604" w14:textId="77777777" w:rsidTr="00BE662B">
        <w:trPr>
          <w:trHeight w:val="1008"/>
          <w:jc w:val="center"/>
        </w:trPr>
        <w:tc>
          <w:tcPr>
            <w:tcW w:w="7735" w:type="dxa"/>
            <w:vAlign w:val="center"/>
          </w:tcPr>
          <w:p w14:paraId="770715BA" w14:textId="4DDE8B1C" w:rsidR="00C62076" w:rsidRPr="00D82A18" w:rsidRDefault="00C62076" w:rsidP="00BE662B">
            <w:pPr>
              <w:pStyle w:val="BodyText-TPB"/>
              <w:numPr>
                <w:ilvl w:val="0"/>
                <w:numId w:val="39"/>
              </w:numPr>
              <w:spacing w:line="240" w:lineRule="auto"/>
              <w:ind w:left="418"/>
              <w:rPr>
                <w:rFonts w:eastAsia="FranklinGothic-Book" w:cs="FranklinGothic-Book"/>
                <w:color w:val="auto"/>
                <w:szCs w:val="22"/>
              </w:rPr>
            </w:pPr>
            <w:r w:rsidRPr="00D82A18">
              <w:rPr>
                <w:rFonts w:eastAsia="FranklinGothic-Book" w:cs="FranklinGothic-Book"/>
                <w:color w:val="auto"/>
                <w:szCs w:val="22"/>
              </w:rPr>
              <w:t>Completion of the National Capital Trail – Complete a proposed loop of circumferential trail connections circling the core of the Washington region.</w:t>
            </w:r>
            <w:bookmarkStart w:id="31" w:name="_Hlk499037919"/>
            <w:r w:rsidRPr="00D82A18">
              <w:rPr>
                <w:rFonts w:eastAsia="FranklinGothic-Book" w:cs="FranklinGothic-Book"/>
                <w:color w:val="auto"/>
                <w:szCs w:val="22"/>
              </w:rPr>
              <w:t xml:space="preserve"> </w:t>
            </w:r>
          </w:p>
        </w:tc>
      </w:tr>
      <w:bookmarkEnd w:id="31"/>
      <w:tr w:rsidR="00C62076" w:rsidRPr="00C62076" w14:paraId="63E8C193" w14:textId="77777777" w:rsidTr="00BE662B">
        <w:trPr>
          <w:trHeight w:val="1152"/>
          <w:jc w:val="center"/>
        </w:trPr>
        <w:tc>
          <w:tcPr>
            <w:tcW w:w="7735" w:type="dxa"/>
            <w:shd w:val="clear" w:color="auto" w:fill="C9E7A7"/>
            <w:vAlign w:val="center"/>
          </w:tcPr>
          <w:p w14:paraId="01779701" w14:textId="6D8B87C9" w:rsidR="00C62076" w:rsidRPr="00D82A18" w:rsidRDefault="00C62076" w:rsidP="00BE662B">
            <w:pPr>
              <w:pStyle w:val="BodyText-TPB"/>
              <w:numPr>
                <w:ilvl w:val="0"/>
                <w:numId w:val="39"/>
              </w:numPr>
              <w:spacing w:line="240" w:lineRule="auto"/>
              <w:ind w:left="418"/>
              <w:rPr>
                <w:rFonts w:eastAsia="FranklinGothic-Book" w:cs="FranklinGothic-Book"/>
                <w:color w:val="auto"/>
                <w:szCs w:val="22"/>
              </w:rPr>
            </w:pPr>
            <w:r w:rsidRPr="00D82A18">
              <w:rPr>
                <w:rFonts w:asciiTheme="majorHAnsi" w:eastAsia="FranklinGothic-Book" w:hAnsiTheme="majorHAnsi" w:cs="FranklinGothic-Book"/>
                <w:color w:val="auto"/>
                <w:szCs w:val="22"/>
              </w:rPr>
              <w:t xml:space="preserve">Pedestrian and Bicycle Access to High-Capacity Transit </w:t>
            </w:r>
            <w:r w:rsidRPr="00D82A18">
              <w:rPr>
                <w:rFonts w:eastAsia="FranklinGothic-Book" w:cs="FranklinGothic-Book"/>
                <w:color w:val="auto"/>
                <w:szCs w:val="22"/>
              </w:rPr>
              <w:t xml:space="preserve">– Improve walking and biking capacity to increase access to regional transit systems, including Metrorail, commuter rail, light rail, and bus rapid transit (BRT).  </w:t>
            </w:r>
          </w:p>
        </w:tc>
      </w:tr>
    </w:tbl>
    <w:p w14:paraId="443BE114" w14:textId="48369222" w:rsidR="00701EA3" w:rsidRDefault="00701EA3" w:rsidP="00F80BDF">
      <w:pPr>
        <w:pStyle w:val="BodyText-TPB"/>
      </w:pPr>
    </w:p>
    <w:p w14:paraId="726E8A6C" w14:textId="77777777" w:rsidR="008129D9" w:rsidRDefault="008129D9">
      <w:pPr>
        <w:rPr>
          <w:rFonts w:ascii="Franklin Gothic Medium" w:hAnsi="Franklin Gothic Medium"/>
          <w:caps/>
          <w:color w:val="404040" w:themeColor="text1" w:themeTint="BF"/>
          <w:sz w:val="28"/>
          <w:szCs w:val="28"/>
        </w:rPr>
      </w:pPr>
      <w:r>
        <w:br w:type="page"/>
      </w:r>
    </w:p>
    <w:p w14:paraId="3E536DB2" w14:textId="7061C925" w:rsidR="00701EA3" w:rsidRDefault="00701EA3" w:rsidP="00167C94">
      <w:pPr>
        <w:pStyle w:val="Level3Head-TPB"/>
      </w:pPr>
      <w:bookmarkStart w:id="32" w:name="_Toc518987290"/>
      <w:r>
        <w:lastRenderedPageBreak/>
        <w:t>GUIDING PRINCIPLES</w:t>
      </w:r>
      <w:bookmarkEnd w:id="32"/>
    </w:p>
    <w:p w14:paraId="583B7136" w14:textId="77777777" w:rsidR="00701EA3" w:rsidRDefault="00701EA3" w:rsidP="00CC23F4">
      <w:pPr>
        <w:pStyle w:val="BodyText-TPB"/>
      </w:pPr>
    </w:p>
    <w:p w14:paraId="2775FC9F" w14:textId="685503DD" w:rsidR="00CC23F4" w:rsidRDefault="00701EA3" w:rsidP="00CC23F4">
      <w:pPr>
        <w:pStyle w:val="BodyText-TPB"/>
      </w:pPr>
      <w:r>
        <w:t>T</w:t>
      </w:r>
      <w:r w:rsidR="00CC23F4">
        <w:t>he TPB has established Guiding Principles for its Coordinated Human Service Transportation Plan. These principles build upon each other and are reflected throughout this Coordinated Plan i</w:t>
      </w:r>
      <w:r w:rsidR="009278FE">
        <w:t>n the strategies and priorities.</w:t>
      </w:r>
    </w:p>
    <w:p w14:paraId="74691781" w14:textId="77777777" w:rsidR="00CC23F4" w:rsidRDefault="00CC23F4" w:rsidP="00CC23F4">
      <w:pPr>
        <w:pStyle w:val="BodyText-TPB"/>
      </w:pPr>
    </w:p>
    <w:p w14:paraId="7EB7B575" w14:textId="77777777" w:rsidR="00CC23F4" w:rsidRDefault="00CC23F4" w:rsidP="00167C94">
      <w:pPr>
        <w:pStyle w:val="Level4Head-TPB"/>
      </w:pPr>
      <w:r>
        <w:t>The Right to Mobility</w:t>
      </w:r>
    </w:p>
    <w:p w14:paraId="68B9449C" w14:textId="77777777" w:rsidR="00CC23F4" w:rsidRDefault="00CC23F4" w:rsidP="00CC23F4">
      <w:pPr>
        <w:pStyle w:val="BodyText-TPB"/>
      </w:pPr>
    </w:p>
    <w:p w14:paraId="2689FF4C" w14:textId="77777777" w:rsidR="00CC23F4" w:rsidRDefault="00CC23F4" w:rsidP="00CC23F4">
      <w:pPr>
        <w:pStyle w:val="BodyText-TPB"/>
      </w:pPr>
      <w:r>
        <w:t>People with specialized transportation needs have a right to mobility.</w:t>
      </w:r>
      <w:r>
        <w:rPr>
          <w:rStyle w:val="FootnoteReference"/>
        </w:rPr>
        <w:footnoteReference w:id="7"/>
      </w:r>
      <w:r>
        <w:t xml:space="preserve"> Individuals with limited incomes and people with disabilities rely heavily, sometimes exclusively, on public and specialized transportation services to live independent and fulfilling lives. These services are essential for travel to work and medical appointments, to run essential errands, or simply to take advantage of social or cultural opportunities. </w:t>
      </w:r>
    </w:p>
    <w:p w14:paraId="1713CC4C" w14:textId="77777777" w:rsidR="00CC23F4" w:rsidRDefault="00CC23F4" w:rsidP="00CC23F4">
      <w:pPr>
        <w:pStyle w:val="BodyText-TPB"/>
      </w:pPr>
    </w:p>
    <w:p w14:paraId="6D91303C" w14:textId="77777777" w:rsidR="00CC23F4" w:rsidRDefault="00CC23F4" w:rsidP="00CC23F4">
      <w:pPr>
        <w:pStyle w:val="BodyText-TPB"/>
      </w:pPr>
      <w:r>
        <w:t xml:space="preserve">The costs of providing human service transportation are indeed rising. However, cost containment should not be achieved at the expense of service delivery. Fortunately, coordination of human service transportation offers the potential to improve service delivery by reducing duplication, making use of available capacity elsewhere in the system, and achieving economies of scale in providing these services. </w:t>
      </w:r>
    </w:p>
    <w:p w14:paraId="75F46993" w14:textId="77777777" w:rsidR="00CC23F4" w:rsidRDefault="00CC23F4" w:rsidP="00CC23F4">
      <w:pPr>
        <w:pStyle w:val="BodyText-TPB"/>
      </w:pPr>
    </w:p>
    <w:p w14:paraId="3C832F4D" w14:textId="77777777" w:rsidR="00CC23F4" w:rsidRDefault="00CC23F4" w:rsidP="00167C94">
      <w:pPr>
        <w:pStyle w:val="Level4Head-TPB"/>
      </w:pPr>
      <w:r>
        <w:t>Customer Service Focus</w:t>
      </w:r>
    </w:p>
    <w:p w14:paraId="0FBA8367" w14:textId="77777777" w:rsidR="00CC23F4" w:rsidRDefault="00CC23F4" w:rsidP="00CC23F4">
      <w:pPr>
        <w:pStyle w:val="BodyText-TPB"/>
      </w:pPr>
    </w:p>
    <w:p w14:paraId="014FC583" w14:textId="77777777" w:rsidR="00CC23F4" w:rsidRDefault="00CC23F4" w:rsidP="00CC23F4">
      <w:pPr>
        <w:pStyle w:val="BodyText-TPB"/>
      </w:pPr>
      <w:r>
        <w:t xml:space="preserve">In providing public transportation, the transportation needs of the customer should always be kept at the forefront. The abilities of individual riders vary in different aspects of the transportation experience, from accessing program information, to trip scheduling, to route navigation. Policies and procedures should be clear and flexible enough to allow for different abilities, and to provide support as needed. The goal of every transportation provider should be to facilitate a safe, courteous and timely trip every time. </w:t>
      </w:r>
    </w:p>
    <w:p w14:paraId="2928AFBB" w14:textId="77777777" w:rsidR="00CC23F4" w:rsidRDefault="00CC23F4" w:rsidP="00CC23F4">
      <w:pPr>
        <w:pStyle w:val="BodyText-TPB"/>
      </w:pPr>
    </w:p>
    <w:p w14:paraId="18EA600B" w14:textId="77777777" w:rsidR="00CC23F4" w:rsidRDefault="00CC23F4" w:rsidP="00167C94">
      <w:pPr>
        <w:pStyle w:val="Level4Head-TPB"/>
      </w:pPr>
      <w:r>
        <w:t>Elimination of Service Gaps</w:t>
      </w:r>
    </w:p>
    <w:p w14:paraId="727347EE" w14:textId="77777777" w:rsidR="00CC23F4" w:rsidRDefault="00CC23F4" w:rsidP="00CC23F4">
      <w:pPr>
        <w:pStyle w:val="BodyText-TPB"/>
      </w:pPr>
    </w:p>
    <w:p w14:paraId="4B9B6FAB" w14:textId="77777777" w:rsidR="00CC23F4" w:rsidRDefault="00CC23F4" w:rsidP="00CC23F4">
      <w:pPr>
        <w:pStyle w:val="BodyText-TPB"/>
      </w:pPr>
      <w:r>
        <w:t>While there are many providers serving a numerous and diverse clientele, significant gaps exist in human service transportation, which limits the mobility of the individuals who rely on it. Across the region, users of specialized transportation programs live and work in different areas and have different travel patterns. To the maximum extent feasible, gaps in human service transportation services should be eliminated to ensure individuals have a viable transportation option when they need it.</w:t>
      </w:r>
    </w:p>
    <w:p w14:paraId="2517D6DA" w14:textId="77777777" w:rsidR="00CC23F4" w:rsidRDefault="00CC23F4" w:rsidP="00CC23F4">
      <w:pPr>
        <w:pStyle w:val="BodyText-TPB"/>
      </w:pPr>
    </w:p>
    <w:p w14:paraId="1E9A39F8" w14:textId="77777777" w:rsidR="00CC23F4" w:rsidRDefault="00CC23F4" w:rsidP="00167C94">
      <w:pPr>
        <w:pStyle w:val="Level4Head-TPB"/>
      </w:pPr>
      <w:r>
        <w:t>Maximize Efficiency of Service Delivery</w:t>
      </w:r>
    </w:p>
    <w:p w14:paraId="1DAEB198" w14:textId="77777777" w:rsidR="00CC23F4" w:rsidRDefault="00CC23F4" w:rsidP="00CC23F4">
      <w:pPr>
        <w:pStyle w:val="BodyText-TPB"/>
      </w:pPr>
    </w:p>
    <w:p w14:paraId="28CAF662" w14:textId="412A0C45" w:rsidR="00205C2B" w:rsidRDefault="00CC23F4" w:rsidP="00D82A18">
      <w:pPr>
        <w:pStyle w:val="BodyText-TPB"/>
      </w:pPr>
      <w:r>
        <w:t>Accessible vehicles are expensive to acquire and maintain. Maximizing the efficiency of human service transportation vehicles helps to reduce program costs by generating additional user revenue while also helping to eliminate gaps in service, without the need for additional capital purchases. Transportation providers should collaborate to provide services where extra capacity exists. The TPB Coordinated Plan will help to identify opportunities for collaboration, as well as providing the space for resolving any issues related to cross-jurisdictional service delivery.</w:t>
      </w:r>
      <w:r w:rsidR="00205C2B">
        <w:br w:type="page"/>
      </w:r>
    </w:p>
    <w:p w14:paraId="0D5AE5A5" w14:textId="77777777" w:rsidR="00205C2B" w:rsidRDefault="00205C2B" w:rsidP="00205C2B">
      <w:pPr>
        <w:pStyle w:val="Level1Head-TPB"/>
      </w:pPr>
      <w:bookmarkStart w:id="33" w:name="_Toc518987291"/>
      <w:r>
        <w:lastRenderedPageBreak/>
        <w:t>Section 3: Assessment of Needs</w:t>
      </w:r>
      <w:bookmarkEnd w:id="33"/>
    </w:p>
    <w:p w14:paraId="7AC7C438" w14:textId="77777777" w:rsidR="00205C2B" w:rsidRPr="00946012" w:rsidRDefault="00205C2B" w:rsidP="00205C2B">
      <w:pPr>
        <w:pStyle w:val="Level2Head-TPB"/>
        <w:rPr>
          <w:color w:val="auto"/>
        </w:rPr>
      </w:pPr>
      <w:bookmarkStart w:id="34" w:name="_Toc518987292"/>
      <w:r w:rsidRPr="00946012">
        <w:rPr>
          <w:color w:val="auto"/>
        </w:rPr>
        <w:t>Regional Demographic Profile</w:t>
      </w:r>
      <w:bookmarkEnd w:id="34"/>
    </w:p>
    <w:p w14:paraId="5CBF8404" w14:textId="77777777" w:rsidR="00205C2B" w:rsidRDefault="00205C2B" w:rsidP="00205C2B">
      <w:pPr>
        <w:pStyle w:val="BodyText-TPB"/>
      </w:pPr>
    </w:p>
    <w:p w14:paraId="3A38680B" w14:textId="64CF2747" w:rsidR="00205C2B" w:rsidRDefault="00205C2B" w:rsidP="00205C2B">
      <w:pPr>
        <w:pStyle w:val="BodyText-TPB"/>
      </w:pPr>
      <w:r>
        <w:t xml:space="preserve">This profile illustrates how select transportation-disadvantaged population groups are represented throughout the region in order to provide a backdrop for understanding the transportation needs that the Coordinated Plan attempts to address. Appendix </w:t>
      </w:r>
      <w:r w:rsidR="00430CF8">
        <w:t>D</w:t>
      </w:r>
      <w:r>
        <w:t xml:space="preserve"> provides more information and maps of these population groups.</w:t>
      </w:r>
    </w:p>
    <w:p w14:paraId="20FC38A0" w14:textId="77777777" w:rsidR="00205C2B" w:rsidRDefault="00205C2B" w:rsidP="00205C2B">
      <w:pPr>
        <w:pStyle w:val="BodyText-TPB"/>
      </w:pPr>
    </w:p>
    <w:p w14:paraId="071528AC" w14:textId="1884C5C9" w:rsidR="00205C2B" w:rsidRDefault="00205C2B" w:rsidP="00205C2B">
      <w:pPr>
        <w:pStyle w:val="BodyText-TPB"/>
      </w:pPr>
      <w:r w:rsidRPr="00946012">
        <w:t xml:space="preserve">Table 1 </w:t>
      </w:r>
      <w:r>
        <w:t xml:space="preserve">presents demographic data from the American Community Survey (ACS) 5-year Averages for the years </w:t>
      </w:r>
      <w:r w:rsidR="00430CF8">
        <w:t>2012</w:t>
      </w:r>
      <w:r>
        <w:t>-201</w:t>
      </w:r>
      <w:r w:rsidR="00430CF8">
        <w:t>6</w:t>
      </w:r>
      <w:r>
        <w:t xml:space="preserve"> for transportation-disadvantaged population groups living in the Metropolitan Washington region. Over </w:t>
      </w:r>
      <w:r w:rsidR="00430CF8">
        <w:t>453</w:t>
      </w:r>
      <w:r>
        <w:t xml:space="preserve">,000 people, or about 8% of residents, live below the poverty line, and </w:t>
      </w:r>
      <w:r w:rsidR="00430CF8">
        <w:t>746</w:t>
      </w:r>
      <w:r>
        <w:t>,</w:t>
      </w:r>
      <w:r w:rsidR="00430CF8">
        <w:t xml:space="preserve">062 </w:t>
      </w:r>
      <w:r>
        <w:t>individuals, 1</w:t>
      </w:r>
      <w:r w:rsidR="00430CF8">
        <w:t>4</w:t>
      </w:r>
      <w:r>
        <w:t xml:space="preserve">% of residents, are classified as low income, which is defined as making less than </w:t>
      </w:r>
      <w:r w:rsidR="00DA540B">
        <w:t>2</w:t>
      </w:r>
      <w:r>
        <w:t>.</w:t>
      </w:r>
      <w:r w:rsidR="00DA540B">
        <w:t>0</w:t>
      </w:r>
      <w:r>
        <w:t xml:space="preserve"> times the official poverty rate.  Approximately </w:t>
      </w:r>
      <w:r w:rsidR="00430CF8">
        <w:t>434</w:t>
      </w:r>
      <w:r>
        <w:t xml:space="preserve">,000 individuals – </w:t>
      </w:r>
      <w:r w:rsidR="00430CF8">
        <w:t>8</w:t>
      </w:r>
      <w:r>
        <w:t xml:space="preserve">% of the population – have a physical, sensory, or cognitive disability, and over </w:t>
      </w:r>
      <w:r w:rsidR="00430CF8">
        <w:t>603</w:t>
      </w:r>
      <w:r>
        <w:t>,000 people in region – 1</w:t>
      </w:r>
      <w:r w:rsidR="00430CF8">
        <w:t>1</w:t>
      </w:r>
      <w:r>
        <w:t>% of the population – are over 65 years old.  Individuals with limited English abilities make up 1</w:t>
      </w:r>
      <w:r w:rsidR="00430CF8">
        <w:t>1</w:t>
      </w:r>
      <w:r>
        <w:t>% of the region’s population, and the majority of these individuals are members of the Hispanic/Latino community.</w:t>
      </w:r>
    </w:p>
    <w:p w14:paraId="51C5FA18" w14:textId="77777777" w:rsidR="00205C2B" w:rsidRDefault="00205C2B" w:rsidP="00205C2B">
      <w:pPr>
        <w:pStyle w:val="BodyText-TPB"/>
      </w:pPr>
    </w:p>
    <w:p w14:paraId="3318399F" w14:textId="31F2FE14" w:rsidR="006A0A4A" w:rsidRDefault="006A0A4A" w:rsidP="006A0A4A">
      <w:pPr>
        <w:pStyle w:val="Caption"/>
        <w:keepNext/>
        <w:ind w:left="900" w:firstLine="1"/>
      </w:pPr>
      <w:bookmarkStart w:id="35" w:name="_Toc518987458"/>
      <w:r>
        <w:t xml:space="preserve">Table </w:t>
      </w:r>
      <w:r w:rsidR="00411BC3">
        <w:fldChar w:fldCharType="begin"/>
      </w:r>
      <w:r w:rsidR="00411BC3">
        <w:instrText xml:space="preserve"> SEQ Table \* ARABIC </w:instrText>
      </w:r>
      <w:r w:rsidR="00411BC3">
        <w:fldChar w:fldCharType="separate"/>
      </w:r>
      <w:r w:rsidR="00226374">
        <w:rPr>
          <w:noProof/>
        </w:rPr>
        <w:t>1</w:t>
      </w:r>
      <w:r w:rsidR="00411BC3">
        <w:rPr>
          <w:noProof/>
        </w:rPr>
        <w:fldChar w:fldCharType="end"/>
      </w:r>
      <w:r>
        <w:t xml:space="preserve">: </w:t>
      </w:r>
      <w:r w:rsidRPr="006A0A4A">
        <w:t>Transportation-Disadvantaged Populations in the Washington Region</w:t>
      </w:r>
      <w:bookmarkEnd w:id="35"/>
    </w:p>
    <w:p w14:paraId="43674681" w14:textId="6C96DD8D" w:rsidR="006A0A4A" w:rsidRDefault="006A0A4A" w:rsidP="006A0A4A">
      <w:pPr>
        <w:pStyle w:val="BodyText-TPB"/>
      </w:pPr>
    </w:p>
    <w:tbl>
      <w:tblPr>
        <w:tblStyle w:val="GridTable3"/>
        <w:tblW w:w="0" w:type="auto"/>
        <w:tblLook w:val="04A0" w:firstRow="1" w:lastRow="0" w:firstColumn="1" w:lastColumn="0" w:noHBand="0" w:noVBand="1"/>
      </w:tblPr>
      <w:tblGrid>
        <w:gridCol w:w="3116"/>
        <w:gridCol w:w="3117"/>
        <w:gridCol w:w="3117"/>
      </w:tblGrid>
      <w:tr w:rsidR="00DA540B" w:rsidRPr="00D82A18" w14:paraId="6B8F6F51" w14:textId="77777777" w:rsidTr="00643D0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116" w:type="dxa"/>
          </w:tcPr>
          <w:p w14:paraId="7665DF0A" w14:textId="77777777" w:rsidR="00DA540B" w:rsidRPr="00D82A18" w:rsidRDefault="00DA540B" w:rsidP="00DA540B">
            <w:pPr>
              <w:jc w:val="center"/>
              <w:rPr>
                <w:rFonts w:asciiTheme="majorHAnsi" w:eastAsia="Times New Roman" w:hAnsiTheme="majorHAnsi" w:cs="Times New Roman"/>
                <w:b w:val="0"/>
                <w:color w:val="auto"/>
                <w:spacing w:val="4"/>
                <w:sz w:val="22"/>
              </w:rPr>
            </w:pPr>
            <w:r w:rsidRPr="00D82A18">
              <w:rPr>
                <w:rFonts w:asciiTheme="majorHAnsi" w:eastAsia="Times New Roman" w:hAnsiTheme="majorHAnsi" w:cs="Times New Roman"/>
                <w:b w:val="0"/>
                <w:color w:val="auto"/>
                <w:spacing w:val="4"/>
                <w:sz w:val="22"/>
              </w:rPr>
              <w:t>Population Group</w:t>
            </w:r>
          </w:p>
        </w:tc>
        <w:tc>
          <w:tcPr>
            <w:tcW w:w="3117" w:type="dxa"/>
          </w:tcPr>
          <w:p w14:paraId="3D2A6B29" w14:textId="77777777" w:rsidR="00DA540B" w:rsidRPr="00D82A18" w:rsidRDefault="00DA540B" w:rsidP="00DA540B">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imes New Roman"/>
                <w:b w:val="0"/>
                <w:color w:val="auto"/>
                <w:spacing w:val="4"/>
                <w:sz w:val="22"/>
              </w:rPr>
            </w:pPr>
            <w:r w:rsidRPr="00D82A18">
              <w:rPr>
                <w:rFonts w:asciiTheme="majorHAnsi" w:eastAsia="Times New Roman" w:hAnsiTheme="majorHAnsi" w:cs="Times New Roman"/>
                <w:b w:val="0"/>
                <w:color w:val="auto"/>
                <w:spacing w:val="4"/>
                <w:sz w:val="22"/>
              </w:rPr>
              <w:t>Region</w:t>
            </w:r>
          </w:p>
        </w:tc>
        <w:tc>
          <w:tcPr>
            <w:tcW w:w="3117" w:type="dxa"/>
          </w:tcPr>
          <w:p w14:paraId="1F5DC65C" w14:textId="77777777" w:rsidR="00DA540B" w:rsidRPr="00D82A18" w:rsidRDefault="00DA540B" w:rsidP="00DA540B">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imes New Roman"/>
                <w:b w:val="0"/>
                <w:color w:val="auto"/>
                <w:spacing w:val="4"/>
                <w:sz w:val="22"/>
              </w:rPr>
            </w:pPr>
            <w:r w:rsidRPr="00D82A18">
              <w:rPr>
                <w:rFonts w:asciiTheme="majorHAnsi" w:eastAsia="Times New Roman" w:hAnsiTheme="majorHAnsi" w:cs="Times New Roman"/>
                <w:b w:val="0"/>
                <w:color w:val="auto"/>
                <w:spacing w:val="4"/>
                <w:sz w:val="22"/>
              </w:rPr>
              <w:t xml:space="preserve">Percent of Region </w:t>
            </w:r>
            <w:r w:rsidRPr="00D82A18">
              <w:rPr>
                <w:rFonts w:asciiTheme="majorHAnsi" w:eastAsia="Times New Roman" w:hAnsiTheme="majorHAnsi" w:cs="Times New Roman"/>
                <w:b w:val="0"/>
                <w:color w:val="auto"/>
                <w:spacing w:val="4"/>
                <w:sz w:val="22"/>
                <w:vertAlign w:val="superscript"/>
              </w:rPr>
              <w:t>(1)</w:t>
            </w:r>
          </w:p>
        </w:tc>
      </w:tr>
      <w:tr w:rsidR="00DA540B" w:rsidRPr="00DA540B" w14:paraId="79880B00" w14:textId="77777777" w:rsidTr="00643D0B">
        <w:trPr>
          <w:cnfStyle w:val="000000100000" w:firstRow="0" w:lastRow="0" w:firstColumn="0" w:lastColumn="0" w:oddVBand="0" w:evenVBand="0" w:oddHBand="1" w:evenHBand="0" w:firstRowFirstColumn="0" w:firstRowLastColumn="0" w:lastRowFirstColumn="0" w:lastRowLastColumn="0"/>
          <w:trHeight w:val="404"/>
        </w:trPr>
        <w:tc>
          <w:tcPr>
            <w:cnfStyle w:val="001000000000" w:firstRow="0" w:lastRow="0" w:firstColumn="1" w:lastColumn="0" w:oddVBand="0" w:evenVBand="0" w:oddHBand="0" w:evenHBand="0" w:firstRowFirstColumn="0" w:firstRowLastColumn="0" w:lastRowFirstColumn="0" w:lastRowLastColumn="0"/>
            <w:tcW w:w="3116" w:type="dxa"/>
            <w:vAlign w:val="center"/>
          </w:tcPr>
          <w:p w14:paraId="78AE6398" w14:textId="37AB58FF" w:rsidR="00DA540B" w:rsidRPr="00DA540B" w:rsidRDefault="00DA540B" w:rsidP="00DA540B">
            <w:pPr>
              <w:rPr>
                <w:rFonts w:ascii="Franklin Gothic Book" w:eastAsia="Times New Roman" w:hAnsi="Franklin Gothic Book" w:cs="Times New Roman"/>
                <w:color w:val="auto"/>
                <w:spacing w:val="4"/>
                <w:sz w:val="22"/>
              </w:rPr>
            </w:pPr>
            <w:r w:rsidRPr="00DA540B">
              <w:rPr>
                <w:rFonts w:ascii="Franklin Gothic Book" w:eastAsia="Times New Roman" w:hAnsi="Franklin Gothic Book" w:cs="Times New Roman"/>
                <w:color w:val="auto"/>
                <w:spacing w:val="4"/>
                <w:sz w:val="22"/>
              </w:rPr>
              <w:t xml:space="preserve">Below the Poverty level </w:t>
            </w:r>
            <w:r w:rsidRPr="00946012">
              <w:rPr>
                <w:rFonts w:ascii="Franklin Gothic Book" w:eastAsia="Times New Roman" w:hAnsi="Franklin Gothic Book" w:cs="Times New Roman"/>
                <w:bCs/>
                <w:color w:val="auto"/>
                <w:spacing w:val="4"/>
                <w:sz w:val="22"/>
                <w:vertAlign w:val="superscript"/>
              </w:rPr>
              <w:t>(2)</w:t>
            </w:r>
          </w:p>
        </w:tc>
        <w:tc>
          <w:tcPr>
            <w:tcW w:w="3117" w:type="dxa"/>
            <w:vAlign w:val="center"/>
          </w:tcPr>
          <w:p w14:paraId="552FB115" w14:textId="77777777" w:rsidR="00DA540B" w:rsidRPr="00DA540B" w:rsidRDefault="00DA540B" w:rsidP="00DA540B">
            <w:pPr>
              <w:jc w:val="center"/>
              <w:cnfStyle w:val="000000100000" w:firstRow="0" w:lastRow="0" w:firstColumn="0" w:lastColumn="0" w:oddVBand="0" w:evenVBand="0" w:oddHBand="1" w:evenHBand="0" w:firstRowFirstColumn="0" w:firstRowLastColumn="0" w:lastRowFirstColumn="0" w:lastRowLastColumn="0"/>
              <w:rPr>
                <w:rFonts w:ascii="Franklin Gothic Book" w:eastAsia="Times New Roman" w:hAnsi="Franklin Gothic Book" w:cs="Times New Roman"/>
                <w:color w:val="auto"/>
                <w:spacing w:val="4"/>
                <w:sz w:val="22"/>
              </w:rPr>
            </w:pPr>
            <w:r w:rsidRPr="00DA540B">
              <w:rPr>
                <w:rFonts w:ascii="Franklin Gothic Book" w:eastAsia="Times New Roman" w:hAnsi="Franklin Gothic Book" w:cs="Times New Roman"/>
                <w:color w:val="auto"/>
                <w:spacing w:val="4"/>
                <w:sz w:val="22"/>
              </w:rPr>
              <w:t>453,211</w:t>
            </w:r>
          </w:p>
        </w:tc>
        <w:tc>
          <w:tcPr>
            <w:tcW w:w="3117" w:type="dxa"/>
            <w:vAlign w:val="center"/>
          </w:tcPr>
          <w:p w14:paraId="21A95E01" w14:textId="77777777" w:rsidR="00DA540B" w:rsidRPr="00DA540B" w:rsidRDefault="00DA540B" w:rsidP="00DA540B">
            <w:pPr>
              <w:jc w:val="center"/>
              <w:cnfStyle w:val="000000100000" w:firstRow="0" w:lastRow="0" w:firstColumn="0" w:lastColumn="0" w:oddVBand="0" w:evenVBand="0" w:oddHBand="1" w:evenHBand="0" w:firstRowFirstColumn="0" w:firstRowLastColumn="0" w:lastRowFirstColumn="0" w:lastRowLastColumn="0"/>
              <w:rPr>
                <w:rFonts w:ascii="Franklin Gothic Book" w:eastAsia="Times New Roman" w:hAnsi="Franklin Gothic Book" w:cs="Times New Roman"/>
                <w:color w:val="auto"/>
                <w:spacing w:val="4"/>
                <w:sz w:val="22"/>
              </w:rPr>
            </w:pPr>
            <w:r w:rsidRPr="00DA540B">
              <w:rPr>
                <w:rFonts w:ascii="Franklin Gothic Book" w:eastAsia="Times New Roman" w:hAnsi="Franklin Gothic Book" w:cs="Times New Roman"/>
                <w:color w:val="auto"/>
                <w:spacing w:val="4"/>
                <w:sz w:val="22"/>
              </w:rPr>
              <w:t>8.4%</w:t>
            </w:r>
          </w:p>
        </w:tc>
      </w:tr>
      <w:tr w:rsidR="00DA540B" w:rsidRPr="00DA540B" w14:paraId="6892520A" w14:textId="77777777" w:rsidTr="00643D0B">
        <w:trPr>
          <w:trHeight w:val="404"/>
        </w:trPr>
        <w:tc>
          <w:tcPr>
            <w:cnfStyle w:val="001000000000" w:firstRow="0" w:lastRow="0" w:firstColumn="1" w:lastColumn="0" w:oddVBand="0" w:evenVBand="0" w:oddHBand="0" w:evenHBand="0" w:firstRowFirstColumn="0" w:firstRowLastColumn="0" w:lastRowFirstColumn="0" w:lastRowLastColumn="0"/>
            <w:tcW w:w="3116" w:type="dxa"/>
            <w:vAlign w:val="center"/>
          </w:tcPr>
          <w:p w14:paraId="731AF981" w14:textId="3E3177F2" w:rsidR="00DA540B" w:rsidRPr="00DA540B" w:rsidRDefault="00DA540B" w:rsidP="00DA540B">
            <w:pPr>
              <w:rPr>
                <w:rFonts w:ascii="Franklin Gothic Book" w:eastAsia="Times New Roman" w:hAnsi="Franklin Gothic Book" w:cs="Times New Roman"/>
                <w:color w:val="auto"/>
                <w:spacing w:val="4"/>
                <w:sz w:val="22"/>
              </w:rPr>
            </w:pPr>
            <w:r w:rsidRPr="00DA540B">
              <w:rPr>
                <w:rFonts w:ascii="Franklin Gothic Book" w:eastAsia="Times New Roman" w:hAnsi="Franklin Gothic Book" w:cs="Times New Roman"/>
                <w:color w:val="auto"/>
                <w:spacing w:val="4"/>
                <w:sz w:val="22"/>
              </w:rPr>
              <w:t xml:space="preserve">Low-Income or below </w:t>
            </w:r>
            <w:r w:rsidRPr="00946012">
              <w:rPr>
                <w:rFonts w:ascii="Franklin Gothic Book" w:eastAsia="Times New Roman" w:hAnsi="Franklin Gothic Book" w:cs="Times New Roman"/>
                <w:bCs/>
                <w:color w:val="auto"/>
                <w:spacing w:val="4"/>
                <w:sz w:val="22"/>
                <w:vertAlign w:val="superscript"/>
              </w:rPr>
              <w:t>(3)</w:t>
            </w:r>
          </w:p>
        </w:tc>
        <w:tc>
          <w:tcPr>
            <w:tcW w:w="3117" w:type="dxa"/>
            <w:vAlign w:val="center"/>
          </w:tcPr>
          <w:p w14:paraId="6CE2C977" w14:textId="77777777" w:rsidR="00DA540B" w:rsidRPr="00DA540B" w:rsidRDefault="00DA540B" w:rsidP="00DA540B">
            <w:pPr>
              <w:jc w:val="center"/>
              <w:cnfStyle w:val="000000000000" w:firstRow="0" w:lastRow="0" w:firstColumn="0" w:lastColumn="0" w:oddVBand="0" w:evenVBand="0" w:oddHBand="0" w:evenHBand="0" w:firstRowFirstColumn="0" w:firstRowLastColumn="0" w:lastRowFirstColumn="0" w:lastRowLastColumn="0"/>
              <w:rPr>
                <w:rFonts w:ascii="Franklin Gothic Book" w:eastAsia="Times New Roman" w:hAnsi="Franklin Gothic Book" w:cs="Times New Roman"/>
                <w:color w:val="auto"/>
                <w:spacing w:val="4"/>
                <w:sz w:val="22"/>
              </w:rPr>
            </w:pPr>
            <w:r w:rsidRPr="00DA540B">
              <w:rPr>
                <w:rFonts w:ascii="Franklin Gothic Book" w:eastAsia="Times New Roman" w:hAnsi="Franklin Gothic Book" w:cs="Times New Roman"/>
                <w:color w:val="auto"/>
                <w:spacing w:val="4"/>
                <w:sz w:val="22"/>
              </w:rPr>
              <w:t>746,062</w:t>
            </w:r>
          </w:p>
        </w:tc>
        <w:tc>
          <w:tcPr>
            <w:tcW w:w="3117" w:type="dxa"/>
            <w:vAlign w:val="center"/>
          </w:tcPr>
          <w:p w14:paraId="5357C0F5" w14:textId="77777777" w:rsidR="00DA540B" w:rsidRPr="00DA540B" w:rsidRDefault="00DA540B" w:rsidP="00DA540B">
            <w:pPr>
              <w:jc w:val="center"/>
              <w:cnfStyle w:val="000000000000" w:firstRow="0" w:lastRow="0" w:firstColumn="0" w:lastColumn="0" w:oddVBand="0" w:evenVBand="0" w:oddHBand="0" w:evenHBand="0" w:firstRowFirstColumn="0" w:firstRowLastColumn="0" w:lastRowFirstColumn="0" w:lastRowLastColumn="0"/>
              <w:rPr>
                <w:rFonts w:ascii="Franklin Gothic Book" w:eastAsia="Times New Roman" w:hAnsi="Franklin Gothic Book" w:cs="Times New Roman"/>
                <w:color w:val="auto"/>
                <w:spacing w:val="4"/>
                <w:sz w:val="22"/>
              </w:rPr>
            </w:pPr>
            <w:r w:rsidRPr="00DA540B">
              <w:rPr>
                <w:rFonts w:ascii="Franklin Gothic Book" w:eastAsia="Times New Roman" w:hAnsi="Franklin Gothic Book" w:cs="Times New Roman"/>
                <w:color w:val="auto"/>
                <w:spacing w:val="4"/>
                <w:sz w:val="22"/>
              </w:rPr>
              <w:t>13.8%</w:t>
            </w:r>
          </w:p>
        </w:tc>
      </w:tr>
      <w:tr w:rsidR="00DA540B" w:rsidRPr="00DA540B" w14:paraId="0F5CACF3" w14:textId="77777777" w:rsidTr="00643D0B">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3116" w:type="dxa"/>
            <w:vAlign w:val="center"/>
          </w:tcPr>
          <w:p w14:paraId="50623E12" w14:textId="4C29D3F8" w:rsidR="00DA540B" w:rsidRPr="00DA540B" w:rsidRDefault="00DA540B" w:rsidP="00DA540B">
            <w:pPr>
              <w:rPr>
                <w:rFonts w:ascii="Franklin Gothic Book" w:eastAsia="Times New Roman" w:hAnsi="Franklin Gothic Book" w:cs="Times New Roman"/>
                <w:color w:val="auto"/>
                <w:spacing w:val="4"/>
                <w:sz w:val="22"/>
              </w:rPr>
            </w:pPr>
            <w:r w:rsidRPr="00DA540B">
              <w:rPr>
                <w:rFonts w:ascii="Franklin Gothic Book" w:eastAsia="Times New Roman" w:hAnsi="Franklin Gothic Book" w:cs="Times New Roman"/>
                <w:color w:val="auto"/>
                <w:spacing w:val="4"/>
                <w:sz w:val="22"/>
              </w:rPr>
              <w:t xml:space="preserve">Persons with Disabilities </w:t>
            </w:r>
            <w:r w:rsidRPr="00946012">
              <w:rPr>
                <w:rFonts w:ascii="Franklin Gothic Book" w:eastAsia="Times New Roman" w:hAnsi="Franklin Gothic Book" w:cs="Times New Roman"/>
                <w:bCs/>
                <w:color w:val="auto"/>
                <w:spacing w:val="4"/>
                <w:sz w:val="22"/>
                <w:vertAlign w:val="superscript"/>
              </w:rPr>
              <w:t>(4)</w:t>
            </w:r>
          </w:p>
        </w:tc>
        <w:tc>
          <w:tcPr>
            <w:tcW w:w="3117" w:type="dxa"/>
            <w:vAlign w:val="center"/>
          </w:tcPr>
          <w:p w14:paraId="63F41CB7" w14:textId="77777777" w:rsidR="00DA540B" w:rsidRPr="00DA540B" w:rsidRDefault="00DA540B" w:rsidP="00DA540B">
            <w:pPr>
              <w:jc w:val="center"/>
              <w:cnfStyle w:val="000000100000" w:firstRow="0" w:lastRow="0" w:firstColumn="0" w:lastColumn="0" w:oddVBand="0" w:evenVBand="0" w:oddHBand="1" w:evenHBand="0" w:firstRowFirstColumn="0" w:firstRowLastColumn="0" w:lastRowFirstColumn="0" w:lastRowLastColumn="0"/>
              <w:rPr>
                <w:rFonts w:ascii="Franklin Gothic Book" w:eastAsia="Times New Roman" w:hAnsi="Franklin Gothic Book" w:cs="Times New Roman"/>
                <w:color w:val="auto"/>
                <w:spacing w:val="4"/>
                <w:sz w:val="22"/>
              </w:rPr>
            </w:pPr>
            <w:r w:rsidRPr="00DA540B">
              <w:rPr>
                <w:rFonts w:ascii="Franklin Gothic Book" w:eastAsia="Times New Roman" w:hAnsi="Franklin Gothic Book" w:cs="Times New Roman"/>
                <w:color w:val="auto"/>
                <w:spacing w:val="4"/>
                <w:sz w:val="22"/>
              </w:rPr>
              <w:t>434,562</w:t>
            </w:r>
          </w:p>
        </w:tc>
        <w:tc>
          <w:tcPr>
            <w:tcW w:w="3117" w:type="dxa"/>
            <w:vAlign w:val="center"/>
          </w:tcPr>
          <w:p w14:paraId="26FE9311" w14:textId="77777777" w:rsidR="00DA540B" w:rsidRPr="00DA540B" w:rsidRDefault="00DA540B" w:rsidP="00DA540B">
            <w:pPr>
              <w:jc w:val="center"/>
              <w:cnfStyle w:val="000000100000" w:firstRow="0" w:lastRow="0" w:firstColumn="0" w:lastColumn="0" w:oddVBand="0" w:evenVBand="0" w:oddHBand="1" w:evenHBand="0" w:firstRowFirstColumn="0" w:firstRowLastColumn="0" w:lastRowFirstColumn="0" w:lastRowLastColumn="0"/>
              <w:rPr>
                <w:rFonts w:ascii="Franklin Gothic Book" w:eastAsia="Times New Roman" w:hAnsi="Franklin Gothic Book" w:cs="Times New Roman"/>
                <w:color w:val="auto"/>
                <w:spacing w:val="4"/>
                <w:sz w:val="22"/>
              </w:rPr>
            </w:pPr>
            <w:r w:rsidRPr="00DA540B">
              <w:rPr>
                <w:rFonts w:ascii="Franklin Gothic Book" w:eastAsia="Times New Roman" w:hAnsi="Franklin Gothic Book" w:cs="Times New Roman"/>
                <w:color w:val="auto"/>
                <w:spacing w:val="4"/>
                <w:sz w:val="22"/>
              </w:rPr>
              <w:t>8.0%</w:t>
            </w:r>
          </w:p>
        </w:tc>
      </w:tr>
      <w:tr w:rsidR="00DA540B" w:rsidRPr="00DA540B" w14:paraId="6F2F18E7" w14:textId="77777777" w:rsidTr="00643D0B">
        <w:trPr>
          <w:trHeight w:val="440"/>
        </w:trPr>
        <w:tc>
          <w:tcPr>
            <w:cnfStyle w:val="001000000000" w:firstRow="0" w:lastRow="0" w:firstColumn="1" w:lastColumn="0" w:oddVBand="0" w:evenVBand="0" w:oddHBand="0" w:evenHBand="0" w:firstRowFirstColumn="0" w:firstRowLastColumn="0" w:lastRowFirstColumn="0" w:lastRowLastColumn="0"/>
            <w:tcW w:w="3116" w:type="dxa"/>
            <w:vAlign w:val="center"/>
          </w:tcPr>
          <w:p w14:paraId="71639B79" w14:textId="77777777" w:rsidR="00DA540B" w:rsidRPr="00DA540B" w:rsidRDefault="00DA540B" w:rsidP="00DA540B">
            <w:pPr>
              <w:rPr>
                <w:rFonts w:ascii="Franklin Gothic Book" w:eastAsia="Times New Roman" w:hAnsi="Franklin Gothic Book" w:cs="Times New Roman"/>
                <w:color w:val="auto"/>
                <w:spacing w:val="4"/>
                <w:sz w:val="22"/>
              </w:rPr>
            </w:pPr>
            <w:r w:rsidRPr="00DA540B">
              <w:rPr>
                <w:rFonts w:ascii="Franklin Gothic Book" w:eastAsia="Times New Roman" w:hAnsi="Franklin Gothic Book" w:cs="Times New Roman"/>
                <w:color w:val="auto"/>
                <w:spacing w:val="4"/>
                <w:sz w:val="22"/>
              </w:rPr>
              <w:t>Older Adults (65 and over)</w:t>
            </w:r>
          </w:p>
        </w:tc>
        <w:tc>
          <w:tcPr>
            <w:tcW w:w="3117" w:type="dxa"/>
            <w:vAlign w:val="center"/>
          </w:tcPr>
          <w:p w14:paraId="15506FD0" w14:textId="77777777" w:rsidR="00DA540B" w:rsidRPr="00DA540B" w:rsidRDefault="00DA540B" w:rsidP="00DA540B">
            <w:pPr>
              <w:jc w:val="center"/>
              <w:cnfStyle w:val="000000000000" w:firstRow="0" w:lastRow="0" w:firstColumn="0" w:lastColumn="0" w:oddVBand="0" w:evenVBand="0" w:oddHBand="0" w:evenHBand="0" w:firstRowFirstColumn="0" w:firstRowLastColumn="0" w:lastRowFirstColumn="0" w:lastRowLastColumn="0"/>
              <w:rPr>
                <w:rFonts w:ascii="Franklin Gothic Book" w:eastAsia="Times New Roman" w:hAnsi="Franklin Gothic Book" w:cs="Times New Roman"/>
                <w:color w:val="auto"/>
                <w:spacing w:val="4"/>
                <w:sz w:val="22"/>
              </w:rPr>
            </w:pPr>
            <w:r w:rsidRPr="00DA540B">
              <w:rPr>
                <w:rFonts w:ascii="Franklin Gothic Book" w:eastAsia="Times New Roman" w:hAnsi="Franklin Gothic Book" w:cs="Times New Roman"/>
                <w:color w:val="auto"/>
                <w:spacing w:val="4"/>
                <w:sz w:val="22"/>
              </w:rPr>
              <w:t>603,497</w:t>
            </w:r>
          </w:p>
        </w:tc>
        <w:tc>
          <w:tcPr>
            <w:tcW w:w="3117" w:type="dxa"/>
            <w:vAlign w:val="center"/>
          </w:tcPr>
          <w:p w14:paraId="49DE45F8" w14:textId="77777777" w:rsidR="00DA540B" w:rsidRPr="00DA540B" w:rsidRDefault="00DA540B" w:rsidP="00DA540B">
            <w:pPr>
              <w:jc w:val="center"/>
              <w:cnfStyle w:val="000000000000" w:firstRow="0" w:lastRow="0" w:firstColumn="0" w:lastColumn="0" w:oddVBand="0" w:evenVBand="0" w:oddHBand="0" w:evenHBand="0" w:firstRowFirstColumn="0" w:firstRowLastColumn="0" w:lastRowFirstColumn="0" w:lastRowLastColumn="0"/>
              <w:rPr>
                <w:rFonts w:ascii="Franklin Gothic Book" w:eastAsia="Times New Roman" w:hAnsi="Franklin Gothic Book" w:cs="Times New Roman"/>
                <w:color w:val="auto"/>
                <w:spacing w:val="4"/>
                <w:sz w:val="22"/>
              </w:rPr>
            </w:pPr>
            <w:r w:rsidRPr="00DA540B">
              <w:rPr>
                <w:rFonts w:ascii="Franklin Gothic Book" w:eastAsia="Times New Roman" w:hAnsi="Franklin Gothic Book" w:cs="Times New Roman"/>
                <w:color w:val="auto"/>
                <w:spacing w:val="4"/>
                <w:sz w:val="22"/>
              </w:rPr>
              <w:t>11.1%</w:t>
            </w:r>
          </w:p>
        </w:tc>
      </w:tr>
      <w:tr w:rsidR="00DA540B" w:rsidRPr="00DA540B" w14:paraId="22266F24" w14:textId="77777777" w:rsidTr="00643D0B">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3116" w:type="dxa"/>
            <w:vAlign w:val="center"/>
          </w:tcPr>
          <w:p w14:paraId="7CDB3FA3" w14:textId="4B85AC1B" w:rsidR="00DA540B" w:rsidRPr="00DA540B" w:rsidRDefault="00DA540B" w:rsidP="00DA540B">
            <w:pPr>
              <w:rPr>
                <w:rFonts w:ascii="Franklin Gothic Book" w:eastAsia="Times New Roman" w:hAnsi="Franklin Gothic Book" w:cs="Times New Roman"/>
                <w:color w:val="auto"/>
                <w:spacing w:val="4"/>
                <w:sz w:val="22"/>
              </w:rPr>
            </w:pPr>
            <w:r w:rsidRPr="00DA540B">
              <w:rPr>
                <w:rFonts w:ascii="Franklin Gothic Book" w:eastAsia="Times New Roman" w:hAnsi="Franklin Gothic Book" w:cs="Times New Roman"/>
                <w:color w:val="auto"/>
                <w:spacing w:val="4"/>
                <w:sz w:val="22"/>
              </w:rPr>
              <w:t xml:space="preserve">Limited English Speakers </w:t>
            </w:r>
            <w:r w:rsidRPr="00946012">
              <w:rPr>
                <w:rFonts w:ascii="Franklin Gothic Book" w:eastAsia="Times New Roman" w:hAnsi="Franklin Gothic Book" w:cs="Times New Roman"/>
                <w:bCs/>
                <w:color w:val="auto"/>
                <w:spacing w:val="4"/>
                <w:sz w:val="22"/>
                <w:vertAlign w:val="superscript"/>
              </w:rPr>
              <w:t>(5)</w:t>
            </w:r>
          </w:p>
        </w:tc>
        <w:tc>
          <w:tcPr>
            <w:tcW w:w="3117" w:type="dxa"/>
            <w:vAlign w:val="center"/>
          </w:tcPr>
          <w:p w14:paraId="02255BCF" w14:textId="77777777" w:rsidR="00DA540B" w:rsidRPr="00DA540B" w:rsidRDefault="00DA540B" w:rsidP="00DA540B">
            <w:pPr>
              <w:jc w:val="center"/>
              <w:cnfStyle w:val="000000100000" w:firstRow="0" w:lastRow="0" w:firstColumn="0" w:lastColumn="0" w:oddVBand="0" w:evenVBand="0" w:oddHBand="1" w:evenHBand="0" w:firstRowFirstColumn="0" w:firstRowLastColumn="0" w:lastRowFirstColumn="0" w:lastRowLastColumn="0"/>
              <w:rPr>
                <w:rFonts w:ascii="Franklin Gothic Book" w:eastAsia="Times New Roman" w:hAnsi="Franklin Gothic Book" w:cs="Times New Roman"/>
                <w:color w:val="auto"/>
                <w:spacing w:val="4"/>
                <w:sz w:val="22"/>
              </w:rPr>
            </w:pPr>
            <w:r w:rsidRPr="00DA540B">
              <w:rPr>
                <w:rFonts w:ascii="Franklin Gothic Book" w:eastAsia="Times New Roman" w:hAnsi="Franklin Gothic Book" w:cs="Times New Roman"/>
                <w:color w:val="auto"/>
                <w:spacing w:val="4"/>
                <w:sz w:val="22"/>
              </w:rPr>
              <w:t>563,092</w:t>
            </w:r>
          </w:p>
        </w:tc>
        <w:tc>
          <w:tcPr>
            <w:tcW w:w="3117" w:type="dxa"/>
            <w:vAlign w:val="center"/>
          </w:tcPr>
          <w:p w14:paraId="6E3FD6F5" w14:textId="77777777" w:rsidR="00DA540B" w:rsidRPr="00DA540B" w:rsidRDefault="00DA540B" w:rsidP="00DA540B">
            <w:pPr>
              <w:jc w:val="center"/>
              <w:cnfStyle w:val="000000100000" w:firstRow="0" w:lastRow="0" w:firstColumn="0" w:lastColumn="0" w:oddVBand="0" w:evenVBand="0" w:oddHBand="1" w:evenHBand="0" w:firstRowFirstColumn="0" w:firstRowLastColumn="0" w:lastRowFirstColumn="0" w:lastRowLastColumn="0"/>
              <w:rPr>
                <w:rFonts w:ascii="Franklin Gothic Book" w:eastAsia="Times New Roman" w:hAnsi="Franklin Gothic Book" w:cs="Times New Roman"/>
                <w:color w:val="auto"/>
                <w:spacing w:val="4"/>
                <w:sz w:val="22"/>
              </w:rPr>
            </w:pPr>
            <w:r w:rsidRPr="00DA540B">
              <w:rPr>
                <w:rFonts w:ascii="Franklin Gothic Book" w:eastAsia="Times New Roman" w:hAnsi="Franklin Gothic Book" w:cs="Times New Roman"/>
                <w:color w:val="auto"/>
                <w:spacing w:val="4"/>
                <w:sz w:val="22"/>
              </w:rPr>
              <w:t>11.0%</w:t>
            </w:r>
          </w:p>
        </w:tc>
      </w:tr>
      <w:tr w:rsidR="00DA540B" w:rsidRPr="00DA540B" w14:paraId="12EEAB89" w14:textId="77777777" w:rsidTr="00643D0B">
        <w:trPr>
          <w:trHeight w:val="350"/>
        </w:trPr>
        <w:tc>
          <w:tcPr>
            <w:cnfStyle w:val="001000000000" w:firstRow="0" w:lastRow="0" w:firstColumn="1" w:lastColumn="0" w:oddVBand="0" w:evenVBand="0" w:oddHBand="0" w:evenHBand="0" w:firstRowFirstColumn="0" w:firstRowLastColumn="0" w:lastRowFirstColumn="0" w:lastRowLastColumn="0"/>
            <w:tcW w:w="3116" w:type="dxa"/>
            <w:vAlign w:val="center"/>
          </w:tcPr>
          <w:p w14:paraId="3782857B" w14:textId="77777777" w:rsidR="00DA540B" w:rsidRPr="00DA540B" w:rsidRDefault="00DA540B" w:rsidP="00DA540B">
            <w:pPr>
              <w:rPr>
                <w:rFonts w:ascii="Franklin Gothic Book" w:eastAsia="Times New Roman" w:hAnsi="Franklin Gothic Book" w:cs="Times New Roman"/>
                <w:color w:val="auto"/>
                <w:spacing w:val="4"/>
                <w:sz w:val="22"/>
              </w:rPr>
            </w:pPr>
            <w:r w:rsidRPr="00DA540B">
              <w:rPr>
                <w:rFonts w:ascii="Franklin Gothic Book" w:eastAsia="Times New Roman" w:hAnsi="Franklin Gothic Book" w:cs="Times New Roman"/>
                <w:color w:val="auto"/>
                <w:spacing w:val="4"/>
                <w:sz w:val="22"/>
              </w:rPr>
              <w:t>Total Population</w:t>
            </w:r>
          </w:p>
        </w:tc>
        <w:tc>
          <w:tcPr>
            <w:tcW w:w="3117" w:type="dxa"/>
            <w:vAlign w:val="center"/>
          </w:tcPr>
          <w:p w14:paraId="25478B83" w14:textId="77777777" w:rsidR="00DA540B" w:rsidRPr="00DA540B" w:rsidRDefault="00DA540B" w:rsidP="00DA540B">
            <w:pPr>
              <w:jc w:val="center"/>
              <w:cnfStyle w:val="000000000000" w:firstRow="0" w:lastRow="0" w:firstColumn="0" w:lastColumn="0" w:oddVBand="0" w:evenVBand="0" w:oddHBand="0" w:evenHBand="0" w:firstRowFirstColumn="0" w:firstRowLastColumn="0" w:lastRowFirstColumn="0" w:lastRowLastColumn="0"/>
              <w:rPr>
                <w:rFonts w:ascii="Franklin Gothic Book" w:eastAsia="Times New Roman" w:hAnsi="Franklin Gothic Book" w:cs="Times New Roman"/>
                <w:color w:val="auto"/>
                <w:spacing w:val="4"/>
                <w:sz w:val="22"/>
              </w:rPr>
            </w:pPr>
            <w:r w:rsidRPr="00DA540B">
              <w:rPr>
                <w:rFonts w:ascii="Franklin Gothic Book" w:eastAsia="Times New Roman" w:hAnsi="Franklin Gothic Book" w:cs="Times New Roman"/>
                <w:color w:val="auto"/>
                <w:spacing w:val="4"/>
                <w:sz w:val="22"/>
              </w:rPr>
              <w:t>5,480,782</w:t>
            </w:r>
          </w:p>
        </w:tc>
        <w:tc>
          <w:tcPr>
            <w:tcW w:w="3117" w:type="dxa"/>
            <w:shd w:val="clear" w:color="auto" w:fill="000000" w:themeFill="text1"/>
            <w:vAlign w:val="center"/>
          </w:tcPr>
          <w:p w14:paraId="44BFF389" w14:textId="77777777" w:rsidR="00DA540B" w:rsidRPr="00DA540B" w:rsidRDefault="00DA540B" w:rsidP="00DA540B">
            <w:pPr>
              <w:jc w:val="center"/>
              <w:cnfStyle w:val="000000000000" w:firstRow="0" w:lastRow="0" w:firstColumn="0" w:lastColumn="0" w:oddVBand="0" w:evenVBand="0" w:oddHBand="0" w:evenHBand="0" w:firstRowFirstColumn="0" w:firstRowLastColumn="0" w:lastRowFirstColumn="0" w:lastRowLastColumn="0"/>
              <w:rPr>
                <w:rFonts w:ascii="Franklin Gothic Book" w:eastAsia="Times New Roman" w:hAnsi="Franklin Gothic Book" w:cs="Times New Roman"/>
                <w:color w:val="auto"/>
                <w:spacing w:val="4"/>
                <w:sz w:val="22"/>
              </w:rPr>
            </w:pPr>
          </w:p>
        </w:tc>
      </w:tr>
      <w:tr w:rsidR="00DA540B" w:rsidRPr="00DA540B" w14:paraId="0FE3D989" w14:textId="77777777" w:rsidTr="00643D0B">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9350" w:type="dxa"/>
            <w:gridSpan w:val="3"/>
            <w:vAlign w:val="center"/>
          </w:tcPr>
          <w:p w14:paraId="479DE841" w14:textId="5D397CA5" w:rsidR="00DA540B" w:rsidRPr="00DA540B" w:rsidRDefault="00DA540B" w:rsidP="00946012">
            <w:pPr>
              <w:jc w:val="left"/>
              <w:rPr>
                <w:rFonts w:ascii="Franklin Gothic Book" w:eastAsia="Times New Roman" w:hAnsi="Franklin Gothic Book" w:cs="Times New Roman"/>
                <w:color w:val="auto"/>
                <w:spacing w:val="4"/>
                <w:sz w:val="22"/>
              </w:rPr>
            </w:pPr>
            <w:r w:rsidRPr="00DA540B">
              <w:rPr>
                <w:rFonts w:ascii="Franklin Gothic Book" w:hAnsi="Franklin Gothic Book"/>
                <w:color w:val="auto"/>
                <w:sz w:val="18"/>
                <w:szCs w:val="20"/>
              </w:rPr>
              <w:t>Source: 2012-2016 U.S. Census American Community Survey; numbers are for the TPB Planning and Urbanized Areas.</w:t>
            </w:r>
          </w:p>
        </w:tc>
      </w:tr>
      <w:tr w:rsidR="00DA540B" w:rsidRPr="00DA540B" w14:paraId="5079B26D" w14:textId="77777777" w:rsidTr="00643D0B">
        <w:trPr>
          <w:trHeight w:val="350"/>
        </w:trPr>
        <w:tc>
          <w:tcPr>
            <w:cnfStyle w:val="001000000000" w:firstRow="0" w:lastRow="0" w:firstColumn="1" w:lastColumn="0" w:oddVBand="0" w:evenVBand="0" w:oddHBand="0" w:evenHBand="0" w:firstRowFirstColumn="0" w:firstRowLastColumn="0" w:lastRowFirstColumn="0" w:lastRowLastColumn="0"/>
            <w:tcW w:w="9350" w:type="dxa"/>
            <w:gridSpan w:val="3"/>
            <w:vAlign w:val="center"/>
          </w:tcPr>
          <w:p w14:paraId="029EC8D2" w14:textId="77777777" w:rsidR="00DA540B" w:rsidRPr="00946012" w:rsidRDefault="00DA540B" w:rsidP="00946012">
            <w:pPr>
              <w:ind w:left="427" w:hanging="270"/>
              <w:jc w:val="left"/>
              <w:rPr>
                <w:rFonts w:asciiTheme="minorHAnsi" w:hAnsiTheme="minorHAnsi"/>
                <w:i w:val="0"/>
                <w:sz w:val="18"/>
              </w:rPr>
            </w:pPr>
            <w:r w:rsidRPr="00DA540B">
              <w:rPr>
                <w:rFonts w:asciiTheme="minorHAnsi" w:hAnsiTheme="minorHAnsi"/>
                <w:sz w:val="18"/>
              </w:rPr>
              <w:t>(1)</w:t>
            </w:r>
            <w:r w:rsidRPr="00DA540B">
              <w:rPr>
                <w:rFonts w:asciiTheme="minorHAnsi" w:hAnsiTheme="minorHAnsi"/>
                <w:sz w:val="18"/>
              </w:rPr>
              <w:tab/>
              <w:t>Due to each groups’ unique sampling “Percent of Region” will not compute with Total Population.</w:t>
            </w:r>
          </w:p>
          <w:p w14:paraId="208AC12F" w14:textId="77777777" w:rsidR="00DA540B" w:rsidRPr="00946012" w:rsidRDefault="00DA540B" w:rsidP="00946012">
            <w:pPr>
              <w:ind w:left="427" w:hanging="270"/>
              <w:jc w:val="left"/>
              <w:rPr>
                <w:rFonts w:asciiTheme="minorHAnsi" w:hAnsiTheme="minorHAnsi"/>
                <w:i w:val="0"/>
                <w:sz w:val="18"/>
              </w:rPr>
            </w:pPr>
            <w:r w:rsidRPr="00DA540B">
              <w:rPr>
                <w:rFonts w:asciiTheme="minorHAnsi" w:hAnsiTheme="minorHAnsi"/>
                <w:sz w:val="18"/>
              </w:rPr>
              <w:t>(2)</w:t>
            </w:r>
            <w:r w:rsidRPr="00DA540B">
              <w:rPr>
                <w:rFonts w:asciiTheme="minorHAnsi" w:hAnsiTheme="minorHAnsi"/>
                <w:sz w:val="18"/>
              </w:rPr>
              <w:tab/>
              <w:t>Official poverty level depends on family size.  For a family of four the poverty level is an annual income of $22,000.</w:t>
            </w:r>
          </w:p>
          <w:p w14:paraId="0621F7F4" w14:textId="77777777" w:rsidR="00DA540B" w:rsidRPr="00946012" w:rsidRDefault="00DA540B" w:rsidP="00946012">
            <w:pPr>
              <w:ind w:left="427" w:hanging="270"/>
              <w:jc w:val="left"/>
              <w:rPr>
                <w:rFonts w:asciiTheme="minorHAnsi" w:hAnsiTheme="minorHAnsi"/>
                <w:i w:val="0"/>
                <w:sz w:val="18"/>
              </w:rPr>
            </w:pPr>
            <w:r w:rsidRPr="00DA540B">
              <w:rPr>
                <w:rFonts w:asciiTheme="minorHAnsi" w:hAnsiTheme="minorHAnsi"/>
                <w:sz w:val="18"/>
              </w:rPr>
              <w:t>(3)</w:t>
            </w:r>
            <w:r w:rsidRPr="00DA540B">
              <w:rPr>
                <w:rFonts w:asciiTheme="minorHAnsi" w:hAnsiTheme="minorHAnsi"/>
                <w:sz w:val="18"/>
              </w:rPr>
              <w:tab/>
              <w:t>“Low-income” is commonly defined as income between 100 to 199 percent of the poverty level.  For a family of four an annual income of $44,000 or below is considered low income.</w:t>
            </w:r>
          </w:p>
          <w:p w14:paraId="603207E2" w14:textId="77777777" w:rsidR="00DA540B" w:rsidRPr="00946012" w:rsidRDefault="00DA540B" w:rsidP="00946012">
            <w:pPr>
              <w:ind w:left="427" w:hanging="270"/>
              <w:jc w:val="left"/>
              <w:rPr>
                <w:rFonts w:asciiTheme="minorHAnsi" w:hAnsiTheme="minorHAnsi"/>
                <w:i w:val="0"/>
                <w:sz w:val="18"/>
              </w:rPr>
            </w:pPr>
            <w:r w:rsidRPr="00DA540B">
              <w:rPr>
                <w:rFonts w:asciiTheme="minorHAnsi" w:hAnsiTheme="minorHAnsi"/>
                <w:sz w:val="18"/>
              </w:rPr>
              <w:t>(4)</w:t>
            </w:r>
            <w:r w:rsidRPr="00DA540B">
              <w:rPr>
                <w:rFonts w:asciiTheme="minorHAnsi" w:hAnsiTheme="minorHAnsi"/>
                <w:sz w:val="18"/>
              </w:rPr>
              <w:tab/>
              <w:t xml:space="preserve">Includes individuals with a physical, sensory, and/or cognitive disability. </w:t>
            </w:r>
          </w:p>
          <w:p w14:paraId="3FD4597C" w14:textId="7A654470" w:rsidR="00DA540B" w:rsidRPr="00946012" w:rsidRDefault="00DA540B" w:rsidP="00946012">
            <w:pPr>
              <w:ind w:left="427" w:hanging="270"/>
              <w:jc w:val="left"/>
              <w:rPr>
                <w:rFonts w:ascii="Franklin Gothic Book" w:hAnsi="Franklin Gothic Book"/>
                <w:i w:val="0"/>
                <w:color w:val="auto"/>
                <w:sz w:val="18"/>
                <w:szCs w:val="20"/>
              </w:rPr>
            </w:pPr>
            <w:r w:rsidRPr="00DA540B">
              <w:rPr>
                <w:rFonts w:asciiTheme="minorHAnsi" w:hAnsiTheme="minorHAnsi"/>
                <w:sz w:val="18"/>
              </w:rPr>
              <w:t>(5)</w:t>
            </w:r>
            <w:r w:rsidRPr="00DA540B">
              <w:rPr>
                <w:rFonts w:asciiTheme="minorHAnsi" w:hAnsiTheme="minorHAnsi"/>
                <w:sz w:val="18"/>
              </w:rPr>
              <w:tab/>
              <w:t>Limited English Proficiency includes individuals who speak English less than “very well.”</w:t>
            </w:r>
          </w:p>
        </w:tc>
      </w:tr>
    </w:tbl>
    <w:p w14:paraId="2186B3B6" w14:textId="77777777" w:rsidR="00205C2B" w:rsidRDefault="00205C2B" w:rsidP="00205C2B">
      <w:pPr>
        <w:pStyle w:val="BodyText-TPB"/>
      </w:pPr>
    </w:p>
    <w:p w14:paraId="47A90DC8" w14:textId="77777777" w:rsidR="006A0A4A" w:rsidRDefault="006A0A4A">
      <w:pPr>
        <w:rPr>
          <w:rFonts w:ascii="Franklin Gothic Book" w:hAnsi="Franklin Gothic Book"/>
          <w:sz w:val="22"/>
          <w:szCs w:val="19"/>
        </w:rPr>
      </w:pPr>
      <w:r>
        <w:br w:type="page"/>
      </w:r>
    </w:p>
    <w:p w14:paraId="3B828221" w14:textId="79DEAA52" w:rsidR="00205C2B" w:rsidRDefault="00E22106" w:rsidP="00205C2B">
      <w:pPr>
        <w:pStyle w:val="BodyText-TPB"/>
      </w:pPr>
      <w:r w:rsidRPr="00E22106">
        <w:rPr>
          <w:noProof/>
          <w:sz w:val="16"/>
        </w:rPr>
        <w:lastRenderedPageBreak/>
        <w:drawing>
          <wp:anchor distT="0" distB="0" distL="114300" distR="114300" simplePos="0" relativeHeight="251682816" behindDoc="0" locked="0" layoutInCell="1" allowOverlap="1" wp14:anchorId="3E0291F3" wp14:editId="13EC1137">
            <wp:simplePos x="0" y="0"/>
            <wp:positionH relativeFrom="column">
              <wp:posOffset>0</wp:posOffset>
            </wp:positionH>
            <wp:positionV relativeFrom="paragraph">
              <wp:posOffset>299913</wp:posOffset>
            </wp:positionV>
            <wp:extent cx="5486400" cy="3200400"/>
            <wp:effectExtent l="0" t="0" r="0" b="0"/>
            <wp:wrapTopAndBottom/>
            <wp:docPr id="194" name="Chart 19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page">
              <wp14:pctWidth>0</wp14:pctWidth>
            </wp14:sizeRelH>
            <wp14:sizeRelV relativeFrom="page">
              <wp14:pctHeight>0</wp14:pctHeight>
            </wp14:sizeRelV>
          </wp:anchor>
        </w:drawing>
      </w:r>
      <w:r w:rsidRPr="00E22106">
        <w:rPr>
          <w:sz w:val="16"/>
        </w:rPr>
        <w:t>Source: 20</w:t>
      </w:r>
      <w:r w:rsidR="00DA540B">
        <w:rPr>
          <w:sz w:val="16"/>
        </w:rPr>
        <w:t>12</w:t>
      </w:r>
      <w:r w:rsidRPr="00E22106">
        <w:rPr>
          <w:sz w:val="16"/>
        </w:rPr>
        <w:t>-201</w:t>
      </w:r>
      <w:r w:rsidR="00DA540B">
        <w:rPr>
          <w:sz w:val="16"/>
        </w:rPr>
        <w:t>6</w:t>
      </w:r>
      <w:r w:rsidRPr="00E22106">
        <w:rPr>
          <w:sz w:val="16"/>
        </w:rPr>
        <w:t xml:space="preserve"> U.S. Census American Community Survey. The geographic area is the TPB Planning Area plus small portions of Stafford County, VA, Anne Arundel County, MD, and Carroll County, MD.</w:t>
      </w:r>
      <w:r>
        <w:rPr>
          <w:noProof/>
        </w:rPr>
        <mc:AlternateContent>
          <mc:Choice Requires="wps">
            <w:drawing>
              <wp:anchor distT="0" distB="0" distL="114300" distR="114300" simplePos="0" relativeHeight="251684864" behindDoc="0" locked="0" layoutInCell="1" allowOverlap="1" wp14:anchorId="0FFA7F41" wp14:editId="625D2B6B">
                <wp:simplePos x="0" y="0"/>
                <wp:positionH relativeFrom="column">
                  <wp:posOffset>0</wp:posOffset>
                </wp:positionH>
                <wp:positionV relativeFrom="paragraph">
                  <wp:posOffset>1905</wp:posOffset>
                </wp:positionV>
                <wp:extent cx="5486400" cy="294005"/>
                <wp:effectExtent l="0" t="0" r="0" b="0"/>
                <wp:wrapTopAndBottom/>
                <wp:docPr id="195" name="Text Box 195"/>
                <wp:cNvGraphicFramePr/>
                <a:graphic xmlns:a="http://schemas.openxmlformats.org/drawingml/2006/main">
                  <a:graphicData uri="http://schemas.microsoft.com/office/word/2010/wordprocessingShape">
                    <wps:wsp>
                      <wps:cNvSpPr txBox="1"/>
                      <wps:spPr>
                        <a:xfrm>
                          <a:off x="0" y="0"/>
                          <a:ext cx="5486400" cy="294005"/>
                        </a:xfrm>
                        <a:prstGeom prst="rect">
                          <a:avLst/>
                        </a:prstGeom>
                        <a:solidFill>
                          <a:prstClr val="white"/>
                        </a:solidFill>
                        <a:ln>
                          <a:noFill/>
                        </a:ln>
                      </wps:spPr>
                      <wps:txbx>
                        <w:txbxContent>
                          <w:p w14:paraId="526CBFFF" w14:textId="41DD23D9" w:rsidR="00226374" w:rsidRPr="00121961" w:rsidRDefault="00226374" w:rsidP="00E22106">
                            <w:pPr>
                              <w:pStyle w:val="Caption"/>
                              <w:rPr>
                                <w:rFonts w:ascii="Franklin Gothic Book" w:hAnsi="Franklin Gothic Book"/>
                                <w:noProof/>
                                <w:szCs w:val="19"/>
                              </w:rPr>
                            </w:pPr>
                            <w:bookmarkStart w:id="36" w:name="_Toc518987459"/>
                            <w:r>
                              <w:t xml:space="preserve">Figure </w:t>
                            </w:r>
                            <w:r w:rsidR="00411BC3">
                              <w:fldChar w:fldCharType="begin"/>
                            </w:r>
                            <w:r w:rsidR="00411BC3">
                              <w:instrText xml:space="preserve"> SEQ Figure \* ARABIC </w:instrText>
                            </w:r>
                            <w:r w:rsidR="00411BC3">
                              <w:fldChar w:fldCharType="separate"/>
                            </w:r>
                            <w:r>
                              <w:rPr>
                                <w:noProof/>
                              </w:rPr>
                              <w:t>3</w:t>
                            </w:r>
                            <w:r w:rsidR="00411BC3">
                              <w:rPr>
                                <w:noProof/>
                              </w:rPr>
                              <w:fldChar w:fldCharType="end"/>
                            </w:r>
                            <w:r>
                              <w:t xml:space="preserve">: </w:t>
                            </w:r>
                            <w:r w:rsidRPr="00E22106">
                              <w:t>Regional Demographic Profile of Transportation-Disadvantaged Populations in the Washington Region</w:t>
                            </w:r>
                            <w:bookmarkEnd w:id="3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FFA7F41" id="Text Box 195" o:spid="_x0000_s1028" type="#_x0000_t202" style="position:absolute;margin-left:0;margin-top:.15pt;width:6in;height:23.15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" stroked="f">
                <v:textbox inset="0,0,0,0">
                  <w:txbxContent>
                    <w:p w14:paraId="526CBFFF" w14:textId="41DD23D9" w:rsidR="00226374" w:rsidRPr="00121961" w:rsidRDefault="00226374" w:rsidP="00E22106">
                      <w:pPr>
                        <w:pStyle w:val="Caption"/>
                        <w:rPr>
                          <w:rFonts w:ascii="Franklin Gothic Book" w:hAnsi="Franklin Gothic Book"/>
                          <w:noProof/>
                          <w:szCs w:val="19"/>
                        </w:rPr>
                      </w:pPr>
                      <w:bookmarkStart w:id="42" w:name="_Toc518987459"/>
                      <w:r>
                        <w:t xml:space="preserve">Figure </w:t>
                      </w:r>
                      <w:fldSimple w:instr=" SEQ Figure \* ARABIC ">
                        <w:r>
                          <w:rPr>
                            <w:noProof/>
                          </w:rPr>
                          <w:t>3</w:t>
                        </w:r>
                      </w:fldSimple>
                      <w:r>
                        <w:t xml:space="preserve">: </w:t>
                      </w:r>
                      <w:r w:rsidRPr="00E22106">
                        <w:t>Regional Demographic Profile of Transportation-Disadvantaged Populations in the Washington Region</w:t>
                      </w:r>
                      <w:bookmarkEnd w:id="42"/>
                    </w:p>
                  </w:txbxContent>
                </v:textbox>
                <w10:wrap type="topAndBottom"/>
              </v:shape>
            </w:pict>
          </mc:Fallback>
        </mc:AlternateContent>
      </w:r>
    </w:p>
    <w:p w14:paraId="18C708FA" w14:textId="77777777" w:rsidR="00205C2B" w:rsidRDefault="00205C2B" w:rsidP="00205C2B">
      <w:pPr>
        <w:pStyle w:val="BodyText-TPB"/>
      </w:pPr>
    </w:p>
    <w:p w14:paraId="65FD5EF3" w14:textId="77777777" w:rsidR="00537490" w:rsidRDefault="00537490">
      <w:pPr>
        <w:rPr>
          <w:rFonts w:ascii="Franklin Gothic Medium" w:hAnsi="Franklin Gothic Medium"/>
          <w:sz w:val="34"/>
          <w:szCs w:val="34"/>
          <w:highlight w:val="yellow"/>
        </w:rPr>
      </w:pPr>
      <w:r>
        <w:rPr>
          <w:highlight w:val="yellow"/>
        </w:rPr>
        <w:br w:type="page"/>
      </w:r>
    </w:p>
    <w:p w14:paraId="26B02242" w14:textId="58739A90" w:rsidR="00E22106" w:rsidRDefault="00E22106" w:rsidP="00E22106">
      <w:pPr>
        <w:pStyle w:val="Level2Head-TPB"/>
      </w:pPr>
      <w:bookmarkStart w:id="37" w:name="_Toc518987293"/>
      <w:r w:rsidRPr="00537490">
        <w:lastRenderedPageBreak/>
        <w:t>Unmet Transportation Needs</w:t>
      </w:r>
      <w:bookmarkEnd w:id="37"/>
    </w:p>
    <w:p w14:paraId="4E1F03BC" w14:textId="77777777" w:rsidR="00E22106" w:rsidRDefault="00E22106" w:rsidP="00E22106">
      <w:pPr>
        <w:pStyle w:val="BodyText-TPB"/>
      </w:pPr>
    </w:p>
    <w:p w14:paraId="16DF2143" w14:textId="2C3C9403" w:rsidR="00205C2B" w:rsidRDefault="00E22106" w:rsidP="00E22106">
      <w:pPr>
        <w:pStyle w:val="BodyText-TPB"/>
      </w:pPr>
      <w:r>
        <w:t xml:space="preserve">The </w:t>
      </w:r>
      <w:r w:rsidR="000D0B66">
        <w:t>AFA</w:t>
      </w:r>
      <w:r>
        <w:t xml:space="preserve"> has developed a list of significant unmet transportation needs of older adults</w:t>
      </w:r>
      <w:r w:rsidR="00B80E72">
        <w:t xml:space="preserve">, </w:t>
      </w:r>
      <w:r>
        <w:t>people with disabilities</w:t>
      </w:r>
      <w:r w:rsidR="00B80E72">
        <w:t xml:space="preserve"> and those with limited incomes</w:t>
      </w:r>
      <w:r w:rsidR="00DB47AE">
        <w:t xml:space="preserve"> which is the key building block for the entire Coordinated Plan. These unmet needs informed both </w:t>
      </w:r>
      <w:r>
        <w:t>the d</w:t>
      </w:r>
      <w:r w:rsidR="00DB47AE">
        <w:t xml:space="preserve">evelopment of the strategies and priority projects described in the following sections. </w:t>
      </w:r>
      <w:r>
        <w:t xml:space="preserve">The strategies </w:t>
      </w:r>
      <w:r w:rsidR="00DB47AE">
        <w:t xml:space="preserve">and priority projects </w:t>
      </w:r>
      <w:r>
        <w:t xml:space="preserve">are a critical element in the project selection process to ensure that </w:t>
      </w:r>
      <w:r w:rsidR="00955F7E">
        <w:t>Enhanced Mobility</w:t>
      </w:r>
      <w:r>
        <w:t xml:space="preserve"> funds are being expended to address </w:t>
      </w:r>
      <w:r w:rsidR="00184C8D">
        <w:t xml:space="preserve">significant </w:t>
      </w:r>
      <w:r>
        <w:t>unmet</w:t>
      </w:r>
      <w:r w:rsidR="00184C8D">
        <w:t xml:space="preserve"> transportation</w:t>
      </w:r>
      <w:r>
        <w:t xml:space="preserve"> needs in the region.</w:t>
      </w:r>
    </w:p>
    <w:p w14:paraId="14ECBC8D" w14:textId="590A287D" w:rsidR="00C57919" w:rsidRDefault="00C57919" w:rsidP="00E22106">
      <w:pPr>
        <w:pStyle w:val="BodyText-TPB"/>
      </w:pPr>
    </w:p>
    <w:p w14:paraId="75C0373F" w14:textId="588EB1DD" w:rsidR="00C57919" w:rsidRDefault="00C57919" w:rsidP="00E22106">
      <w:pPr>
        <w:pStyle w:val="BodyText-TPB"/>
      </w:pPr>
      <w:bookmarkStart w:id="38" w:name="_Hlk518994385"/>
      <w:r>
        <w:t xml:space="preserve">AFA members also raised the importance of transportation </w:t>
      </w:r>
      <w:r w:rsidR="00835E94">
        <w:t>related to</w:t>
      </w:r>
      <w:r>
        <w:t xml:space="preserve"> emergency</w:t>
      </w:r>
      <w:r w:rsidR="00835E94">
        <w:t xml:space="preserve"> preparedness, and the unique </w:t>
      </w:r>
      <w:r w:rsidR="00184C8D">
        <w:t>needs of</w:t>
      </w:r>
      <w:r>
        <w:t xml:space="preserve"> AFA </w:t>
      </w:r>
      <w:r w:rsidR="003D2F05">
        <w:t>populations in a situation</w:t>
      </w:r>
      <w:r w:rsidR="00184C8D">
        <w:t xml:space="preserve"> that requires evacuation </w:t>
      </w:r>
      <w:r w:rsidR="00426C06">
        <w:t>or</w:t>
      </w:r>
      <w:r w:rsidR="00A41545">
        <w:t xml:space="preserve"> in the case of</w:t>
      </w:r>
      <w:r w:rsidR="00426C06">
        <w:t xml:space="preserve"> an</w:t>
      </w:r>
      <w:r w:rsidR="003D2F05">
        <w:t xml:space="preserve"> emergency on a vehicle.  Th</w:t>
      </w:r>
      <w:r w:rsidR="00184C8D">
        <w:t xml:space="preserve">e Coordinated Plan </w:t>
      </w:r>
      <w:r w:rsidR="003D2F05">
        <w:t>address</w:t>
      </w:r>
      <w:r w:rsidR="00184C8D">
        <w:t>es</w:t>
      </w:r>
      <w:r w:rsidR="003D2F05">
        <w:t xml:space="preserve"> the</w:t>
      </w:r>
      <w:r w:rsidR="00184C8D">
        <w:t xml:space="preserve"> day-to-day transportation</w:t>
      </w:r>
      <w:r w:rsidR="003D2F05">
        <w:t xml:space="preserve"> needs of older a</w:t>
      </w:r>
      <w:r w:rsidR="00184C8D">
        <w:t xml:space="preserve">dults and people with disabilities </w:t>
      </w:r>
      <w:r w:rsidR="00A41545">
        <w:t>to</w:t>
      </w:r>
      <w:r w:rsidR="003D2F05">
        <w:t xml:space="preserve"> guide funding decisions for the Enhanced Mobility grant program. The FTA </w:t>
      </w:r>
      <w:r w:rsidR="00D54994">
        <w:t xml:space="preserve">has not stated that emergency preparedness is an eligible activity for </w:t>
      </w:r>
      <w:r w:rsidR="003D2F05">
        <w:t xml:space="preserve">Enhanced Mobility funding, However, </w:t>
      </w:r>
      <w:r w:rsidR="00E30CBD">
        <w:t xml:space="preserve">the need to </w:t>
      </w:r>
      <w:r w:rsidR="00835E94">
        <w:t xml:space="preserve">prepare for </w:t>
      </w:r>
      <w:r w:rsidR="00184C8D">
        <w:t xml:space="preserve">evacuation of </w:t>
      </w:r>
      <w:r w:rsidR="00E30CBD">
        <w:t xml:space="preserve">special-needs </w:t>
      </w:r>
      <w:r w:rsidR="00363B81">
        <w:t xml:space="preserve">or transit-dependent </w:t>
      </w:r>
      <w:r w:rsidR="00E30CBD">
        <w:t xml:space="preserve">populations </w:t>
      </w:r>
      <w:r w:rsidR="00835E94">
        <w:t xml:space="preserve">in an emergency </w:t>
      </w:r>
      <w:r w:rsidR="00E30CBD">
        <w:t xml:space="preserve">is </w:t>
      </w:r>
      <w:r w:rsidR="001200DA">
        <w:t>mentioned</w:t>
      </w:r>
      <w:r w:rsidR="00E30CBD">
        <w:t xml:space="preserve"> here to raise awareness </w:t>
      </w:r>
      <w:r w:rsidR="001200DA">
        <w:t>among</w:t>
      </w:r>
      <w:r w:rsidR="00E30CBD">
        <w:t xml:space="preserve"> trans</w:t>
      </w:r>
      <w:r w:rsidR="00835E94">
        <w:t xml:space="preserve">portation providers and </w:t>
      </w:r>
      <w:r w:rsidR="00363B81">
        <w:t>human service agencies</w:t>
      </w:r>
      <w:r w:rsidR="00835E94">
        <w:t xml:space="preserve"> to stress in driver trainings; as well as raise the issue for state and local emergency</w:t>
      </w:r>
      <w:r w:rsidR="00363B81">
        <w:t xml:space="preserve"> management age</w:t>
      </w:r>
      <w:r w:rsidR="00835E94">
        <w:t>ncies, which are responsible in</w:t>
      </w:r>
      <w:r w:rsidR="008B0F43">
        <w:t xml:space="preserve"> an evacuation situation.</w:t>
      </w:r>
    </w:p>
    <w:bookmarkEnd w:id="38"/>
    <w:p w14:paraId="090BB247" w14:textId="77777777" w:rsidR="00E22106" w:rsidRDefault="00E22106" w:rsidP="00205C2B">
      <w:pPr>
        <w:pStyle w:val="BodyText-TPB"/>
      </w:pPr>
    </w:p>
    <w:p w14:paraId="20C30458" w14:textId="2089AE3F" w:rsidR="00266768" w:rsidRDefault="00266768" w:rsidP="00EE30EF">
      <w:pPr>
        <w:pStyle w:val="Caption"/>
        <w:keepNext/>
      </w:pPr>
      <w:bookmarkStart w:id="39" w:name="_Toc518987460"/>
      <w:r>
        <w:t xml:space="preserve">Table </w:t>
      </w:r>
      <w:r w:rsidR="00411BC3">
        <w:fldChar w:fldCharType="begin"/>
      </w:r>
      <w:r w:rsidR="00411BC3">
        <w:instrText xml:space="preserve"> SEQ Table </w:instrText>
      </w:r>
      <w:r w:rsidR="00411BC3">
        <w:instrText xml:space="preserve">\* ARABIC </w:instrText>
      </w:r>
      <w:r w:rsidR="00411BC3">
        <w:fldChar w:fldCharType="separate"/>
      </w:r>
      <w:r w:rsidR="00226374">
        <w:rPr>
          <w:noProof/>
        </w:rPr>
        <w:t>2</w:t>
      </w:r>
      <w:r w:rsidR="00411BC3">
        <w:rPr>
          <w:noProof/>
        </w:rPr>
        <w:fldChar w:fldCharType="end"/>
      </w:r>
      <w:r>
        <w:t xml:space="preserve">: </w:t>
      </w:r>
      <w:r w:rsidR="00A14EDC">
        <w:t xml:space="preserve">The Four A’s of </w:t>
      </w:r>
      <w:r w:rsidR="00EE30EF">
        <w:t>Significant Unme</w:t>
      </w:r>
      <w:r w:rsidR="00A14EDC">
        <w:t>t Transportation Needs</w:t>
      </w:r>
      <w:bookmarkEnd w:id="39"/>
      <w:r w:rsidR="00A14EDC">
        <w:t xml:space="preserve"> </w:t>
      </w:r>
    </w:p>
    <w:p w14:paraId="748A606F" w14:textId="77777777" w:rsidR="00266768" w:rsidRPr="00266768" w:rsidRDefault="00266768" w:rsidP="00266768">
      <w:pPr>
        <w:pStyle w:val="BodyText-TPB"/>
      </w:pPr>
    </w:p>
    <w:tbl>
      <w:tblPr>
        <w:tblStyle w:val="TableGrid"/>
        <w:tblW w:w="9535" w:type="dxa"/>
        <w:tblLook w:val="04A0" w:firstRow="1" w:lastRow="0" w:firstColumn="1" w:lastColumn="0" w:noHBand="0" w:noVBand="1"/>
      </w:tblPr>
      <w:tblGrid>
        <w:gridCol w:w="1843"/>
        <w:gridCol w:w="7692"/>
      </w:tblGrid>
      <w:tr w:rsidR="00A14EDC" w:rsidRPr="007610ED" w14:paraId="12FE9529" w14:textId="77777777" w:rsidTr="00FF4980">
        <w:tc>
          <w:tcPr>
            <w:tcW w:w="1843" w:type="dxa"/>
            <w:vAlign w:val="center"/>
          </w:tcPr>
          <w:p w14:paraId="6BB98AA6" w14:textId="05DD0EEA" w:rsidR="00A14EDC" w:rsidRPr="007610ED" w:rsidRDefault="00A14EDC" w:rsidP="00FF4980">
            <w:pPr>
              <w:spacing w:after="120"/>
              <w:rPr>
                <w:rFonts w:ascii="Franklin Gothic Book" w:hAnsi="Franklin Gothic Book" w:cs="Calibri"/>
                <w:b/>
                <w:sz w:val="24"/>
              </w:rPr>
            </w:pPr>
            <w:r w:rsidRPr="00D82A18">
              <w:rPr>
                <w:rFonts w:asciiTheme="majorHAnsi" w:hAnsiTheme="majorHAnsi" w:cs="Calibri"/>
                <w:sz w:val="24"/>
              </w:rPr>
              <w:t>Availability</w:t>
            </w:r>
            <w:r w:rsidRPr="007610ED">
              <w:rPr>
                <w:rFonts w:ascii="Franklin Gothic Book" w:hAnsi="Franklin Gothic Book" w:cs="Calibri"/>
                <w:b/>
                <w:sz w:val="24"/>
              </w:rPr>
              <w:t xml:space="preserve"> </w:t>
            </w:r>
          </w:p>
        </w:tc>
        <w:tc>
          <w:tcPr>
            <w:tcW w:w="7692" w:type="dxa"/>
          </w:tcPr>
          <w:p w14:paraId="4808F5EB" w14:textId="77777777" w:rsidR="00A14EDC" w:rsidRPr="00F80BDF" w:rsidRDefault="00A14EDC" w:rsidP="00F80BDF">
            <w:pPr>
              <w:pStyle w:val="Bulletedtext-TPB"/>
            </w:pPr>
            <w:r w:rsidRPr="00F80BDF">
              <w:t>Need for more options for cross-jurisdictional and longer distance travel within the region</w:t>
            </w:r>
          </w:p>
          <w:p w14:paraId="74D73720" w14:textId="77777777" w:rsidR="00F80BDF" w:rsidRPr="00F80BDF" w:rsidRDefault="00A14EDC" w:rsidP="00E30CBD">
            <w:pPr>
              <w:pStyle w:val="Bulletedtext-TPB"/>
              <w:rPr>
                <w:rFonts w:cs="Helvetica"/>
                <w:color w:val="000000"/>
                <w:shd w:val="clear" w:color="auto" w:fill="FFFFFF"/>
              </w:rPr>
            </w:pPr>
            <w:r w:rsidRPr="00F80BDF">
              <w:t>There needs to be more coordination of specialized services among transportation agencies and jurisdictions.</w:t>
            </w:r>
          </w:p>
          <w:p w14:paraId="35A79FF7" w14:textId="5C9C578A" w:rsidR="00A14EDC" w:rsidRPr="00F80BDF" w:rsidRDefault="00A14EDC" w:rsidP="00E30CBD">
            <w:pPr>
              <w:pStyle w:val="Bulletedtext-TPB"/>
              <w:rPr>
                <w:rFonts w:cs="Helvetica"/>
                <w:color w:val="000000"/>
                <w:shd w:val="clear" w:color="auto" w:fill="FFFFFF"/>
              </w:rPr>
            </w:pPr>
            <w:r w:rsidRPr="00F80BDF">
              <w:rPr>
                <w:rFonts w:cs="Helvetica"/>
                <w:color w:val="000000"/>
                <w:shd w:val="clear" w:color="auto" w:fill="FFFFFF"/>
              </w:rPr>
              <w:t>Lifeline access to critical services for those who cannot drive for urgent and same-day services</w:t>
            </w:r>
          </w:p>
          <w:p w14:paraId="7AB0A30A" w14:textId="77777777" w:rsidR="00A14EDC" w:rsidRPr="00F80BDF" w:rsidRDefault="00A14EDC" w:rsidP="00F80BDF">
            <w:pPr>
              <w:pStyle w:val="Bulletedtext-TPB"/>
            </w:pPr>
            <w:r w:rsidRPr="00F80BDF">
              <w:t xml:space="preserve">Weekend and evening options are lacking as well as same-day services. </w:t>
            </w:r>
          </w:p>
          <w:p w14:paraId="656BAE71" w14:textId="77777777" w:rsidR="00A14EDC" w:rsidRPr="00F80BDF" w:rsidRDefault="00A14EDC" w:rsidP="00F80BDF">
            <w:pPr>
              <w:pStyle w:val="Bulletedtext-TPB"/>
            </w:pPr>
            <w:r w:rsidRPr="00F80BDF">
              <w:t>Improved frequency and geographic coverage of services (e.g. t</w:t>
            </w:r>
            <w:r w:rsidRPr="00F80BDF">
              <w:rPr>
                <w:rFonts w:eastAsia="Times New Roman"/>
              </w:rPr>
              <w:t>ravel outside of the MetroAccess service area)</w:t>
            </w:r>
          </w:p>
          <w:p w14:paraId="5641A503" w14:textId="77777777" w:rsidR="00A14EDC" w:rsidRPr="00F80BDF" w:rsidRDefault="00A14EDC" w:rsidP="00F80BDF">
            <w:pPr>
              <w:pStyle w:val="Bulletedtext-TPB"/>
            </w:pPr>
            <w:r w:rsidRPr="00F80BDF">
              <w:t>Reliability of services for more timely access to jobs, programs, medical appointments.</w:t>
            </w:r>
          </w:p>
          <w:p w14:paraId="2E3DC6C1" w14:textId="327F1D01" w:rsidR="00A14EDC" w:rsidRPr="007610ED" w:rsidRDefault="00A14EDC" w:rsidP="00FF4980">
            <w:pPr>
              <w:pStyle w:val="Bulletedtext-TPB"/>
              <w:rPr>
                <w:rFonts w:cs="Calibri"/>
                <w:sz w:val="24"/>
              </w:rPr>
            </w:pPr>
            <w:r w:rsidRPr="00F80BDF">
              <w:t xml:space="preserve">East-West Divide concerns: More options to travel to concentration of jobs on the western side of the region. </w:t>
            </w:r>
          </w:p>
        </w:tc>
      </w:tr>
      <w:tr w:rsidR="00A14EDC" w:rsidRPr="007610ED" w14:paraId="0B06C27B" w14:textId="77777777" w:rsidTr="00FF4980">
        <w:tc>
          <w:tcPr>
            <w:tcW w:w="1843" w:type="dxa"/>
            <w:vAlign w:val="center"/>
          </w:tcPr>
          <w:p w14:paraId="46AAFA64" w14:textId="77777777" w:rsidR="00A14EDC" w:rsidRPr="007610ED" w:rsidRDefault="00A14EDC" w:rsidP="00FF4980">
            <w:pPr>
              <w:spacing w:after="120"/>
              <w:rPr>
                <w:rFonts w:ascii="Franklin Gothic Book" w:hAnsi="Franklin Gothic Book" w:cs="Calibri"/>
                <w:b/>
                <w:sz w:val="24"/>
              </w:rPr>
            </w:pPr>
            <w:r w:rsidRPr="00D82A18">
              <w:rPr>
                <w:rFonts w:asciiTheme="majorHAnsi" w:hAnsiTheme="majorHAnsi" w:cs="Calibri"/>
                <w:sz w:val="24"/>
              </w:rPr>
              <w:t>Awareness</w:t>
            </w:r>
          </w:p>
        </w:tc>
        <w:tc>
          <w:tcPr>
            <w:tcW w:w="7692" w:type="dxa"/>
          </w:tcPr>
          <w:p w14:paraId="28549C08" w14:textId="51887DF6" w:rsidR="00A14EDC" w:rsidRPr="007610ED" w:rsidRDefault="00A14EDC" w:rsidP="00FF4980">
            <w:pPr>
              <w:pStyle w:val="Bulletedtext-TPB"/>
              <w:spacing w:line="220" w:lineRule="exact"/>
              <w:ind w:left="216"/>
            </w:pPr>
            <w:r w:rsidRPr="007610ED">
              <w:t>The need for more centralized information about existing services provided by transportation agencies and jurisdictions.</w:t>
            </w:r>
          </w:p>
          <w:p w14:paraId="50F2A03E" w14:textId="3AA3D535" w:rsidR="00A14EDC" w:rsidRPr="007610ED" w:rsidRDefault="00A14EDC" w:rsidP="00FF4980">
            <w:pPr>
              <w:pStyle w:val="Bulletedtext-TPB"/>
              <w:spacing w:line="220" w:lineRule="exact"/>
              <w:ind w:left="216"/>
            </w:pPr>
            <w:r w:rsidRPr="007610ED">
              <w:t>The promotion of existing transportation services by both transportation and social service agencies to the targeted populations, which is customized to the audience, including those who have limited-English skills and/or may not have access to the internet or a cell phone.</w:t>
            </w:r>
          </w:p>
          <w:p w14:paraId="06FA535A" w14:textId="3A372F9E" w:rsidR="00A14EDC" w:rsidRPr="007610ED" w:rsidRDefault="00A14EDC" w:rsidP="00FF4980">
            <w:pPr>
              <w:pStyle w:val="Bulletedtext-TPB"/>
              <w:spacing w:line="220" w:lineRule="exact"/>
              <w:ind w:left="216"/>
            </w:pPr>
            <w:r w:rsidRPr="007610ED">
              <w:t>Information needs to be available in other ways than only online.</w:t>
            </w:r>
          </w:p>
          <w:p w14:paraId="4C5C5B97" w14:textId="722A804F" w:rsidR="00A14EDC" w:rsidRPr="007610ED" w:rsidRDefault="00A14EDC" w:rsidP="00FF4980">
            <w:pPr>
              <w:pStyle w:val="Bulletedtext-TPB"/>
              <w:spacing w:line="220" w:lineRule="exact"/>
              <w:ind w:left="216"/>
            </w:pPr>
            <w:r w:rsidRPr="007610ED">
              <w:t>Coordination of dissemination of information and marketing across programs – tailor outreach to specific groups and places (such as public housing)</w:t>
            </w:r>
          </w:p>
          <w:p w14:paraId="46BEE1F8" w14:textId="419FA6BD" w:rsidR="00A14EDC" w:rsidRPr="007610ED" w:rsidRDefault="00A14EDC" w:rsidP="00FF4980">
            <w:pPr>
              <w:pStyle w:val="Bulletedtext-TPB"/>
              <w:spacing w:line="220" w:lineRule="exact"/>
              <w:ind w:left="216"/>
            </w:pPr>
            <w:r w:rsidRPr="007610ED">
              <w:lastRenderedPageBreak/>
              <w:t>Improve pedestrian access to bus stops (including the removal of barriers that make it difficult for people with disabilities to use pathways (trash cans, newspaper stands, bike, etc</w:t>
            </w:r>
            <w:r>
              <w:t>.</w:t>
            </w:r>
            <w:r w:rsidRPr="007610ED">
              <w:t>) (need to raise awareness among community and neighborhood associations)</w:t>
            </w:r>
          </w:p>
          <w:p w14:paraId="415BD064" w14:textId="1FFC094C" w:rsidR="00A14EDC" w:rsidRPr="007610ED" w:rsidRDefault="00A14EDC" w:rsidP="00FF4980">
            <w:pPr>
              <w:pStyle w:val="Bulletedtext-TPB"/>
              <w:spacing w:line="220" w:lineRule="exact"/>
              <w:ind w:left="216"/>
            </w:pPr>
            <w:r w:rsidRPr="007610ED">
              <w:t>Bike lanes – bicyclists and pedestrians need to follow the “rules of the road” and be aware of pedestrian needs for people with disabilities</w:t>
            </w:r>
          </w:p>
          <w:p w14:paraId="7A566437" w14:textId="77777777" w:rsidR="00A14EDC" w:rsidRPr="007610ED" w:rsidRDefault="00A14EDC" w:rsidP="00FF4980">
            <w:pPr>
              <w:pStyle w:val="Bulletedtext-TPB"/>
              <w:spacing w:line="220" w:lineRule="exact"/>
              <w:ind w:left="216"/>
            </w:pPr>
            <w:r w:rsidRPr="007610ED">
              <w:t xml:space="preserve">New approaches for training of transportation managers, agency staff and others who have direct contact with customers to improve communication, interactions and understanding of user’s needs and concerns </w:t>
            </w:r>
          </w:p>
          <w:p w14:paraId="5F4F94A7" w14:textId="77777777" w:rsidR="00A14EDC" w:rsidRPr="007610ED" w:rsidRDefault="00A14EDC" w:rsidP="00FF4980">
            <w:pPr>
              <w:pStyle w:val="Bulletedtext-TPB"/>
              <w:spacing w:line="220" w:lineRule="exact"/>
              <w:ind w:left="216"/>
            </w:pPr>
            <w:r w:rsidRPr="007610ED">
              <w:t>Travel Training for customers on the use of available options, including but not limited to fixed-route services</w:t>
            </w:r>
          </w:p>
        </w:tc>
      </w:tr>
      <w:tr w:rsidR="00A14EDC" w:rsidRPr="007610ED" w14:paraId="7CAA6EF2" w14:textId="77777777" w:rsidTr="00FF4980">
        <w:tc>
          <w:tcPr>
            <w:tcW w:w="1843" w:type="dxa"/>
            <w:vAlign w:val="center"/>
          </w:tcPr>
          <w:p w14:paraId="7A832535" w14:textId="0C91E14E" w:rsidR="00A14EDC" w:rsidRPr="007610ED" w:rsidRDefault="00A14EDC" w:rsidP="00FF4980">
            <w:pPr>
              <w:spacing w:after="120"/>
              <w:rPr>
                <w:rFonts w:ascii="Franklin Gothic Book" w:hAnsi="Franklin Gothic Book" w:cs="Calibri"/>
                <w:b/>
                <w:sz w:val="24"/>
              </w:rPr>
            </w:pPr>
            <w:r w:rsidRPr="007610ED">
              <w:rPr>
                <w:rFonts w:ascii="Franklin Gothic Book" w:hAnsi="Franklin Gothic Book"/>
              </w:rPr>
              <w:lastRenderedPageBreak/>
              <w:br w:type="page"/>
            </w:r>
            <w:r w:rsidRPr="00D82A18">
              <w:rPr>
                <w:rFonts w:asciiTheme="majorHAnsi" w:hAnsiTheme="majorHAnsi" w:cs="Calibri"/>
                <w:sz w:val="24"/>
              </w:rPr>
              <w:t>Accessibility</w:t>
            </w:r>
          </w:p>
        </w:tc>
        <w:tc>
          <w:tcPr>
            <w:tcW w:w="7692" w:type="dxa"/>
          </w:tcPr>
          <w:p w14:paraId="14375340" w14:textId="77777777" w:rsidR="00A14EDC" w:rsidRPr="007610ED" w:rsidRDefault="00A14EDC" w:rsidP="00FF4980">
            <w:pPr>
              <w:pStyle w:val="Bulletedtext-TPB"/>
            </w:pPr>
            <w:r w:rsidRPr="007610ED">
              <w:t>Technology used in transportation (apps, internet, Smartphones) is not universally accessible for people – those with physical and cognitive disabilities, older adults, as well as people with who cannot afford a Smartphone</w:t>
            </w:r>
          </w:p>
          <w:p w14:paraId="29816E6E" w14:textId="77777777" w:rsidR="00A14EDC" w:rsidRPr="007610ED" w:rsidRDefault="00A14EDC" w:rsidP="00FF4980">
            <w:pPr>
              <w:pStyle w:val="Bulletedtext-TPB"/>
            </w:pPr>
            <w:r w:rsidRPr="007610ED">
              <w:t>Availability of internet access to facilitation information on options, fare purchase, trip planning, etc.</w:t>
            </w:r>
          </w:p>
          <w:p w14:paraId="657643EE" w14:textId="77777777" w:rsidR="00A14EDC" w:rsidRPr="007610ED" w:rsidRDefault="00A14EDC" w:rsidP="00FF4980">
            <w:pPr>
              <w:pStyle w:val="Bulletedtext-TPB"/>
            </w:pPr>
            <w:r w:rsidRPr="007610ED">
              <w:t>Accessibility services/features not always easy to use (stops, stations, vehicles, taxis, sidewalks, payment systems, apps)</w:t>
            </w:r>
          </w:p>
          <w:p w14:paraId="0518F6BA" w14:textId="77777777" w:rsidR="00A14EDC" w:rsidRPr="007610ED" w:rsidRDefault="00A14EDC" w:rsidP="00FF4980">
            <w:pPr>
              <w:pStyle w:val="Bulletedtext-TPB"/>
            </w:pPr>
            <w:r w:rsidRPr="007610ED">
              <w:t>Websites need to be user-friendly including translation options, screen-reader compatible, adjustable font size, and search options that make information easy to find</w:t>
            </w:r>
          </w:p>
          <w:p w14:paraId="29BDFB50" w14:textId="77777777" w:rsidR="00A14EDC" w:rsidRPr="007610ED" w:rsidRDefault="00A14EDC" w:rsidP="00FF4980">
            <w:pPr>
              <w:pStyle w:val="Bulletedtext-TPB"/>
            </w:pPr>
            <w:r w:rsidRPr="007610ED">
              <w:t>Accessible services and features not reliable nor regularly maintained (e.g. elevators or bus lifts)</w:t>
            </w:r>
          </w:p>
          <w:p w14:paraId="785EF94F" w14:textId="77777777" w:rsidR="00A14EDC" w:rsidRPr="007610ED" w:rsidRDefault="00A14EDC" w:rsidP="00FF4980">
            <w:pPr>
              <w:pStyle w:val="Bulletedtext-TPB"/>
            </w:pPr>
            <w:r w:rsidRPr="007610ED">
              <w:t>Lack of Wheelchair- accessible services</w:t>
            </w:r>
          </w:p>
          <w:p w14:paraId="6E8F5650" w14:textId="77777777" w:rsidR="00A14EDC" w:rsidRPr="007610ED" w:rsidRDefault="00A14EDC" w:rsidP="00FF4980">
            <w:pPr>
              <w:pStyle w:val="Bulletedtext-TPB"/>
            </w:pPr>
            <w:r w:rsidRPr="007610ED">
              <w:t>Accessibility enhancements for pedestrians for better navigation of physical infrastructure</w:t>
            </w:r>
          </w:p>
          <w:p w14:paraId="0BEF3CC4" w14:textId="77777777" w:rsidR="00A14EDC" w:rsidRPr="007610ED" w:rsidRDefault="00A14EDC" w:rsidP="00FF4980">
            <w:pPr>
              <w:pStyle w:val="Bulletedtext-TPB"/>
            </w:pPr>
            <w:r w:rsidRPr="007610ED">
              <w:t xml:space="preserve">Accessibility of private, newer services such as ride-hailing (e.g. Uber and Lyft) bike lanes, bike-sharing, and Microtransit (e.g. Via) and toll lanes </w:t>
            </w:r>
          </w:p>
          <w:p w14:paraId="73FAEEDC" w14:textId="77777777" w:rsidR="00A14EDC" w:rsidRPr="007610ED" w:rsidRDefault="00A14EDC" w:rsidP="00FF4980">
            <w:pPr>
              <w:pStyle w:val="Bulletedtext-TPB"/>
              <w:rPr>
                <w:sz w:val="24"/>
              </w:rPr>
            </w:pPr>
            <w:r w:rsidRPr="007610ED">
              <w:t>Considering accessibility at the planning, design and implementation stages of a project, program or service</w:t>
            </w:r>
          </w:p>
        </w:tc>
      </w:tr>
      <w:tr w:rsidR="00A14EDC" w:rsidRPr="007610ED" w14:paraId="68770053" w14:textId="77777777" w:rsidTr="00FF4980">
        <w:tc>
          <w:tcPr>
            <w:tcW w:w="1843" w:type="dxa"/>
            <w:vAlign w:val="center"/>
          </w:tcPr>
          <w:p w14:paraId="11DEF09E" w14:textId="77777777" w:rsidR="00A14EDC" w:rsidRPr="007610ED" w:rsidRDefault="00A14EDC" w:rsidP="00FF4980">
            <w:pPr>
              <w:spacing w:after="120"/>
              <w:rPr>
                <w:rFonts w:ascii="Franklin Gothic Book" w:hAnsi="Franklin Gothic Book" w:cs="Calibri"/>
                <w:b/>
                <w:sz w:val="24"/>
              </w:rPr>
            </w:pPr>
            <w:r w:rsidRPr="00D82A18">
              <w:rPr>
                <w:rFonts w:asciiTheme="majorHAnsi" w:hAnsiTheme="majorHAnsi" w:cs="Calibri"/>
                <w:sz w:val="24"/>
              </w:rPr>
              <w:t>Affordability</w:t>
            </w:r>
          </w:p>
        </w:tc>
        <w:tc>
          <w:tcPr>
            <w:tcW w:w="7692" w:type="dxa"/>
          </w:tcPr>
          <w:p w14:paraId="30C1881C" w14:textId="77777777" w:rsidR="00A14EDC" w:rsidRPr="007610ED" w:rsidRDefault="00A14EDC" w:rsidP="00FF4980">
            <w:pPr>
              <w:pStyle w:val="Bulletedtext-TPB"/>
            </w:pPr>
            <w:r w:rsidRPr="007610ED">
              <w:t>Transit fares, parking costs and tolls are barriers for many people, not just those with the lowest-incomes in the region</w:t>
            </w:r>
          </w:p>
          <w:p w14:paraId="0B8F622E" w14:textId="77777777" w:rsidR="00A14EDC" w:rsidRPr="007610ED" w:rsidRDefault="00A14EDC" w:rsidP="00FF4980">
            <w:pPr>
              <w:pStyle w:val="Bulletedtext-TPB"/>
            </w:pPr>
            <w:r w:rsidRPr="007610ED">
              <w:t xml:space="preserve">Public transit can be both time and cost-prohibitive </w:t>
            </w:r>
          </w:p>
          <w:p w14:paraId="16B6478B" w14:textId="77777777" w:rsidR="00A14EDC" w:rsidRPr="007610ED" w:rsidRDefault="00A14EDC" w:rsidP="00FF4980">
            <w:pPr>
              <w:pStyle w:val="Bulletedtext-TPB"/>
            </w:pPr>
            <w:r w:rsidRPr="007610ED">
              <w:t xml:space="preserve">There is a need for transportation for people that don’t qualify as low-income but whose income is not high enough to afford services </w:t>
            </w:r>
          </w:p>
          <w:p w14:paraId="69E36840" w14:textId="77777777" w:rsidR="00A14EDC" w:rsidRPr="007610ED" w:rsidRDefault="00A14EDC" w:rsidP="00FF4980">
            <w:pPr>
              <w:pStyle w:val="Bulletedtext-TPB"/>
              <w:rPr>
                <w:sz w:val="24"/>
              </w:rPr>
            </w:pPr>
            <w:r w:rsidRPr="007610ED">
              <w:t xml:space="preserve">More funding for additional transportation services </w:t>
            </w:r>
          </w:p>
          <w:p w14:paraId="54234766" w14:textId="77777777" w:rsidR="00A14EDC" w:rsidRPr="007610ED" w:rsidRDefault="00A14EDC" w:rsidP="00FF4980">
            <w:pPr>
              <w:pStyle w:val="Bulletedtext-TPB"/>
              <w:rPr>
                <w:sz w:val="24"/>
              </w:rPr>
            </w:pPr>
            <w:r w:rsidRPr="007610ED">
              <w:t>Subsidies or funding for personal care attendants for people who need them to use transportation services</w:t>
            </w:r>
          </w:p>
        </w:tc>
      </w:tr>
    </w:tbl>
    <w:p w14:paraId="1B14F03A" w14:textId="77777777" w:rsidR="008B4D1E" w:rsidRDefault="008B4D1E" w:rsidP="00F80BDF">
      <w:pPr>
        <w:pStyle w:val="BodyText-TPB"/>
      </w:pPr>
    </w:p>
    <w:p w14:paraId="6881E378" w14:textId="77777777" w:rsidR="008B4D1E" w:rsidRDefault="008B4D1E" w:rsidP="00F80BDF">
      <w:pPr>
        <w:pStyle w:val="BodyText-TPB"/>
        <w:rPr>
          <w:caps/>
          <w:color w:val="5093B5" w:themeColor="accent1"/>
          <w:sz w:val="40"/>
          <w:szCs w:val="40"/>
        </w:rPr>
      </w:pPr>
      <w:r>
        <w:br w:type="page"/>
      </w:r>
    </w:p>
    <w:p w14:paraId="3AD3784D" w14:textId="0D509C1E" w:rsidR="00D76403" w:rsidRDefault="00D76403" w:rsidP="00D76403">
      <w:pPr>
        <w:pStyle w:val="Level1Head-TPB"/>
      </w:pPr>
      <w:bookmarkStart w:id="40" w:name="_Toc518987294"/>
      <w:r>
        <w:lastRenderedPageBreak/>
        <w:t>Section 4: Summary of Existing Services</w:t>
      </w:r>
      <w:bookmarkEnd w:id="40"/>
    </w:p>
    <w:p w14:paraId="5DBB0720" w14:textId="77777777" w:rsidR="00D76403" w:rsidRDefault="00D76403" w:rsidP="00D76403">
      <w:pPr>
        <w:pStyle w:val="BodyText-TPB"/>
      </w:pPr>
    </w:p>
    <w:p w14:paraId="6B0D38B4" w14:textId="30643E86" w:rsidR="00D76403" w:rsidRPr="00831329" w:rsidRDefault="00D76403" w:rsidP="00831329">
      <w:pPr>
        <w:pStyle w:val="BodyText-TPB"/>
      </w:pPr>
      <w:r w:rsidRPr="00831329">
        <w:t xml:space="preserve">Many general purpose and specialized transportation services are for persons with disabilities and older adults </w:t>
      </w:r>
      <w:r w:rsidR="00A8120B" w:rsidRPr="00831329">
        <w:t xml:space="preserve">are provided throughout the region and are summarized here. </w:t>
      </w:r>
      <w:r w:rsidRPr="00831329">
        <w:t xml:space="preserve"> </w:t>
      </w:r>
      <w:r w:rsidR="00A8120B" w:rsidRPr="00831329">
        <w:t>The existing services are listed by jurisdiction i</w:t>
      </w:r>
      <w:r w:rsidRPr="00831329">
        <w:t>n Appendix 5. Services include all-purpose specialized transportation services, Medicaid transportation, limited scope specialized services and fixed-route transit services. The updated inventory of services is</w:t>
      </w:r>
      <w:r w:rsidR="00A8120B" w:rsidRPr="00831329">
        <w:t xml:space="preserve"> provided by Reach-a-Ride, the online</w:t>
      </w:r>
      <w:r w:rsidRPr="00831329">
        <w:t xml:space="preserve"> transportation information clearinghouse</w:t>
      </w:r>
      <w:r w:rsidR="001928B8" w:rsidRPr="00831329">
        <w:t xml:space="preserve"> created by COG and WMATA, which can be found at </w:t>
      </w:r>
      <w:hyperlink r:id="rId23" w:history="1">
        <w:r w:rsidR="001928B8" w:rsidRPr="00831329">
          <w:rPr>
            <w:rStyle w:val="Hyperlink"/>
            <w:color w:val="000000" w:themeColor="text1"/>
          </w:rPr>
          <w:t>www.reacharide.org</w:t>
        </w:r>
      </w:hyperlink>
      <w:r w:rsidR="001928B8" w:rsidRPr="00831329">
        <w:t xml:space="preserve">. </w:t>
      </w:r>
    </w:p>
    <w:p w14:paraId="754548AC" w14:textId="77777777" w:rsidR="00D76403" w:rsidRPr="00831329" w:rsidRDefault="00D76403" w:rsidP="00831329">
      <w:pPr>
        <w:pStyle w:val="BodyText-TPB"/>
      </w:pPr>
    </w:p>
    <w:p w14:paraId="7E01F547" w14:textId="2399F85A" w:rsidR="00D76403" w:rsidRPr="00831329" w:rsidRDefault="001928B8" w:rsidP="00831329">
      <w:pPr>
        <w:pStyle w:val="BodyText-TPB"/>
      </w:pPr>
      <w:r w:rsidRPr="00831329">
        <w:t>Figure 4</w:t>
      </w:r>
      <w:r w:rsidR="00D76403" w:rsidRPr="00831329">
        <w:t xml:space="preserve"> depicts the general purpose specialized transportation services in the region. General purpose paratransit is transportation provided for any ADA-eligible person for any trip purpose – medical, shopping or otherwise. The most prevalent of these is WMATA’s MetroAccess, its shared-ride, door-to-door service. Montgomery County operates Same-Day Access Program, and in Prince George’s County, residents can choose from among the county-wide Call-a-Bus and Call-a-Cab programs and similar services at the local level. Arlington County provides Specialized Transit for Arlington Residents (STAR) and Alexandria’s program is called DOT Paratransit. Fairfax County offers </w:t>
      </w:r>
      <w:r w:rsidRPr="00831329">
        <w:t xml:space="preserve">a human service coordinated service for program participants, formerly known as Fastran. </w:t>
      </w:r>
      <w:r w:rsidR="00D76403" w:rsidRPr="00831329">
        <w:t xml:space="preserve">taxi subsidies to ADA-eligible individuals. The District of Columbia and Prince William County have no </w:t>
      </w:r>
      <w:r w:rsidR="00BB28B5" w:rsidRPr="00831329">
        <w:t>general-purpose</w:t>
      </w:r>
      <w:r w:rsidR="00D76403" w:rsidRPr="00831329">
        <w:t xml:space="preserve"> paratransit service.</w:t>
      </w:r>
      <w:r w:rsidRPr="00831329">
        <w:t xml:space="preserve"> D.C. does have a same-day taxi service, TransportDC, which is for DC residents eligible for MetroAccess.</w:t>
      </w:r>
    </w:p>
    <w:p w14:paraId="2DCDBEF4" w14:textId="59F6D2C5" w:rsidR="00D76403" w:rsidRPr="00831329" w:rsidRDefault="00D76403" w:rsidP="00831329">
      <w:pPr>
        <w:pStyle w:val="BodyText-TPB"/>
      </w:pPr>
    </w:p>
    <w:p w14:paraId="49235548" w14:textId="01D6850C" w:rsidR="00E22106" w:rsidRPr="00831329" w:rsidRDefault="00D76403" w:rsidP="00831329">
      <w:pPr>
        <w:pStyle w:val="BodyText-TPB"/>
      </w:pPr>
      <w:r w:rsidRPr="00831329">
        <w:t>Complementing the general purpose specialized transportation services is a network of private and nonprofit providers that provide additional transportation options. These providers include taxi companies, human service agencies, nonprofit organizations and educational</w:t>
      </w:r>
      <w:r w:rsidR="00A8120B" w:rsidRPr="00831329">
        <w:t xml:space="preserve"> and healthcare institutions. </w:t>
      </w:r>
    </w:p>
    <w:p w14:paraId="1DBAC72C" w14:textId="514BCB6D" w:rsidR="00643D0B" w:rsidRDefault="00643D0B" w:rsidP="00D76403">
      <w:pPr>
        <w:pStyle w:val="BodyText-TPB"/>
      </w:pPr>
    </w:p>
    <w:p w14:paraId="63C7EA2A" w14:textId="05AE883C" w:rsidR="00643D0B" w:rsidRDefault="00643D0B" w:rsidP="00D76403">
      <w:pPr>
        <w:pStyle w:val="BodyText-TPB"/>
      </w:pPr>
    </w:p>
    <w:p w14:paraId="13AD141B" w14:textId="59BBB3DD" w:rsidR="00643D0B" w:rsidRDefault="00643D0B" w:rsidP="00D76403">
      <w:pPr>
        <w:pStyle w:val="BodyText-TPB"/>
      </w:pPr>
    </w:p>
    <w:p w14:paraId="7BEB5F9E" w14:textId="01385B9F" w:rsidR="00AA3F3D" w:rsidRDefault="00643D0B" w:rsidP="00643D0B">
      <w:r w:rsidRPr="00643D0B">
        <w:rPr>
          <w:noProof/>
        </w:rPr>
        <w:lastRenderedPageBreak/>
        <mc:AlternateContent>
          <mc:Choice Requires="wps">
            <w:drawing>
              <wp:anchor distT="0" distB="0" distL="114300" distR="114300" simplePos="0" relativeHeight="251695104" behindDoc="0" locked="0" layoutInCell="1" allowOverlap="1" wp14:anchorId="68370E62" wp14:editId="2B5789CE">
                <wp:simplePos x="0" y="0"/>
                <wp:positionH relativeFrom="column">
                  <wp:posOffset>209550</wp:posOffset>
                </wp:positionH>
                <wp:positionV relativeFrom="paragraph">
                  <wp:posOffset>0</wp:posOffset>
                </wp:positionV>
                <wp:extent cx="6638290" cy="237490"/>
                <wp:effectExtent l="0" t="0" r="10160" b="10160"/>
                <wp:wrapTopAndBottom/>
                <wp:docPr id="6" name="Text Box 6"/>
                <wp:cNvGraphicFramePr/>
                <a:graphic xmlns:a="http://schemas.openxmlformats.org/drawingml/2006/main">
                  <a:graphicData uri="http://schemas.microsoft.com/office/word/2010/wordprocessingShape">
                    <wps:wsp>
                      <wps:cNvSpPr txBox="1"/>
                      <wps:spPr>
                        <a:xfrm>
                          <a:off x="0" y="0"/>
                          <a:ext cx="6638290" cy="237490"/>
                        </a:xfrm>
                        <a:prstGeom prst="rect">
                          <a:avLst/>
                        </a:prstGeom>
                        <a:noFill/>
                        <a:ln>
                          <a:noFill/>
                        </a:ln>
                      </wps:spPr>
                      <wps:txbx>
                        <w:txbxContent>
                          <w:p w14:paraId="71E90D06" w14:textId="30A8E2B0" w:rsidR="00226374" w:rsidRPr="00D42F88" w:rsidRDefault="00226374" w:rsidP="00643D0B">
                            <w:pPr>
                              <w:pStyle w:val="Caption"/>
                              <w:rPr>
                                <w:rFonts w:ascii="Calibri" w:hAnsi="Calibri" w:cs="Calibri"/>
                                <w:noProof/>
                                <w:sz w:val="24"/>
                                <w:szCs w:val="24"/>
                              </w:rPr>
                            </w:pPr>
                            <w:bookmarkStart w:id="41" w:name="_Toc518987461"/>
                            <w:r>
                              <w:t xml:space="preserve">Figure </w:t>
                            </w:r>
                            <w:r w:rsidR="00411BC3">
                              <w:fldChar w:fldCharType="begin"/>
                            </w:r>
                            <w:r w:rsidR="00411BC3">
                              <w:instrText xml:space="preserve"> SEQ Figure \* ARABIC </w:instrText>
                            </w:r>
                            <w:r w:rsidR="00411BC3">
                              <w:fldChar w:fldCharType="separate"/>
                            </w:r>
                            <w:r>
                              <w:rPr>
                                <w:noProof/>
                              </w:rPr>
                              <w:t>4</w:t>
                            </w:r>
                            <w:r w:rsidR="00411BC3">
                              <w:rPr>
                                <w:noProof/>
                              </w:rPr>
                              <w:fldChar w:fldCharType="end"/>
                            </w:r>
                            <w:r>
                              <w:t xml:space="preserve">: </w:t>
                            </w:r>
                            <w:r w:rsidRPr="00266768">
                              <w:t>Specialized Transportation Services</w:t>
                            </w:r>
                            <w:bookmarkEnd w:id="4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8370E62" id="Text Box 6" o:spid="_x0000_s1029" type="#_x0000_t202" style="position:absolute;margin-left:16.5pt;margin-top:0;width:522.7pt;height:18.7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" filled="f" stroked="f">
                <v:textbox inset="0,0,0,0">
                  <w:txbxContent>
                    <w:p w14:paraId="71E90D06" w14:textId="30A8E2B0" w:rsidR="00226374" w:rsidRPr="00D42F88" w:rsidRDefault="00226374" w:rsidP="00643D0B">
                      <w:pPr>
                        <w:pStyle w:val="Caption"/>
                        <w:rPr>
                          <w:rFonts w:ascii="Calibri" w:hAnsi="Calibri" w:cs="Calibri"/>
                          <w:noProof/>
                          <w:sz w:val="24"/>
                          <w:szCs w:val="24"/>
                        </w:rPr>
                      </w:pPr>
                      <w:bookmarkStart w:id="48" w:name="_Toc518987461"/>
                      <w:r>
                        <w:t xml:space="preserve">Figure </w:t>
                      </w:r>
                      <w:fldSimple w:instr=" SEQ Figure \* ARABIC ">
                        <w:r>
                          <w:rPr>
                            <w:noProof/>
                          </w:rPr>
                          <w:t>4</w:t>
                        </w:r>
                      </w:fldSimple>
                      <w:r>
                        <w:t xml:space="preserve">: </w:t>
                      </w:r>
                      <w:r w:rsidRPr="00266768">
                        <w:t>Specialized Transportation Services</w:t>
                      </w:r>
                      <w:bookmarkEnd w:id="48"/>
                    </w:p>
                  </w:txbxContent>
                </v:textbox>
                <w10:wrap type="topAndBottom"/>
              </v:shape>
            </w:pict>
          </mc:Fallback>
        </mc:AlternateContent>
      </w:r>
      <w:r>
        <w:rPr>
          <w:noProof/>
        </w:rPr>
        <w:drawing>
          <wp:inline distT="0" distB="0" distL="0" distR="0" wp14:anchorId="515ABF80" wp14:editId="3C147714">
            <wp:extent cx="5943600" cy="5341620"/>
            <wp:effectExtent l="19050" t="95250" r="0" b="144780"/>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inline>
        </w:drawing>
      </w:r>
    </w:p>
    <w:p w14:paraId="0FC01C99" w14:textId="77777777" w:rsidR="00AA3F3D" w:rsidRDefault="00AA3F3D" w:rsidP="00205C2B">
      <w:pPr>
        <w:pStyle w:val="BodyText-TPB"/>
      </w:pPr>
    </w:p>
    <w:p w14:paraId="5815D825" w14:textId="2CAF8DE9" w:rsidR="00266768" w:rsidRPr="00FD4891" w:rsidRDefault="00266768" w:rsidP="00266768">
      <w:pPr>
        <w:pStyle w:val="BodyText-TPB"/>
      </w:pPr>
      <w:r w:rsidRPr="00FD4891">
        <w:t>Complementing the general-purpose paratransit services are other services more limited in scope or purpose. Of these, the biggest one in terms of budget is Medicaid transportation, which is provided in all three states to all Medicaid eligible individuals for medical trips.</w:t>
      </w:r>
      <w:r w:rsidR="00A8120B" w:rsidRPr="00FD4891">
        <w:t xml:space="preserve"> </w:t>
      </w:r>
    </w:p>
    <w:p w14:paraId="5911F6FB" w14:textId="77777777" w:rsidR="00266768" w:rsidRPr="00FD4891" w:rsidRDefault="00266768" w:rsidP="00266768">
      <w:pPr>
        <w:pStyle w:val="BodyText-TPB"/>
      </w:pPr>
    </w:p>
    <w:p w14:paraId="213CD879" w14:textId="77777777" w:rsidR="004F7F79" w:rsidRDefault="00266768" w:rsidP="004F7F79">
      <w:pPr>
        <w:pStyle w:val="BodyText-TPB"/>
      </w:pPr>
      <w:r w:rsidRPr="00FD4891">
        <w:t>Fixed-route systems throughout the region offer additional options for accessible transportation. These include: WMATA’s Metrobus and Metrorail; Arlington ART; Fairfax County Connector; DC’s Circulator; Alexandria DASH; Prince George’s County The Bus; Montgomery County RideOn; TransIT in Frederick County; City of Fairfax CUE; Omni Link and Omni Ride service in Prince William County; Virginia Regional Transit and Loudoun County Transit in Loudoun County; and GEORGE in Falls Church.</w:t>
      </w:r>
      <w:r w:rsidR="004F7F79">
        <w:br w:type="page"/>
      </w:r>
    </w:p>
    <w:p w14:paraId="364952E7" w14:textId="77777777" w:rsidR="004F7F79" w:rsidRDefault="004F7F79" w:rsidP="004F7F79">
      <w:pPr>
        <w:pStyle w:val="Level1Head-TPB"/>
      </w:pPr>
      <w:bookmarkStart w:id="42" w:name="_Toc518987295"/>
      <w:r>
        <w:lastRenderedPageBreak/>
        <w:t>Section 5: Strategies for Improved Service and Coordination</w:t>
      </w:r>
      <w:bookmarkEnd w:id="42"/>
    </w:p>
    <w:p w14:paraId="154CE3B3" w14:textId="77777777" w:rsidR="00594381" w:rsidRDefault="00594381" w:rsidP="004F7F79">
      <w:pPr>
        <w:pStyle w:val="Level2Head-TPB"/>
      </w:pPr>
      <w:bookmarkStart w:id="43" w:name="_Toc518987296"/>
    </w:p>
    <w:p w14:paraId="215A5592" w14:textId="524A11F1" w:rsidR="004F7F79" w:rsidRDefault="00594381" w:rsidP="00C23060">
      <w:pPr>
        <w:pStyle w:val="Level2Head-TPB"/>
      </w:pPr>
      <w:r>
        <w:t>Background</w:t>
      </w:r>
      <w:r>
        <w:br/>
      </w:r>
      <w:bookmarkEnd w:id="43"/>
    </w:p>
    <w:p w14:paraId="21919955" w14:textId="77777777" w:rsidR="004F7F79" w:rsidRDefault="004F7F79" w:rsidP="004F7F79">
      <w:pPr>
        <w:pStyle w:val="BodyText-TPB"/>
      </w:pPr>
      <w:r>
        <w:t xml:space="preserve">Many agencies involved in providing transportation services will agree that there are tangible benefits to be realized through coordination of services. However, barriers both real and perceived exist that constrain the ability of providers and other agencies to coordinate services and realize benefits both for themselves and their clients. </w:t>
      </w:r>
    </w:p>
    <w:p w14:paraId="69B41CCE" w14:textId="77777777" w:rsidR="004F7F79" w:rsidRDefault="004F7F79" w:rsidP="004F7F79">
      <w:pPr>
        <w:pStyle w:val="BodyText-TPB"/>
      </w:pPr>
    </w:p>
    <w:p w14:paraId="3DC1FD40" w14:textId="77777777" w:rsidR="004F7F79" w:rsidRDefault="004F7F79" w:rsidP="004F7F79">
      <w:pPr>
        <w:pStyle w:val="BodyText-TPB"/>
      </w:pPr>
      <w:r>
        <w:t xml:space="preserve">Common barriers to coordination include lack of resources, different training requirements or vehicle specifications, and funding requirements. Some, like the sharing of information across jurisdictions, are more easily addressed through the structure of regular meetings among agencies and providers. </w:t>
      </w:r>
    </w:p>
    <w:p w14:paraId="561D6819" w14:textId="77777777" w:rsidR="004F7F79" w:rsidRDefault="004F7F79" w:rsidP="004F7F79">
      <w:pPr>
        <w:pStyle w:val="BodyText-TPB"/>
      </w:pPr>
      <w:r>
        <w:t>Other barriers present greater challenges. Issues like insurance and liability are more complex challenges that require ongoing efforts and dialogue with numerous agencies, providers, nonprofits and insurers. Another significant barrier to coordination is the multitude of government programs and funding requirements. Over the past 30 years, federal, state and local governments have implemented various programs aimed at improving coordination of publicly funded transportation services for transportation disadvantaged populations, including people with disabilities, Medicaid recipients, and other human service agency clients.  Unfortunately, barriers to coordination still exist, and many stem from the administrative and eligibili</w:t>
      </w:r>
      <w:r w:rsidR="00A8120B">
        <w:t>ty requirements imposed by government rules and regulations.</w:t>
      </w:r>
      <w:r>
        <w:t xml:space="preserve"> </w:t>
      </w:r>
    </w:p>
    <w:p w14:paraId="412F7DD8" w14:textId="77777777" w:rsidR="004F7F79" w:rsidRDefault="004F7F79" w:rsidP="004F7F79">
      <w:pPr>
        <w:pStyle w:val="BodyText-TPB"/>
      </w:pPr>
    </w:p>
    <w:p w14:paraId="55FB9D7C" w14:textId="41EE3917" w:rsidR="004F7F79" w:rsidRPr="004F7F79" w:rsidRDefault="004F7F79" w:rsidP="004F7F79">
      <w:pPr>
        <w:pStyle w:val="BodyText-TPB"/>
      </w:pPr>
      <w:r>
        <w:t xml:space="preserve">In fact, areas that have had the most success in coordination occur when coordination </w:t>
      </w:r>
      <w:r w:rsidR="00A8120B">
        <w:t>is mandated by state or local agencies and</w:t>
      </w:r>
      <w:r>
        <w:t xml:space="preserve"> provided institutional support to make the coordination happen. Given that this region includes two states and the District of Columbia, </w:t>
      </w:r>
      <w:r w:rsidR="00E5717A">
        <w:t xml:space="preserve">and multiple counties and cities, </w:t>
      </w:r>
      <w:r>
        <w:t>each with its own set of transportation programs and accompanying rules, coordination is challenging.</w:t>
      </w:r>
    </w:p>
    <w:p w14:paraId="30D58BF8" w14:textId="77777777" w:rsidR="004F7F79" w:rsidRPr="004F7F79" w:rsidRDefault="004F7F79" w:rsidP="004F7F79">
      <w:pPr>
        <w:pStyle w:val="BodyText-TPB"/>
      </w:pPr>
    </w:p>
    <w:p w14:paraId="0B676E7B" w14:textId="77777777" w:rsidR="004F7F79" w:rsidRDefault="004F7F79" w:rsidP="00594381">
      <w:pPr>
        <w:pStyle w:val="Level4Head-Visualize"/>
      </w:pPr>
      <w:bookmarkStart w:id="44" w:name="_Toc518987297"/>
      <w:r>
        <w:t xml:space="preserve">Opportunities for </w:t>
      </w:r>
      <w:r w:rsidRPr="00FD4891">
        <w:t xml:space="preserve">Coordination </w:t>
      </w:r>
      <w:r w:rsidR="00D33612" w:rsidRPr="00FD4891">
        <w:t>and Mobility Management</w:t>
      </w:r>
      <w:bookmarkEnd w:id="44"/>
    </w:p>
    <w:p w14:paraId="1A061FCE" w14:textId="77777777" w:rsidR="004F7F79" w:rsidRDefault="004F7F79" w:rsidP="004F7F79">
      <w:pPr>
        <w:pStyle w:val="BodyText-TPB"/>
      </w:pPr>
    </w:p>
    <w:p w14:paraId="64564C9A" w14:textId="0350A1C2" w:rsidR="00946012" w:rsidRDefault="004F7F79" w:rsidP="004F7F79">
      <w:pPr>
        <w:pStyle w:val="BodyText-TPB"/>
      </w:pPr>
      <w:r>
        <w:t xml:space="preserve">The </w:t>
      </w:r>
      <w:r w:rsidR="00A8120B">
        <w:t xml:space="preserve">AFA </w:t>
      </w:r>
      <w:r>
        <w:t xml:space="preserve">can play a role in facilitating discussions about coordination opportunities; however, local jurisdictions should explore opportunities for collaboration.  </w:t>
      </w:r>
    </w:p>
    <w:p w14:paraId="017410F8" w14:textId="77777777" w:rsidR="00946012" w:rsidRDefault="00946012" w:rsidP="004F7F79">
      <w:pPr>
        <w:pStyle w:val="BodyText-TPB"/>
      </w:pPr>
    </w:p>
    <w:p w14:paraId="2A58E7F8" w14:textId="0771E219" w:rsidR="00B80E72" w:rsidRPr="00946012" w:rsidRDefault="00B80E72" w:rsidP="00B80E72">
      <w:pPr>
        <w:pStyle w:val="BodyText-TPB"/>
      </w:pPr>
      <w:r w:rsidRPr="00946012">
        <w:t>The region experienced success</w:t>
      </w:r>
      <w:r w:rsidR="00317FD1" w:rsidRPr="00946012">
        <w:t>ful coordination</w:t>
      </w:r>
      <w:r w:rsidRPr="00946012">
        <w:t xml:space="preserve"> under Enhanced Mobility by funding and </w:t>
      </w:r>
      <w:r w:rsidR="001877D5" w:rsidRPr="00946012">
        <w:t>successfully guiding</w:t>
      </w:r>
      <w:r w:rsidR="00194692" w:rsidRPr="00946012">
        <w:t xml:space="preserve"> implementation of</w:t>
      </w:r>
      <w:r w:rsidRPr="00946012">
        <w:t xml:space="preserve"> </w:t>
      </w:r>
      <w:r w:rsidR="008B4D1E">
        <w:t xml:space="preserve">mobility management </w:t>
      </w:r>
      <w:r w:rsidRPr="00946012">
        <w:t xml:space="preserve">projects such as </w:t>
      </w:r>
      <w:r w:rsidR="00317FD1" w:rsidRPr="00946012">
        <w:t xml:space="preserve">the Northern Virginia Mobility Access Project </w:t>
      </w:r>
      <w:r w:rsidR="00194692" w:rsidRPr="00946012">
        <w:t>(NVMAP)</w:t>
      </w:r>
      <w:r w:rsidR="00317FD1" w:rsidRPr="00946012">
        <w:t xml:space="preserve"> and </w:t>
      </w:r>
      <w:r w:rsidR="003B4FDC" w:rsidRPr="00946012">
        <w:t>Montgomery County</w:t>
      </w:r>
      <w:r w:rsidR="00317FD1" w:rsidRPr="00946012">
        <w:t xml:space="preserve"> Maryland</w:t>
      </w:r>
      <w:r w:rsidR="00194692" w:rsidRPr="00946012">
        <w:t>’s Department of Health and Human Services</w:t>
      </w:r>
      <w:r w:rsidR="003B4FDC" w:rsidRPr="00946012">
        <w:t>’ Enhancing Montgomery’s Mobility project.</w:t>
      </w:r>
    </w:p>
    <w:p w14:paraId="79CF623A" w14:textId="23F833D2" w:rsidR="00194692" w:rsidRPr="00946012" w:rsidRDefault="00194692" w:rsidP="00B80E72">
      <w:pPr>
        <w:pStyle w:val="BodyText-TPB"/>
      </w:pPr>
    </w:p>
    <w:p w14:paraId="34A72388" w14:textId="090C9536" w:rsidR="00B80E72" w:rsidRPr="00946012" w:rsidRDefault="00194692" w:rsidP="00B80E72">
      <w:pPr>
        <w:pStyle w:val="BodyText-TPB"/>
      </w:pPr>
      <w:r w:rsidRPr="00946012">
        <w:t>Both the NVMAP and Enhancing Montgomery’s Mobility project</w:t>
      </w:r>
      <w:r w:rsidR="003B4FDC" w:rsidRPr="00946012">
        <w:t>s</w:t>
      </w:r>
      <w:r w:rsidRPr="00946012">
        <w:t xml:space="preserve"> coordinated </w:t>
      </w:r>
      <w:r w:rsidR="003B4FDC" w:rsidRPr="00946012">
        <w:t>with</w:t>
      </w:r>
      <w:r w:rsidRPr="00946012">
        <w:t xml:space="preserve"> variou</w:t>
      </w:r>
      <w:r w:rsidR="003B4FDC" w:rsidRPr="00946012">
        <w:t>s governmental departments with an interest or need for</w:t>
      </w:r>
      <w:r w:rsidRPr="00946012">
        <w:t xml:space="preserve"> transportation and involved local non-pr</w:t>
      </w:r>
      <w:r w:rsidR="003B4FDC" w:rsidRPr="00946012">
        <w:t>ofit</w:t>
      </w:r>
      <w:r w:rsidRPr="00946012">
        <w:t xml:space="preserve"> </w:t>
      </w:r>
      <w:r w:rsidR="003B4FDC" w:rsidRPr="00946012">
        <w:t>providers of transportation</w:t>
      </w:r>
      <w:r w:rsidRPr="00946012">
        <w:t xml:space="preserve"> to help </w:t>
      </w:r>
      <w:r w:rsidR="003B4FDC" w:rsidRPr="00946012">
        <w:t xml:space="preserve">identify and </w:t>
      </w:r>
      <w:r w:rsidRPr="00946012">
        <w:t xml:space="preserve">close gaps in service. </w:t>
      </w:r>
      <w:r w:rsidR="003B4FDC" w:rsidRPr="00946012">
        <w:t xml:space="preserve">Collaborative outreach efforts were used by both projects to get the word out about available options. Next steps for the NVMAP project include </w:t>
      </w:r>
      <w:r w:rsidR="001410CD" w:rsidRPr="00946012">
        <w:t>coordinating</w:t>
      </w:r>
      <w:r w:rsidR="003B4FDC" w:rsidRPr="00946012">
        <w:t xml:space="preserve"> with a non-profit </w:t>
      </w:r>
      <w:r w:rsidR="001877D5">
        <w:t xml:space="preserve">organization </w:t>
      </w:r>
      <w:r w:rsidR="003B4FDC" w:rsidRPr="00946012">
        <w:t>serving Vietnamese older adults to develop a language-specific transportation guide and with a transpo</w:t>
      </w:r>
      <w:r w:rsidR="001410CD" w:rsidRPr="00946012">
        <w:t xml:space="preserve">rtation management </w:t>
      </w:r>
      <w:r w:rsidR="001410CD" w:rsidRPr="00946012">
        <w:lastRenderedPageBreak/>
        <w:t>organization</w:t>
      </w:r>
      <w:r w:rsidR="003B4FDC" w:rsidRPr="00946012">
        <w:t xml:space="preserve"> to help recruit and train b</w:t>
      </w:r>
      <w:r w:rsidR="001410CD" w:rsidRPr="00946012">
        <w:t>ilingual drivers and volunteers and to provide travel training in Spanish.</w:t>
      </w:r>
      <w:r w:rsidR="00946012">
        <w:t xml:space="preserve"> </w:t>
      </w:r>
      <w:r w:rsidR="00B80E72" w:rsidRPr="00946012">
        <w:t>In 2009 the Prince William County Area Agency on Aging worked with non-project agencies and transportation providers and developed county-wide mobility management plan that identified gaps in services that could be filled strategically.</w:t>
      </w:r>
    </w:p>
    <w:p w14:paraId="2209B0D0" w14:textId="68D0D614" w:rsidR="00B80E72" w:rsidRPr="00946012" w:rsidRDefault="00B80E72" w:rsidP="00B80E72">
      <w:pPr>
        <w:pStyle w:val="BodyText-TPB"/>
      </w:pPr>
    </w:p>
    <w:p w14:paraId="547F3F66" w14:textId="390B4E20" w:rsidR="00831329" w:rsidRPr="00831329" w:rsidRDefault="00B80E72" w:rsidP="00403C63">
      <w:pPr>
        <w:pStyle w:val="BodyText-TPB"/>
      </w:pPr>
      <w:r w:rsidRPr="00946012">
        <w:t xml:space="preserve">These types of collaborative projects can be time and labor intensive but can offer important transportation information and services to individuals needing </w:t>
      </w:r>
      <w:r w:rsidRPr="008B4D1E">
        <w:t>them.</w:t>
      </w:r>
      <w:r>
        <w:t xml:space="preserve"> </w:t>
      </w:r>
      <w:r w:rsidR="00831329">
        <w:br/>
      </w:r>
    </w:p>
    <w:p w14:paraId="72448D4B" w14:textId="77777777" w:rsidR="004F7F79" w:rsidRDefault="004F7F79" w:rsidP="004F7F79">
      <w:pPr>
        <w:pStyle w:val="Level2Head-TPB"/>
      </w:pPr>
      <w:bookmarkStart w:id="45" w:name="_Toc518987298"/>
      <w:r>
        <w:t>Strategies for Improved Service and Coordination</w:t>
      </w:r>
      <w:bookmarkEnd w:id="45"/>
      <w:r>
        <w:t xml:space="preserve"> </w:t>
      </w:r>
    </w:p>
    <w:p w14:paraId="4AED6092" w14:textId="77777777" w:rsidR="004F7F79" w:rsidRDefault="004F7F79" w:rsidP="004F7F79">
      <w:pPr>
        <w:pStyle w:val="BodyText-TPB"/>
      </w:pPr>
    </w:p>
    <w:p w14:paraId="5A566220" w14:textId="7522C770" w:rsidR="00C23060" w:rsidRDefault="00C23060" w:rsidP="00C23060">
      <w:pPr>
        <w:pStyle w:val="BodyText-TPB"/>
      </w:pPr>
      <w:r>
        <w:t xml:space="preserve">FTA rules </w:t>
      </w:r>
      <w:r w:rsidRPr="00C23060">
        <w:t>require that all projects funded under the Enhanced Mobility program must either address a strategy or a priority project in the Coordinated Plan. The strategies below were broadly defined to address the unmet transportation needs that the AFA previously identified under four themes: availability, accessibility, awareness and affordability.</w:t>
      </w:r>
      <w:r>
        <w:t xml:space="preserve"> Proposals submitted for funding must be responsive to at least one of the following four strategies. Some projects may have a greater overall impact on unmet needs, and accordingly are a greater priority for funding.</w:t>
      </w:r>
    </w:p>
    <w:p w14:paraId="634651FA" w14:textId="77777777" w:rsidR="00C23060" w:rsidRDefault="00C23060" w:rsidP="00C23060">
      <w:pPr>
        <w:pStyle w:val="BodyText-TPB"/>
      </w:pPr>
    </w:p>
    <w:p w14:paraId="015E5289" w14:textId="4187E348" w:rsidR="004F7F79" w:rsidRDefault="004F7F79" w:rsidP="004F7F79">
      <w:pPr>
        <w:pStyle w:val="BodyText-TPB"/>
      </w:pPr>
      <w:r>
        <w:t>The strategies have been developed to reflect the unique</w:t>
      </w:r>
      <w:r w:rsidR="00075629">
        <w:t xml:space="preserve"> transportation needs facing both </w:t>
      </w:r>
      <w:r w:rsidR="00C23060">
        <w:t xml:space="preserve">older adults and </w:t>
      </w:r>
      <w:r>
        <w:t>people with disabilities</w:t>
      </w:r>
      <w:r w:rsidR="00075629">
        <w:t xml:space="preserve"> </w:t>
      </w:r>
      <w:r w:rsidR="00C23060">
        <w:t>--</w:t>
      </w:r>
      <w:r w:rsidR="00075629">
        <w:t xml:space="preserve">with limited </w:t>
      </w:r>
      <w:r w:rsidR="009D699C">
        <w:t>incomes</w:t>
      </w:r>
      <w:r w:rsidR="00C23060">
        <w:t xml:space="preserve"> and who are most-likely transit-dependent--</w:t>
      </w:r>
      <w:r>
        <w:t xml:space="preserve"> to reflect the importance of changes in demographics and in travel patterns; and to reflect the ongoing need for additional transportation options.</w:t>
      </w:r>
    </w:p>
    <w:p w14:paraId="1A90F00B" w14:textId="77777777" w:rsidR="004F7F79" w:rsidRDefault="004F7F79" w:rsidP="004F7F79">
      <w:pPr>
        <w:pStyle w:val="BodyText-TPB"/>
      </w:pPr>
    </w:p>
    <w:p w14:paraId="767DD6A8" w14:textId="50004282" w:rsidR="00B33970" w:rsidRDefault="00D82A18" w:rsidP="00D82A18">
      <w:pPr>
        <w:pStyle w:val="Level3Head-TPB"/>
        <w:numPr>
          <w:ilvl w:val="0"/>
          <w:numId w:val="42"/>
        </w:numPr>
        <w:ind w:left="0" w:firstLine="0"/>
      </w:pPr>
      <w:r>
        <w:t xml:space="preserve"> </w:t>
      </w:r>
      <w:bookmarkStart w:id="46" w:name="_Toc518987299"/>
      <w:r w:rsidR="00B33970">
        <w:t>Expand availability and coordination of transportation options</w:t>
      </w:r>
      <w:bookmarkEnd w:id="46"/>
    </w:p>
    <w:p w14:paraId="4E86DBEA" w14:textId="77777777" w:rsidR="00B33970" w:rsidRDefault="00B33970" w:rsidP="00B33970">
      <w:pPr>
        <w:pStyle w:val="BodyText-TPB"/>
        <w:spacing w:line="180" w:lineRule="exact"/>
      </w:pPr>
    </w:p>
    <w:p w14:paraId="54A0DAFA" w14:textId="1ACD53FE" w:rsidR="00B33970" w:rsidRPr="00D82A18" w:rsidRDefault="00B33970" w:rsidP="00D82A18">
      <w:pPr>
        <w:pStyle w:val="Bulletedtext-TPB"/>
      </w:pPr>
      <w:r w:rsidRPr="00D82A18">
        <w:t>Coordinate transportation services and programs within and across jurisdictions</w:t>
      </w:r>
      <w:r w:rsidR="00075629">
        <w:t>:</w:t>
      </w:r>
    </w:p>
    <w:p w14:paraId="39FD819C" w14:textId="34B20AF6" w:rsidR="00B33970" w:rsidRDefault="00B33970" w:rsidP="00D82A18">
      <w:pPr>
        <w:pStyle w:val="Bulletedtext-TPB"/>
        <w:numPr>
          <w:ilvl w:val="1"/>
          <w:numId w:val="14"/>
        </w:numPr>
      </w:pPr>
      <w:r>
        <w:t xml:space="preserve">Make cross-jurisdictional transportation easier to access </w:t>
      </w:r>
    </w:p>
    <w:p w14:paraId="4D6220E0" w14:textId="2D5B413B" w:rsidR="00B33970" w:rsidRDefault="00B33970" w:rsidP="00D82A18">
      <w:pPr>
        <w:pStyle w:val="Bulletedtext-TPB"/>
        <w:numPr>
          <w:ilvl w:val="1"/>
          <w:numId w:val="14"/>
        </w:numPr>
      </w:pPr>
      <w:r>
        <w:tab/>
        <w:t xml:space="preserve">Coordinate transportation operations among providers such as vehicle-sharing, joint fuel purchase, shared maintenance etc. </w:t>
      </w:r>
    </w:p>
    <w:p w14:paraId="48941E19" w14:textId="20E24150" w:rsidR="00B33970" w:rsidRDefault="00B33970" w:rsidP="00D82A18">
      <w:pPr>
        <w:pStyle w:val="Bulletedtext-TPB"/>
        <w:numPr>
          <w:ilvl w:val="1"/>
          <w:numId w:val="14"/>
        </w:numPr>
      </w:pPr>
      <w:r>
        <w:tab/>
        <w:t>Involve private providers in service delivery</w:t>
      </w:r>
    </w:p>
    <w:p w14:paraId="75536E0F" w14:textId="22F05B7A" w:rsidR="00B33970" w:rsidRDefault="00B33970" w:rsidP="00D82A18">
      <w:pPr>
        <w:pStyle w:val="Bulletedtext-TPB"/>
        <w:numPr>
          <w:ilvl w:val="1"/>
          <w:numId w:val="14"/>
        </w:numPr>
      </w:pPr>
      <w:r>
        <w:tab/>
        <w:t>Involve potential stakeholders during the planning phase</w:t>
      </w:r>
    </w:p>
    <w:p w14:paraId="1CB23282" w14:textId="79F220BF" w:rsidR="00B33970" w:rsidRDefault="00B33970" w:rsidP="00D82A18">
      <w:pPr>
        <w:pStyle w:val="Bulletedtext-TPB"/>
        <w:numPr>
          <w:ilvl w:val="1"/>
          <w:numId w:val="14"/>
        </w:numPr>
      </w:pPr>
      <w:r>
        <w:tab/>
        <w:t>Use mobility managers to promote coordination and help individuals plan the whole trip (determining available options, researching eligibility, and applying and scheduling if needed)</w:t>
      </w:r>
    </w:p>
    <w:p w14:paraId="7B485ED8" w14:textId="58DF3FE3" w:rsidR="00B33970" w:rsidRDefault="00B33970" w:rsidP="00D82A18">
      <w:pPr>
        <w:pStyle w:val="Bulletedtext-TPB"/>
        <w:numPr>
          <w:ilvl w:val="1"/>
          <w:numId w:val="14"/>
        </w:numPr>
      </w:pPr>
      <w:r>
        <w:tab/>
        <w:t>Use Enhanced Mobility grants to jump start the planning process needed to make coordination happen</w:t>
      </w:r>
    </w:p>
    <w:p w14:paraId="226B7876" w14:textId="0CD57CDF" w:rsidR="00B33970" w:rsidRDefault="00B33970" w:rsidP="00B33970">
      <w:pPr>
        <w:pStyle w:val="Bulletedtext-TPB"/>
      </w:pPr>
      <w:r>
        <w:tab/>
        <w:t>Make services more frequent and reliable including those that address the East-West divide (promotion and addition of services that connect the eastern side of the region to the western side)</w:t>
      </w:r>
    </w:p>
    <w:p w14:paraId="0FF9013D" w14:textId="4E989ACB" w:rsidR="00B33970" w:rsidRDefault="00B33970" w:rsidP="00B33970">
      <w:pPr>
        <w:pStyle w:val="Bulletedtext-TPB"/>
      </w:pPr>
      <w:r>
        <w:t xml:space="preserve">Add more reliable and timely transportation options for those who cannot drive which address gaps when Metro is not running, particularly for: </w:t>
      </w:r>
    </w:p>
    <w:p w14:paraId="5EB147BE" w14:textId="4F773184" w:rsidR="00B33970" w:rsidRDefault="00B33970" w:rsidP="00B33970">
      <w:pPr>
        <w:pStyle w:val="Bulletedtext-TPB"/>
        <w:numPr>
          <w:ilvl w:val="1"/>
          <w:numId w:val="14"/>
        </w:numPr>
      </w:pPr>
      <w:r>
        <w:tab/>
        <w:t>urgent and same day service</w:t>
      </w:r>
    </w:p>
    <w:p w14:paraId="521A21E8" w14:textId="2AB371A4" w:rsidR="00B33970" w:rsidRDefault="00B33970" w:rsidP="00B33970">
      <w:pPr>
        <w:pStyle w:val="Bulletedtext-TPB"/>
        <w:numPr>
          <w:ilvl w:val="1"/>
          <w:numId w:val="14"/>
        </w:numPr>
      </w:pPr>
      <w:r>
        <w:tab/>
        <w:t>weekend and evening service</w:t>
      </w:r>
    </w:p>
    <w:p w14:paraId="4F93B1F9" w14:textId="411B6E81" w:rsidR="00B33970" w:rsidRDefault="00B33970" w:rsidP="00B33970">
      <w:pPr>
        <w:pStyle w:val="Bulletedtext-TPB"/>
      </w:pPr>
      <w:r>
        <w:lastRenderedPageBreak/>
        <w:tab/>
        <w:t>Improve the timeliness of specialized services so that wait times and time on the vehicle is reasonable</w:t>
      </w:r>
    </w:p>
    <w:p w14:paraId="701F7E7D" w14:textId="77777777" w:rsidR="00B33970" w:rsidRDefault="00B33970" w:rsidP="00B33970">
      <w:pPr>
        <w:pStyle w:val="BodyText-TPB"/>
        <w:spacing w:line="180" w:lineRule="exact"/>
      </w:pPr>
    </w:p>
    <w:p w14:paraId="034463DF" w14:textId="503506C4" w:rsidR="00B33970" w:rsidRDefault="00B33970" w:rsidP="00B33970">
      <w:pPr>
        <w:pStyle w:val="Level3Head-TPB"/>
      </w:pPr>
      <w:bookmarkStart w:id="47" w:name="_Toc518987300"/>
      <w:r>
        <w:t>II.</w:t>
      </w:r>
      <w:r>
        <w:tab/>
      </w:r>
      <w:r w:rsidR="008B4D1E">
        <w:t xml:space="preserve"> </w:t>
      </w:r>
      <w:r>
        <w:t>Increase awareness of existing transportation services</w:t>
      </w:r>
      <w:bookmarkEnd w:id="47"/>
    </w:p>
    <w:p w14:paraId="56F0A6FE" w14:textId="77777777" w:rsidR="00B33970" w:rsidRDefault="00B33970" w:rsidP="00B33970">
      <w:pPr>
        <w:pStyle w:val="BodyText-TPB"/>
        <w:spacing w:line="180" w:lineRule="exact"/>
      </w:pPr>
    </w:p>
    <w:p w14:paraId="71B80932" w14:textId="5ADC77E6" w:rsidR="00B33970" w:rsidRDefault="00B33970" w:rsidP="00B33970">
      <w:pPr>
        <w:pStyle w:val="Bulletedtext-TPB"/>
      </w:pPr>
      <w:r>
        <w:tab/>
        <w:t>Provide better and centralized information about existing specialized transportation options, (e.g. one-call, one-click services). Target and customize marketing of services to particular groups, including neighbors and caregivers, and offer the information in a variety of formats, including in languages other than English.</w:t>
      </w:r>
    </w:p>
    <w:p w14:paraId="3C45C34B" w14:textId="71256773" w:rsidR="00B33970" w:rsidRDefault="00B33970" w:rsidP="00B33970">
      <w:pPr>
        <w:pStyle w:val="Bulletedtext-TPB"/>
      </w:pPr>
      <w:r>
        <w:tab/>
        <w:t>Transportation providers should support customer-empowered communication with clear and concise information using plain language about services, and customer rights and responsibilities</w:t>
      </w:r>
    </w:p>
    <w:p w14:paraId="5B61F607" w14:textId="42FE8962" w:rsidR="00B33970" w:rsidRDefault="00B33970" w:rsidP="00B33970">
      <w:pPr>
        <w:pStyle w:val="Bulletedtext-TPB"/>
      </w:pPr>
      <w:r>
        <w:tab/>
        <w:t>Customer satisfaction surveys should be used by transportation agencies and providers to find out how effective their communication is and how satisfied customers are with their transportation services</w:t>
      </w:r>
    </w:p>
    <w:p w14:paraId="582845F4" w14:textId="39E94FF1" w:rsidR="00B33970" w:rsidRDefault="00B33970" w:rsidP="00B33970">
      <w:pPr>
        <w:pStyle w:val="Bulletedtext-TPB"/>
      </w:pPr>
      <w:r>
        <w:tab/>
        <w:t xml:space="preserve">Create and revise websites to be user-friendly with easy navigation and provide access to a variety of users, including those with vision impairments and meet the highest standards for ADA website compliance </w:t>
      </w:r>
    </w:p>
    <w:p w14:paraId="1C10928F" w14:textId="46AC9423" w:rsidR="00B33970" w:rsidRDefault="00B33970" w:rsidP="00B33970">
      <w:pPr>
        <w:pStyle w:val="Bulletedtext-TPB"/>
      </w:pPr>
      <w:r>
        <w:tab/>
        <w:t xml:space="preserve">Provide information on specialized transportation services in formats other than via websites (e.g. brochures and flyers) </w:t>
      </w:r>
    </w:p>
    <w:p w14:paraId="42D34786" w14:textId="65BBD668" w:rsidR="00B33970" w:rsidRDefault="00B33970" w:rsidP="00B33970">
      <w:pPr>
        <w:pStyle w:val="Bulletedtext-TPB"/>
      </w:pPr>
      <w:r>
        <w:tab/>
        <w:t>Provide safety education for users and drivers on pedestrians, bicycles, and other non-motorized modes of travel such as electric scooters</w:t>
      </w:r>
    </w:p>
    <w:p w14:paraId="3E6BB5C6" w14:textId="721D4FDC" w:rsidR="00B33970" w:rsidRDefault="00B33970" w:rsidP="00B33970">
      <w:pPr>
        <w:pStyle w:val="Bulletedtext-TPB"/>
      </w:pPr>
      <w:r>
        <w:tab/>
        <w:t>Train front-line staff to improve communication, interactions and understanding of user needs and concerns</w:t>
      </w:r>
    </w:p>
    <w:p w14:paraId="45293B74" w14:textId="77777777" w:rsidR="00B33970" w:rsidRDefault="00B33970" w:rsidP="00B33970">
      <w:pPr>
        <w:pStyle w:val="BodyText-TPB"/>
        <w:spacing w:line="180" w:lineRule="exact"/>
      </w:pPr>
    </w:p>
    <w:p w14:paraId="59DAB8C4" w14:textId="1D51768E" w:rsidR="00B33970" w:rsidRDefault="00B33970" w:rsidP="00B33970">
      <w:pPr>
        <w:pStyle w:val="Level3Head-TPB"/>
      </w:pPr>
      <w:bookmarkStart w:id="48" w:name="_Toc518987301"/>
      <w:r>
        <w:t>III.</w:t>
      </w:r>
      <w:r w:rsidR="008B4D1E">
        <w:t xml:space="preserve"> </w:t>
      </w:r>
      <w:r>
        <w:tab/>
        <w:t>Improve accessibility of transportation options</w:t>
      </w:r>
      <w:bookmarkEnd w:id="48"/>
    </w:p>
    <w:p w14:paraId="4B5E3826" w14:textId="77777777" w:rsidR="00B33970" w:rsidRDefault="00B33970" w:rsidP="00B33970">
      <w:pPr>
        <w:pStyle w:val="BodyText-TPB"/>
        <w:spacing w:line="180" w:lineRule="exact"/>
      </w:pPr>
    </w:p>
    <w:p w14:paraId="36EF190F" w14:textId="79BFC9D2" w:rsidR="00B33970" w:rsidRDefault="00B33970" w:rsidP="00B33970">
      <w:pPr>
        <w:pStyle w:val="Bulletedtext-TPB"/>
      </w:pPr>
      <w:r>
        <w:tab/>
        <w:t>Create and maintain safe and accessible pathways to and from bus and rail stations</w:t>
      </w:r>
    </w:p>
    <w:p w14:paraId="0DA136D5" w14:textId="4DAE643D" w:rsidR="00B33970" w:rsidRDefault="00B33970" w:rsidP="00B33970">
      <w:pPr>
        <w:pStyle w:val="Bulletedtext-TPB"/>
      </w:pPr>
      <w:r>
        <w:tab/>
        <w:t>Provide first mile/last mile connections to bus and rail stations (e.g. shuttle, taxi and ride-hailing services)</w:t>
      </w:r>
    </w:p>
    <w:p w14:paraId="7CC14FCF" w14:textId="3648682E" w:rsidR="00B33970" w:rsidRDefault="00B33970" w:rsidP="00B33970">
      <w:pPr>
        <w:pStyle w:val="Bulletedtext-TPB"/>
      </w:pPr>
      <w:r>
        <w:tab/>
        <w:t>Make ride-hailing services, taxis and Microtransit accessible to people who use mobility devices and for those without smart phones</w:t>
      </w:r>
    </w:p>
    <w:p w14:paraId="1D76AA3D" w14:textId="4BE3919E" w:rsidR="00B33970" w:rsidRDefault="00B33970" w:rsidP="00B33970">
      <w:pPr>
        <w:pStyle w:val="Bulletedtext-TPB"/>
      </w:pPr>
      <w:r>
        <w:tab/>
        <w:t>Improve the accessibility and ease of use of payment-systems</w:t>
      </w:r>
    </w:p>
    <w:p w14:paraId="6C6DA70C" w14:textId="745645EB" w:rsidR="00B33970" w:rsidRDefault="00B33970" w:rsidP="00B33970">
      <w:pPr>
        <w:pStyle w:val="Bulletedtext-TPB"/>
      </w:pPr>
      <w:r>
        <w:tab/>
        <w:t xml:space="preserve">Provide training on transportation-related websites and technology (apps, payment systems). </w:t>
      </w:r>
    </w:p>
    <w:p w14:paraId="45AE5CBD" w14:textId="2CC53B50" w:rsidR="00B33970" w:rsidRDefault="00B33970" w:rsidP="00B33970">
      <w:pPr>
        <w:pStyle w:val="Bulletedtext-TPB"/>
      </w:pPr>
      <w:r>
        <w:tab/>
        <w:t>Consider accessibility in the planning and design phase of projects and involve people with disabilities and older adults</w:t>
      </w:r>
    </w:p>
    <w:p w14:paraId="4D288F5C" w14:textId="698DA354" w:rsidR="00B33970" w:rsidRDefault="00B33970" w:rsidP="00B33970">
      <w:pPr>
        <w:pStyle w:val="BodyText-TPB"/>
        <w:spacing w:line="180" w:lineRule="exact"/>
      </w:pPr>
    </w:p>
    <w:p w14:paraId="281087F4" w14:textId="593DE7E5" w:rsidR="00B33970" w:rsidRDefault="00B33970" w:rsidP="00B33970">
      <w:pPr>
        <w:pStyle w:val="Level3Head-TPB"/>
      </w:pPr>
      <w:bookmarkStart w:id="49" w:name="_Toc518987302"/>
      <w:r>
        <w:t>IV.</w:t>
      </w:r>
      <w:r>
        <w:tab/>
      </w:r>
      <w:r w:rsidR="008B4D1E">
        <w:t xml:space="preserve"> </w:t>
      </w:r>
      <w:r>
        <w:t>Make transportation options more affordable and sustainable</w:t>
      </w:r>
      <w:bookmarkEnd w:id="49"/>
      <w:r>
        <w:t xml:space="preserve"> </w:t>
      </w:r>
    </w:p>
    <w:p w14:paraId="5D2252BC" w14:textId="77777777" w:rsidR="00B33970" w:rsidRDefault="00B33970" w:rsidP="00B33970">
      <w:pPr>
        <w:pStyle w:val="BodyText-TPB"/>
        <w:spacing w:line="180" w:lineRule="exact"/>
      </w:pPr>
    </w:p>
    <w:p w14:paraId="1D3C52B7" w14:textId="2581381E" w:rsidR="00B33970" w:rsidRDefault="00B33970" w:rsidP="00B33970">
      <w:pPr>
        <w:pStyle w:val="Bulletedtext-TPB"/>
      </w:pPr>
      <w:r>
        <w:tab/>
        <w:t>Offer affordable options for all income levels, i.e. people who don’t qualify as low-income yet cannot afford some services. Transit fares, parking costs and tolls can be barriers.</w:t>
      </w:r>
    </w:p>
    <w:p w14:paraId="2E3DFD5D" w14:textId="69529862" w:rsidR="00B33970" w:rsidRDefault="00B33970" w:rsidP="00B33970">
      <w:pPr>
        <w:pStyle w:val="Bulletedtext-TPB"/>
      </w:pPr>
      <w:r>
        <w:lastRenderedPageBreak/>
        <w:tab/>
        <w:t>Subsidize rides for those who cannot afford the cost (user-side subsidies for transit, taxis, and ride-hailing services)</w:t>
      </w:r>
    </w:p>
    <w:p w14:paraId="1B2DAC2F" w14:textId="20ACDE5D" w:rsidR="00B33970" w:rsidRDefault="00B33970" w:rsidP="00B33970">
      <w:pPr>
        <w:pStyle w:val="Bulletedtext-TPB"/>
      </w:pPr>
      <w:r>
        <w:tab/>
        <w:t xml:space="preserve">Identify new revenue streams to sustain and increase specialized transportation options needed </w:t>
      </w:r>
    </w:p>
    <w:p w14:paraId="423340EB" w14:textId="22DB6BCE" w:rsidR="00B33970" w:rsidRDefault="00B33970" w:rsidP="00B33970">
      <w:pPr>
        <w:pStyle w:val="Bulletedtext-TPB"/>
      </w:pPr>
      <w:r>
        <w:tab/>
        <w:t>Make programs and services sustainable after grant funding ends</w:t>
      </w:r>
    </w:p>
    <w:p w14:paraId="434E59E7" w14:textId="56C38564" w:rsidR="00B33970" w:rsidRDefault="00B33970" w:rsidP="00B33970">
      <w:pPr>
        <w:pStyle w:val="Bulletedtext-TPB"/>
      </w:pPr>
      <w:r>
        <w:tab/>
        <w:t>Identify cost-efficient ways to provide specialized services (e.g. alternatives to MetroAccess)</w:t>
      </w:r>
    </w:p>
    <w:p w14:paraId="2FDBC74A" w14:textId="25E13914" w:rsidR="00B33970" w:rsidRDefault="00B33970" w:rsidP="00B33970">
      <w:pPr>
        <w:pStyle w:val="Bulletedtext-TPB"/>
      </w:pPr>
      <w:r>
        <w:tab/>
        <w:t>Prioritize projects that assist people with disabilities and older adults with limited-incomes</w:t>
      </w:r>
    </w:p>
    <w:p w14:paraId="1D792997" w14:textId="4C576F62" w:rsidR="00B33970" w:rsidRDefault="00B33970" w:rsidP="00B33970">
      <w:pPr>
        <w:pStyle w:val="Bulletedtext-TPB"/>
      </w:pPr>
      <w:r>
        <w:tab/>
        <w:t>Build on or duplicate efficient and effective existing transportation options rather than creating entirely new services</w:t>
      </w:r>
    </w:p>
    <w:p w14:paraId="7FBB2AC7" w14:textId="3E0AFC00" w:rsidR="004F7F79" w:rsidRPr="00D82A18" w:rsidRDefault="00B33970" w:rsidP="00E30CBD">
      <w:pPr>
        <w:pStyle w:val="Bulletedtext-TPB"/>
        <w:rPr>
          <w:szCs w:val="19"/>
        </w:rPr>
      </w:pPr>
      <w:r>
        <w:tab/>
        <w:t>Evaluate new transportation services or pilots to identify lessons learned and build upon successes</w:t>
      </w:r>
      <w:r w:rsidR="004F7F79">
        <w:br w:type="page"/>
      </w:r>
    </w:p>
    <w:p w14:paraId="4A65208F" w14:textId="77777777" w:rsidR="004F7F79" w:rsidRDefault="004F7F79" w:rsidP="004F7F79">
      <w:pPr>
        <w:pStyle w:val="Level1Head-TPB"/>
      </w:pPr>
      <w:bookmarkStart w:id="50" w:name="_Toc518987303"/>
      <w:r>
        <w:lastRenderedPageBreak/>
        <w:t>Section 6: Priority Projects</w:t>
      </w:r>
      <w:bookmarkEnd w:id="50"/>
    </w:p>
    <w:p w14:paraId="7F5CFFFB" w14:textId="47871146" w:rsidR="004F7F79" w:rsidRDefault="004F7F79" w:rsidP="004F7F79">
      <w:pPr>
        <w:pStyle w:val="BodyText-TPB"/>
      </w:pPr>
      <w:r>
        <w:t>The purpose of the priority projects is to signal to potential applicants the kinds of projects that are most needed in the region. Agencies may also apply for other project types not</w:t>
      </w:r>
      <w:r w:rsidR="00D33612">
        <w:t xml:space="preserve"> listed as priority projects. </w:t>
      </w:r>
      <w:r w:rsidR="001410CD">
        <w:t>As outlined in the TPB’s Selection Criteria for Enhanced Mobility, proposals addressing Priority Projects can score up to twelve additional points out of a maximum of one-hundred.</w:t>
      </w:r>
    </w:p>
    <w:p w14:paraId="61DBF4B1" w14:textId="77777777" w:rsidR="001410CD" w:rsidRDefault="001410CD" w:rsidP="004F7F79">
      <w:pPr>
        <w:pStyle w:val="BodyText-TPB"/>
      </w:pPr>
    </w:p>
    <w:p w14:paraId="2DD54ABA" w14:textId="46725B59" w:rsidR="000A12F4" w:rsidRDefault="000A12F4" w:rsidP="000A12F4">
      <w:pPr>
        <w:pStyle w:val="Level2Head-TPB"/>
      </w:pPr>
      <w:bookmarkStart w:id="51" w:name="_Toc518987304"/>
      <w:r>
        <w:t>A.</w:t>
      </w:r>
      <w:r>
        <w:tab/>
      </w:r>
      <w:r>
        <w:tab/>
        <w:t xml:space="preserve"> </w:t>
      </w:r>
      <w:r w:rsidR="00576743" w:rsidRPr="00576743">
        <w:tab/>
        <w:t>Mobility Management</w:t>
      </w:r>
      <w:bookmarkEnd w:id="51"/>
    </w:p>
    <w:p w14:paraId="2DA22663" w14:textId="77777777" w:rsidR="0076656C" w:rsidRDefault="0076656C" w:rsidP="000A12F4">
      <w:pPr>
        <w:pStyle w:val="BodyText-TPB"/>
      </w:pPr>
    </w:p>
    <w:p w14:paraId="7CCEA7EB" w14:textId="77777777" w:rsidR="00576743" w:rsidRPr="00576743" w:rsidRDefault="00576743" w:rsidP="00576743">
      <w:pPr>
        <w:pStyle w:val="BodyText-TPB"/>
        <w:ind w:left="360" w:firstLine="1"/>
        <w:rPr>
          <w:rFonts w:asciiTheme="minorHAnsi" w:hAnsiTheme="minorHAnsi"/>
        </w:rPr>
      </w:pPr>
      <w:r w:rsidRPr="00576743">
        <w:rPr>
          <w:rFonts w:asciiTheme="majorHAnsi" w:hAnsiTheme="majorHAnsi"/>
        </w:rPr>
        <w:t>Mobility Management at the Systems Level</w:t>
      </w:r>
      <w:r w:rsidRPr="00576743">
        <w:rPr>
          <w:rFonts w:asciiTheme="minorHAnsi" w:hAnsiTheme="minorHAnsi"/>
        </w:rPr>
        <w:t xml:space="preserve"> means a full or part-time staff position within a County or city government, such as a County’s transportation or human service agency, that serves in several capacities - policy coordinator, broker to help identify the best services for individual trip needs, and researcher of gaps in service. A Mobility Manager helps coordinate services in the jurisdiction and across jurisdictional lines and adapts the service to local need, serves as an information resource, for example, sharing information with agencies about project best practices, and connects agencies with travel trainers. </w:t>
      </w:r>
    </w:p>
    <w:p w14:paraId="1F0CCAC0" w14:textId="77777777" w:rsidR="00576743" w:rsidRPr="00576743" w:rsidRDefault="00576743" w:rsidP="00576743">
      <w:pPr>
        <w:pStyle w:val="BodyText-TPB"/>
        <w:ind w:left="360" w:firstLine="1"/>
        <w:rPr>
          <w:rFonts w:asciiTheme="minorHAnsi" w:hAnsiTheme="minorHAnsi"/>
        </w:rPr>
      </w:pPr>
    </w:p>
    <w:p w14:paraId="40A77B68" w14:textId="48CADC46" w:rsidR="004F7F79" w:rsidRPr="00576743" w:rsidRDefault="00576743" w:rsidP="00576743">
      <w:pPr>
        <w:pStyle w:val="BodyText-TPB"/>
        <w:ind w:left="360" w:firstLine="1"/>
        <w:rPr>
          <w:rFonts w:asciiTheme="minorHAnsi" w:hAnsiTheme="minorHAnsi"/>
        </w:rPr>
      </w:pPr>
      <w:r w:rsidRPr="00576743">
        <w:rPr>
          <w:rFonts w:asciiTheme="majorHAnsi" w:hAnsiTheme="majorHAnsi"/>
        </w:rPr>
        <w:t>Mobility Management at the Individual Level</w:t>
      </w:r>
      <w:r w:rsidRPr="00576743">
        <w:rPr>
          <w:rFonts w:asciiTheme="minorHAnsi" w:hAnsiTheme="minorHAnsi"/>
        </w:rPr>
        <w:t xml:space="preserve"> is one-to-one assistance to customers in identifying their mobility needs and preferences, understanding the available options in their community that fit, and providing assistance with applications for programs or planning and reserving a trip from start to finish, as requested.</w:t>
      </w:r>
    </w:p>
    <w:p w14:paraId="74361DA5" w14:textId="77777777" w:rsidR="0076656C" w:rsidRPr="00576743" w:rsidRDefault="0076656C" w:rsidP="0076656C">
      <w:pPr>
        <w:pStyle w:val="BodyText-TPB"/>
        <w:ind w:left="360" w:firstLine="1"/>
        <w:rPr>
          <w:rFonts w:asciiTheme="minorHAnsi" w:hAnsiTheme="minorHAnsi"/>
        </w:rPr>
      </w:pPr>
    </w:p>
    <w:p w14:paraId="5B1C2D1D" w14:textId="77777777" w:rsidR="0076656C" w:rsidRDefault="0076656C" w:rsidP="0076656C">
      <w:pPr>
        <w:pStyle w:val="BodyText-TPB"/>
        <w:ind w:left="360" w:firstLine="1"/>
      </w:pPr>
      <w:r w:rsidRPr="0076656C">
        <w:rPr>
          <w:rFonts w:asciiTheme="majorHAnsi" w:hAnsiTheme="majorHAnsi"/>
        </w:rPr>
        <w:t xml:space="preserve">Good Examples: </w:t>
      </w:r>
    </w:p>
    <w:p w14:paraId="6647E842" w14:textId="77777777" w:rsidR="00576743" w:rsidRDefault="00576743" w:rsidP="00576743">
      <w:pPr>
        <w:pStyle w:val="BodyText-TPB"/>
        <w:numPr>
          <w:ilvl w:val="0"/>
          <w:numId w:val="29"/>
        </w:numPr>
      </w:pPr>
      <w:r>
        <w:t>Jewish Council for the Aging’s Connect-a-Ride (funded by Montgomery County DPWT).</w:t>
      </w:r>
    </w:p>
    <w:p w14:paraId="6FA6070D" w14:textId="77777777" w:rsidR="00576743" w:rsidRDefault="00576743" w:rsidP="00576743">
      <w:pPr>
        <w:pStyle w:val="BodyText-TPB"/>
        <w:numPr>
          <w:ilvl w:val="0"/>
          <w:numId w:val="29"/>
        </w:numPr>
      </w:pPr>
      <w:r>
        <w:t>Montgomery County Maryland Department of Health &amp; Human Services.</w:t>
      </w:r>
    </w:p>
    <w:p w14:paraId="4F69626D" w14:textId="77777777" w:rsidR="00576743" w:rsidRDefault="00576743" w:rsidP="00576743">
      <w:pPr>
        <w:pStyle w:val="BodyText-TPB"/>
        <w:numPr>
          <w:ilvl w:val="0"/>
          <w:numId w:val="29"/>
        </w:numPr>
      </w:pPr>
      <w:r>
        <w:t>Fairfax County Neighborhood &amp; Community Services’ Northern Virginia Mobility Access Program (NVMAP).</w:t>
      </w:r>
    </w:p>
    <w:p w14:paraId="371FFCA0" w14:textId="18F1CE3C" w:rsidR="0076656C" w:rsidRDefault="00576743" w:rsidP="00576743">
      <w:pPr>
        <w:pStyle w:val="BodyText-TPB"/>
        <w:numPr>
          <w:ilvl w:val="0"/>
          <w:numId w:val="29"/>
        </w:numPr>
      </w:pPr>
      <w:r>
        <w:t>Resource: The National Center for Mobility Management (NCMM) has toolkits and position descriptions for mobility managers, among other resources.</w:t>
      </w:r>
    </w:p>
    <w:p w14:paraId="612B4B22" w14:textId="77777777" w:rsidR="0076656C" w:rsidRDefault="0076656C" w:rsidP="004F7F79">
      <w:pPr>
        <w:pStyle w:val="BodyText-TPB"/>
      </w:pPr>
    </w:p>
    <w:p w14:paraId="54EE3C5B" w14:textId="2C274CE2" w:rsidR="0076656C" w:rsidRDefault="0076656C" w:rsidP="0076656C">
      <w:pPr>
        <w:pStyle w:val="Level2Head-TPB"/>
      </w:pPr>
      <w:bookmarkStart w:id="52" w:name="_Toc518987305"/>
      <w:r>
        <w:t>B.</w:t>
      </w:r>
      <w:r>
        <w:tab/>
      </w:r>
      <w:r w:rsidR="002E55C3">
        <w:t xml:space="preserve"> </w:t>
      </w:r>
      <w:r w:rsidR="00576743" w:rsidRPr="00576743">
        <w:t>Coordinated Planning Efforts</w:t>
      </w:r>
      <w:bookmarkEnd w:id="52"/>
    </w:p>
    <w:p w14:paraId="528E4334" w14:textId="77777777" w:rsidR="002E55C3" w:rsidRDefault="002E55C3" w:rsidP="0076656C">
      <w:pPr>
        <w:pStyle w:val="BodyText-TPB"/>
      </w:pPr>
    </w:p>
    <w:p w14:paraId="36B4FB0E" w14:textId="4C2898DB" w:rsidR="0076656C" w:rsidRPr="00576743" w:rsidRDefault="00576743" w:rsidP="002E55C3">
      <w:pPr>
        <w:pStyle w:val="BodyText-TPB"/>
        <w:ind w:left="360" w:firstLine="1"/>
        <w:rPr>
          <w:rFonts w:asciiTheme="minorHAnsi" w:hAnsiTheme="minorHAnsi"/>
        </w:rPr>
      </w:pPr>
      <w:r w:rsidRPr="00576743">
        <w:rPr>
          <w:rFonts w:asciiTheme="minorHAnsi" w:hAnsiTheme="minorHAnsi"/>
        </w:rPr>
        <w:t>This priority project emphasizes the importance of coordination at the local level by providing grant funds to jump start coordination efforts by funding the planning process. Grant funds could be utilized to make the planning process more inclusive, encourage non-traditional but interested parties to take a seat at the table, develop a local coordinated plan to share vehicles or develop a mobility management plan for a County or region.</w:t>
      </w:r>
    </w:p>
    <w:p w14:paraId="581027C5" w14:textId="77777777" w:rsidR="002E55C3" w:rsidRDefault="002E55C3" w:rsidP="0076656C">
      <w:pPr>
        <w:pStyle w:val="BodyText-TPB"/>
      </w:pPr>
    </w:p>
    <w:p w14:paraId="7ED288AE" w14:textId="77777777" w:rsidR="0076656C" w:rsidRPr="002E55C3" w:rsidRDefault="0076656C" w:rsidP="002E55C3">
      <w:pPr>
        <w:pStyle w:val="BodyText-TPB"/>
        <w:ind w:left="360" w:firstLine="1"/>
        <w:rPr>
          <w:rFonts w:asciiTheme="majorHAnsi" w:hAnsiTheme="majorHAnsi"/>
        </w:rPr>
      </w:pPr>
      <w:r w:rsidRPr="002E55C3">
        <w:rPr>
          <w:rFonts w:asciiTheme="majorHAnsi" w:hAnsiTheme="majorHAnsi"/>
        </w:rPr>
        <w:t xml:space="preserve">Good Examples: </w:t>
      </w:r>
    </w:p>
    <w:p w14:paraId="7D53E85D" w14:textId="77777777" w:rsidR="00576743" w:rsidRDefault="00576743" w:rsidP="00576743">
      <w:pPr>
        <w:pStyle w:val="BodyText-TPB"/>
        <w:numPr>
          <w:ilvl w:val="0"/>
          <w:numId w:val="29"/>
        </w:numPr>
      </w:pPr>
      <w:r>
        <w:t>Prince William County, Virginia’s “Transportation Options Group”, a coalition of private non-profit and public human service agencies, transportation providers, and government officials who developed and implemented a Mobility Management Plan.</w:t>
      </w:r>
    </w:p>
    <w:p w14:paraId="3C967D1F" w14:textId="17064627" w:rsidR="0076656C" w:rsidRDefault="00576743" w:rsidP="00576743">
      <w:pPr>
        <w:pStyle w:val="BodyText-TPB"/>
        <w:numPr>
          <w:ilvl w:val="0"/>
          <w:numId w:val="29"/>
        </w:numPr>
      </w:pPr>
      <w:r>
        <w:t>Resource: Administration for Community Living (ACL) Strengthening Inclusive Coordinated Transportation Partnerships to Promote Community Living projects.</w:t>
      </w:r>
    </w:p>
    <w:p w14:paraId="744ADAE9" w14:textId="77777777" w:rsidR="0076656C" w:rsidRDefault="0076656C" w:rsidP="0076656C">
      <w:pPr>
        <w:pStyle w:val="BodyText-TPB"/>
      </w:pPr>
    </w:p>
    <w:p w14:paraId="76BD15E0" w14:textId="7ABD54FC" w:rsidR="0076656C" w:rsidRDefault="0076656C" w:rsidP="0076656C">
      <w:pPr>
        <w:pStyle w:val="Level2Head-TPB"/>
      </w:pPr>
      <w:bookmarkStart w:id="53" w:name="_Toc518987306"/>
      <w:r>
        <w:lastRenderedPageBreak/>
        <w:t>C.</w:t>
      </w:r>
      <w:r w:rsidR="002E55C3">
        <w:t xml:space="preserve"> </w:t>
      </w:r>
      <w:r>
        <w:tab/>
      </w:r>
      <w:r w:rsidR="00CF3E27" w:rsidRPr="00CF3E27">
        <w:t>Travel Training</w:t>
      </w:r>
      <w:bookmarkEnd w:id="53"/>
    </w:p>
    <w:p w14:paraId="61F4B03C" w14:textId="77777777" w:rsidR="002E55C3" w:rsidRDefault="002E55C3" w:rsidP="0076656C">
      <w:pPr>
        <w:pStyle w:val="BodyText-TPB"/>
      </w:pPr>
    </w:p>
    <w:p w14:paraId="2384B68C" w14:textId="71E3D89E" w:rsidR="0076656C" w:rsidRPr="00CF3E27" w:rsidRDefault="00CF3E27" w:rsidP="002E55C3">
      <w:pPr>
        <w:pStyle w:val="BodyText-TPB"/>
        <w:ind w:left="360" w:firstLine="1"/>
        <w:rPr>
          <w:rFonts w:asciiTheme="minorHAnsi" w:hAnsiTheme="minorHAnsi"/>
        </w:rPr>
      </w:pPr>
      <w:r w:rsidRPr="00CF3E27">
        <w:rPr>
          <w:rFonts w:asciiTheme="minorHAnsi" w:hAnsiTheme="minorHAnsi"/>
        </w:rPr>
        <w:t>Travel Training teaches people with disabilities or older adults how to access and use transportation services, including fixed-route services. There are different types of travel training services, some include general orientation and others are tailored to the needs of the individual. Training can be provided in groups, one-on-one and peer-to-peer. Travel training should instruct individuals on trip planning, payment systems and the use of mobile applications (“apps”), or alternatives to apps for people without access to Smartphones. Orientation and Mobility (O &amp;M) training is specific to people with visual impairments and teaches safe and effective travel skills. O&amp;M training is needed throughout the region, so people can receive training closer to where they live, especially in Northern Virginia.  Many people can benefit from travel training, including older adults, people with physical, intellectual and sensory disabilities, people unable to afford their own vehicle and people with limited English proficiency.</w:t>
      </w:r>
    </w:p>
    <w:p w14:paraId="355BCF42" w14:textId="77777777" w:rsidR="002E55C3" w:rsidRPr="00CF3E27" w:rsidRDefault="002E55C3" w:rsidP="0076656C">
      <w:pPr>
        <w:pStyle w:val="BodyText-TPB"/>
        <w:rPr>
          <w:rFonts w:asciiTheme="minorHAnsi" w:hAnsiTheme="minorHAnsi"/>
        </w:rPr>
      </w:pPr>
    </w:p>
    <w:p w14:paraId="1E2AEBDF" w14:textId="77777777" w:rsidR="0076656C" w:rsidRPr="002E55C3" w:rsidRDefault="0076656C" w:rsidP="002E55C3">
      <w:pPr>
        <w:pStyle w:val="BodyText-TPB"/>
        <w:ind w:left="360" w:firstLine="1"/>
        <w:rPr>
          <w:rFonts w:asciiTheme="majorHAnsi" w:hAnsiTheme="majorHAnsi"/>
        </w:rPr>
      </w:pPr>
      <w:r w:rsidRPr="002E55C3">
        <w:rPr>
          <w:rFonts w:asciiTheme="majorHAnsi" w:hAnsiTheme="majorHAnsi"/>
        </w:rPr>
        <w:t xml:space="preserve">Good Examples: </w:t>
      </w:r>
    </w:p>
    <w:p w14:paraId="7A20586B" w14:textId="77777777" w:rsidR="00CF3E27" w:rsidRDefault="0076656C" w:rsidP="00CF3E27">
      <w:pPr>
        <w:pStyle w:val="BodyText-TPB"/>
        <w:numPr>
          <w:ilvl w:val="0"/>
          <w:numId w:val="29"/>
        </w:numPr>
      </w:pPr>
      <w:r>
        <w:tab/>
      </w:r>
      <w:r w:rsidR="00CF3E27">
        <w:t>Washington Metropolitan Area Transit Authority (WMATA)’s MetroReady Travel Training and System Orientation.</w:t>
      </w:r>
    </w:p>
    <w:p w14:paraId="45ECF83B" w14:textId="77777777" w:rsidR="00CF3E27" w:rsidRDefault="00CF3E27" w:rsidP="00CF3E27">
      <w:pPr>
        <w:pStyle w:val="BodyText-TPB"/>
        <w:numPr>
          <w:ilvl w:val="0"/>
          <w:numId w:val="29"/>
        </w:numPr>
      </w:pPr>
      <w:r>
        <w:t>The Arc of Northern Virginia’s Train the Travel Trainer program.</w:t>
      </w:r>
    </w:p>
    <w:p w14:paraId="2EFBD6E9" w14:textId="77777777" w:rsidR="00CF3E27" w:rsidRDefault="00CF3E27" w:rsidP="00CF3E27">
      <w:pPr>
        <w:pStyle w:val="BodyText-TPB"/>
        <w:numPr>
          <w:ilvl w:val="0"/>
          <w:numId w:val="29"/>
        </w:numPr>
      </w:pPr>
      <w:r>
        <w:t>Columbia Lighthouse for the Blind’s Orientation &amp; Mobility Training.</w:t>
      </w:r>
    </w:p>
    <w:p w14:paraId="0C1DA131" w14:textId="0E707C91" w:rsidR="0076656C" w:rsidRDefault="00CF3E27" w:rsidP="00CF3E27">
      <w:pPr>
        <w:pStyle w:val="BodyText-TPB"/>
        <w:numPr>
          <w:ilvl w:val="0"/>
          <w:numId w:val="29"/>
        </w:numPr>
      </w:pPr>
      <w:r>
        <w:t>Resource: The Association of Travel Instruction (ATI) has a published definition of Travel Training and other resources.</w:t>
      </w:r>
    </w:p>
    <w:p w14:paraId="67BD8A5F" w14:textId="77777777" w:rsidR="0076656C" w:rsidRDefault="0076656C" w:rsidP="0076656C">
      <w:pPr>
        <w:pStyle w:val="BodyText-TPB"/>
      </w:pPr>
    </w:p>
    <w:p w14:paraId="6D7259D7" w14:textId="4C725469" w:rsidR="0076656C" w:rsidRDefault="0076656C" w:rsidP="0076656C">
      <w:pPr>
        <w:pStyle w:val="Level2Head-TPB"/>
      </w:pPr>
      <w:bookmarkStart w:id="54" w:name="_Toc518987307"/>
      <w:r>
        <w:t>D.</w:t>
      </w:r>
      <w:r>
        <w:tab/>
      </w:r>
      <w:r w:rsidR="002E55C3">
        <w:t xml:space="preserve"> </w:t>
      </w:r>
      <w:r w:rsidR="00CF3E27" w:rsidRPr="00CF3E27">
        <w:tab/>
        <w:t>Door-through-Door or Escorted Transportation Service</w:t>
      </w:r>
      <w:bookmarkEnd w:id="54"/>
    </w:p>
    <w:p w14:paraId="56ED8C8F" w14:textId="77777777" w:rsidR="002E55C3" w:rsidRDefault="002E55C3" w:rsidP="0076656C">
      <w:pPr>
        <w:pStyle w:val="BodyText-TPB"/>
      </w:pPr>
    </w:p>
    <w:p w14:paraId="18620573" w14:textId="2E4C4F68" w:rsidR="0076656C" w:rsidRPr="00CF3E27" w:rsidRDefault="00CF3E27" w:rsidP="002E55C3">
      <w:pPr>
        <w:pStyle w:val="BodyText-TPB"/>
        <w:ind w:left="360" w:firstLine="1"/>
        <w:rPr>
          <w:rFonts w:asciiTheme="minorHAnsi" w:hAnsiTheme="minorHAnsi"/>
        </w:rPr>
      </w:pPr>
      <w:r w:rsidRPr="00CF3E27">
        <w:rPr>
          <w:rFonts w:asciiTheme="minorHAnsi" w:hAnsiTheme="minorHAnsi"/>
        </w:rPr>
        <w:t xml:space="preserve">Escorted transportation services, also known as door-through-door or assisted transportation, provides a means of extra safety and assistance to a rider who needs support to travel. The level of assistance a program provides varies but does not include heavy assistance such as lifting or handling medical needs or equipment. Examples might include preparing a rider for a trip by helping with a coat or gathering documents, accompanying someone into a medical building and staying with them throughout their appointment or helping an individual get into and out of a vehicle.  </w:t>
      </w:r>
    </w:p>
    <w:p w14:paraId="0377C654" w14:textId="77777777" w:rsidR="002E55C3" w:rsidRDefault="002E55C3" w:rsidP="0076656C">
      <w:pPr>
        <w:pStyle w:val="BodyText-TPB"/>
      </w:pPr>
    </w:p>
    <w:p w14:paraId="250024D0" w14:textId="77777777" w:rsidR="0076656C" w:rsidRPr="002E55C3" w:rsidRDefault="0076656C" w:rsidP="002E55C3">
      <w:pPr>
        <w:pStyle w:val="BodyText-TPB"/>
        <w:ind w:left="360" w:firstLine="1"/>
        <w:rPr>
          <w:rFonts w:asciiTheme="majorHAnsi" w:hAnsiTheme="majorHAnsi"/>
        </w:rPr>
      </w:pPr>
      <w:r w:rsidRPr="002E55C3">
        <w:rPr>
          <w:rFonts w:asciiTheme="majorHAnsi" w:hAnsiTheme="majorHAnsi"/>
        </w:rPr>
        <w:t>Good Examples:</w:t>
      </w:r>
    </w:p>
    <w:p w14:paraId="6F39005E" w14:textId="77777777" w:rsidR="00CF3E27" w:rsidRDefault="00CF3E27" w:rsidP="00CF3E27">
      <w:pPr>
        <w:pStyle w:val="BodyText-TPB"/>
        <w:numPr>
          <w:ilvl w:val="0"/>
          <w:numId w:val="29"/>
        </w:numPr>
      </w:pPr>
      <w:r>
        <w:t>Arlington and Alexandria Area Agencies on Aging.</w:t>
      </w:r>
    </w:p>
    <w:p w14:paraId="19F1D89B" w14:textId="78CFFAD9" w:rsidR="0076656C" w:rsidRDefault="00CF3E27" w:rsidP="00CF3E27">
      <w:pPr>
        <w:pStyle w:val="BodyText-TPB"/>
        <w:numPr>
          <w:ilvl w:val="0"/>
          <w:numId w:val="29"/>
        </w:numPr>
      </w:pPr>
      <w:r>
        <w:t>DC Office on Aging’s CREST program.</w:t>
      </w:r>
    </w:p>
    <w:p w14:paraId="6E0F821B" w14:textId="77777777" w:rsidR="0076656C" w:rsidRDefault="0076656C" w:rsidP="0076656C">
      <w:pPr>
        <w:pStyle w:val="BodyText-TPB"/>
      </w:pPr>
    </w:p>
    <w:p w14:paraId="63FF30CE" w14:textId="591D2C91" w:rsidR="0076656C" w:rsidRDefault="0076656C" w:rsidP="00946012">
      <w:pPr>
        <w:pStyle w:val="Level2Head-TPB"/>
        <w:ind w:left="1" w:hanging="1"/>
      </w:pPr>
      <w:bookmarkStart w:id="55" w:name="_Toc518987308"/>
      <w:r>
        <w:t>E.</w:t>
      </w:r>
      <w:r>
        <w:tab/>
      </w:r>
      <w:r w:rsidR="002E55C3">
        <w:t xml:space="preserve"> </w:t>
      </w:r>
      <w:r w:rsidR="00CF3E27" w:rsidRPr="00CF3E27">
        <w:tab/>
        <w:t>Increase Access to Transit Stations (and First Mile/Last Mile Connections)</w:t>
      </w:r>
      <w:bookmarkEnd w:id="55"/>
    </w:p>
    <w:p w14:paraId="5000375C" w14:textId="77777777" w:rsidR="002E55C3" w:rsidRDefault="002E55C3" w:rsidP="0076656C">
      <w:pPr>
        <w:pStyle w:val="BodyText-TPB"/>
      </w:pPr>
    </w:p>
    <w:p w14:paraId="6591D77F" w14:textId="2D7A0018" w:rsidR="00CF3E27" w:rsidRPr="00CF3E27" w:rsidRDefault="00CF3E27" w:rsidP="00CF3E27">
      <w:pPr>
        <w:pStyle w:val="BodyText-TPB"/>
        <w:ind w:left="360" w:firstLine="1"/>
        <w:rPr>
          <w:rFonts w:asciiTheme="minorHAnsi" w:hAnsiTheme="minorHAnsi"/>
        </w:rPr>
      </w:pPr>
      <w:r w:rsidRPr="00CF3E27">
        <w:rPr>
          <w:rFonts w:asciiTheme="minorHAnsi" w:hAnsiTheme="minorHAnsi"/>
        </w:rPr>
        <w:t>Increasing walk, and bike access to transit stations is one of the seven transportation initiatives endorsed by the TPB. This priority project category includes this initiative as important way to make first mile/last mile connections from bus and rail stations and adds motorized options as well.  Improvements near transit stations that provide connections to hospitals, libraries, government buildings and voting sites have the greatest priority.  Three types of projects are included here:</w:t>
      </w:r>
    </w:p>
    <w:p w14:paraId="27050E36" w14:textId="77777777" w:rsidR="00CF3E27" w:rsidRPr="00CF3E27" w:rsidRDefault="00CF3E27" w:rsidP="00CF3E27">
      <w:pPr>
        <w:pStyle w:val="BodyText-TPB"/>
        <w:ind w:left="360" w:firstLine="1"/>
        <w:rPr>
          <w:rFonts w:asciiTheme="minorHAnsi" w:hAnsiTheme="minorHAnsi"/>
        </w:rPr>
      </w:pPr>
    </w:p>
    <w:p w14:paraId="07FEF6C0" w14:textId="77777777" w:rsidR="00CF3E27" w:rsidRPr="00CF3E27" w:rsidRDefault="00CF3E27" w:rsidP="00CF3E27">
      <w:pPr>
        <w:pStyle w:val="BodyText-TPB"/>
        <w:ind w:left="360" w:firstLine="1"/>
        <w:rPr>
          <w:rFonts w:asciiTheme="minorHAnsi" w:hAnsiTheme="minorHAnsi"/>
        </w:rPr>
      </w:pPr>
      <w:r w:rsidRPr="00CF3E27">
        <w:rPr>
          <w:rFonts w:asciiTheme="majorHAnsi" w:hAnsiTheme="majorHAnsi"/>
        </w:rPr>
        <w:lastRenderedPageBreak/>
        <w:t xml:space="preserve">Improving pedestrian infrastructure around transit stations to eliminate barriers </w:t>
      </w:r>
      <w:r w:rsidRPr="00CF3E27">
        <w:rPr>
          <w:rFonts w:asciiTheme="minorHAnsi" w:hAnsiTheme="minorHAnsi"/>
        </w:rPr>
        <w:t xml:space="preserve">to the use of public transit; including making bus stops more accessible. Bus stops need proper boarding and alighting surfaces, spaces for a wheelchair under a shelter, accessible signage, proper snow removal and removal of newspaper boxes or other items that block pathways. </w:t>
      </w:r>
    </w:p>
    <w:p w14:paraId="5B4CE204" w14:textId="77777777" w:rsidR="00CF3E27" w:rsidRPr="00CF3E27" w:rsidRDefault="00CF3E27" w:rsidP="00CF3E27">
      <w:pPr>
        <w:pStyle w:val="BodyText-TPB"/>
        <w:ind w:left="360" w:firstLine="1"/>
        <w:rPr>
          <w:rFonts w:asciiTheme="minorHAnsi" w:hAnsiTheme="minorHAnsi"/>
        </w:rPr>
      </w:pPr>
    </w:p>
    <w:p w14:paraId="2F878B1F" w14:textId="77777777" w:rsidR="00CF3E27" w:rsidRPr="00CF3E27" w:rsidRDefault="00CF3E27" w:rsidP="00CF3E27">
      <w:pPr>
        <w:pStyle w:val="BodyText-TPB"/>
        <w:ind w:left="360" w:firstLine="1"/>
        <w:rPr>
          <w:rFonts w:asciiTheme="minorHAnsi" w:hAnsiTheme="minorHAnsi"/>
        </w:rPr>
      </w:pPr>
      <w:r w:rsidRPr="00CF3E27">
        <w:rPr>
          <w:rFonts w:asciiTheme="majorHAnsi" w:hAnsiTheme="majorHAnsi"/>
        </w:rPr>
        <w:t xml:space="preserve">Promote adaptive cycling for people with disabilities by increasing the number of accessible bikes in bikeshare programs </w:t>
      </w:r>
      <w:r w:rsidRPr="00CF3E27">
        <w:rPr>
          <w:rFonts w:asciiTheme="minorHAnsi" w:hAnsiTheme="minorHAnsi"/>
        </w:rPr>
        <w:t>(e.g. hand bikes, side-by-side bikes, electric bikes and tricycles; and ensuring that these bikes are reserved for people with disabilities).</w:t>
      </w:r>
    </w:p>
    <w:p w14:paraId="7DF0EBAA" w14:textId="77777777" w:rsidR="00CF3E27" w:rsidRPr="00CF3E27" w:rsidRDefault="00CF3E27" w:rsidP="00CF3E27">
      <w:pPr>
        <w:pStyle w:val="BodyText-TPB"/>
        <w:ind w:left="360" w:firstLine="1"/>
        <w:rPr>
          <w:rFonts w:asciiTheme="minorHAnsi" w:hAnsiTheme="minorHAnsi"/>
        </w:rPr>
      </w:pPr>
    </w:p>
    <w:p w14:paraId="3358AD2C" w14:textId="23AE8CBD" w:rsidR="0076656C" w:rsidRPr="00CF3E27" w:rsidRDefault="00CF3E27" w:rsidP="00CF3E27">
      <w:pPr>
        <w:pStyle w:val="BodyText-TPB"/>
        <w:ind w:left="360" w:firstLine="1"/>
        <w:rPr>
          <w:rFonts w:asciiTheme="minorHAnsi" w:hAnsiTheme="minorHAnsi"/>
        </w:rPr>
      </w:pPr>
      <w:r w:rsidRPr="00CF3E27">
        <w:rPr>
          <w:rFonts w:asciiTheme="majorHAnsi" w:hAnsiTheme="majorHAnsi"/>
        </w:rPr>
        <w:t>Offering taxi, ride-</w:t>
      </w:r>
      <w:r w:rsidR="00666722">
        <w:rPr>
          <w:rFonts w:asciiTheme="majorHAnsi" w:hAnsiTheme="majorHAnsi"/>
        </w:rPr>
        <w:t>h</w:t>
      </w:r>
      <w:r w:rsidRPr="00CF3E27">
        <w:rPr>
          <w:rFonts w:asciiTheme="majorHAnsi" w:hAnsiTheme="majorHAnsi"/>
        </w:rPr>
        <w:t>ailing and shuttle services to transit stations.</w:t>
      </w:r>
      <w:r w:rsidRPr="00CF3E27">
        <w:rPr>
          <w:rFonts w:asciiTheme="minorHAnsi" w:hAnsiTheme="minorHAnsi"/>
        </w:rPr>
        <w:t xml:space="preserve"> If walking or biking is not an option to make a first mile/last mile connection to a Metrorail station due to disability, weather, or time of day-- taxis, ride-railing and shuttle services can provide an important link to increase access to public transit.</w:t>
      </w:r>
    </w:p>
    <w:p w14:paraId="6BF84846" w14:textId="77777777" w:rsidR="0076656C" w:rsidRDefault="0076656C" w:rsidP="0076656C">
      <w:pPr>
        <w:pStyle w:val="BodyText-TPB"/>
      </w:pPr>
    </w:p>
    <w:p w14:paraId="2EF996B9" w14:textId="77777777" w:rsidR="0076656C" w:rsidRPr="002E55C3" w:rsidRDefault="0076656C" w:rsidP="002E55C3">
      <w:pPr>
        <w:pStyle w:val="BodyText-TPB"/>
        <w:ind w:left="360" w:firstLine="1"/>
        <w:rPr>
          <w:rFonts w:asciiTheme="majorHAnsi" w:hAnsiTheme="majorHAnsi"/>
        </w:rPr>
      </w:pPr>
      <w:r w:rsidRPr="002E55C3">
        <w:rPr>
          <w:rFonts w:asciiTheme="majorHAnsi" w:hAnsiTheme="majorHAnsi"/>
        </w:rPr>
        <w:t>Good Examples:</w:t>
      </w:r>
    </w:p>
    <w:p w14:paraId="5FE90FED" w14:textId="77777777" w:rsidR="00CF3E27" w:rsidRDefault="00CF3E27" w:rsidP="00CF3E27">
      <w:pPr>
        <w:pStyle w:val="BodyText-TPB"/>
        <w:numPr>
          <w:ilvl w:val="0"/>
          <w:numId w:val="29"/>
        </w:numPr>
      </w:pPr>
      <w:r>
        <w:t>Montgomery County’s Bus Stop Accessibility efforts</w:t>
      </w:r>
    </w:p>
    <w:p w14:paraId="0C41E2D5" w14:textId="0B14E03A" w:rsidR="0076656C" w:rsidRDefault="00CF3E27" w:rsidP="00CF3E27">
      <w:pPr>
        <w:pStyle w:val="BodyText-TPB"/>
        <w:numPr>
          <w:ilvl w:val="0"/>
          <w:numId w:val="29"/>
        </w:numPr>
      </w:pPr>
      <w:r>
        <w:t>Bike share programs with adaptive bikes: College Park, MD; Portland and Corvallis, OR; Carmel, IN</w:t>
      </w:r>
    </w:p>
    <w:p w14:paraId="56A7AF6A" w14:textId="77777777" w:rsidR="002E55C3" w:rsidRDefault="002E55C3" w:rsidP="002E55C3">
      <w:pPr>
        <w:pStyle w:val="BodyText-TPB"/>
      </w:pPr>
    </w:p>
    <w:p w14:paraId="7A014B86" w14:textId="6D17949E" w:rsidR="0076656C" w:rsidRDefault="0076656C" w:rsidP="00946012">
      <w:pPr>
        <w:pStyle w:val="Level2Head-TPB"/>
        <w:ind w:left="1" w:hanging="1"/>
      </w:pPr>
      <w:bookmarkStart w:id="56" w:name="_Toc518987309"/>
      <w:r>
        <w:t>F.</w:t>
      </w:r>
      <w:r>
        <w:tab/>
      </w:r>
      <w:r w:rsidR="00D82A18">
        <w:t xml:space="preserve"> </w:t>
      </w:r>
      <w:r w:rsidR="00CF3E27" w:rsidRPr="00CF3E27">
        <w:tab/>
        <w:t>Increase Wheelchair-Accessible Options in Taxi and Ride-Hailing Services</w:t>
      </w:r>
      <w:bookmarkEnd w:id="56"/>
    </w:p>
    <w:p w14:paraId="1EBB419A" w14:textId="77777777" w:rsidR="002E55C3" w:rsidRDefault="002E55C3" w:rsidP="0076656C">
      <w:pPr>
        <w:pStyle w:val="BodyText-TPB"/>
      </w:pPr>
    </w:p>
    <w:p w14:paraId="673A5C90" w14:textId="77777777" w:rsidR="00CF3E27" w:rsidRPr="00CF3E27" w:rsidRDefault="00CF3E27" w:rsidP="00CF3E27">
      <w:pPr>
        <w:pStyle w:val="BodyText-TPB"/>
        <w:ind w:left="360" w:firstLine="1"/>
        <w:rPr>
          <w:rFonts w:asciiTheme="minorHAnsi" w:hAnsiTheme="minorHAnsi"/>
        </w:rPr>
      </w:pPr>
      <w:r w:rsidRPr="00CF3E27">
        <w:rPr>
          <w:rFonts w:asciiTheme="minorHAnsi" w:hAnsiTheme="minorHAnsi"/>
        </w:rPr>
        <w:t>People who use wheelchairs or mobility devices need vehicles with ramps or lifts in order to use taxis, ride-hailing services or Microtransit. Wait times can be longer for people who use mobility devices, and, in some cases, there is no wheelchair-accessible service available at all.  A priority is to make sure wheelchair-accessible taxis, ride-hailing and microtransit services accommodate customers who use mobility devices within reasonable wait times. This project type can involve accessible vehicle acquisition, driver training and operating subsidies. Also, wheelchair-accessible services delivered by private providers (such as taxis) can offer cost-effective ways to provide specialized transportation.</w:t>
      </w:r>
    </w:p>
    <w:p w14:paraId="1FEAEAE3" w14:textId="77777777" w:rsidR="00CF3E27" w:rsidRPr="00CF3E27" w:rsidRDefault="00CF3E27" w:rsidP="00CF3E27">
      <w:pPr>
        <w:pStyle w:val="BodyText-TPB"/>
        <w:ind w:left="360" w:firstLine="1"/>
        <w:rPr>
          <w:rFonts w:asciiTheme="minorHAnsi" w:hAnsiTheme="minorHAnsi"/>
        </w:rPr>
      </w:pPr>
    </w:p>
    <w:p w14:paraId="4E2E676E" w14:textId="5D83AF5A" w:rsidR="0076656C" w:rsidRPr="00CF3E27" w:rsidRDefault="00CF3E27" w:rsidP="00CF3E27">
      <w:pPr>
        <w:pStyle w:val="BodyText-TPB"/>
        <w:ind w:left="360" w:firstLine="1"/>
        <w:rPr>
          <w:rFonts w:asciiTheme="minorHAnsi" w:hAnsiTheme="minorHAnsi"/>
        </w:rPr>
      </w:pPr>
      <w:r w:rsidRPr="00CF3E27">
        <w:rPr>
          <w:rFonts w:asciiTheme="minorHAnsi" w:hAnsiTheme="minorHAnsi"/>
        </w:rPr>
        <w:t>The use of wheelchair-accessible taxis for people to get to dialysis, for example, could help curb the cost to public agencies and improve the customer’s transportation experience. MetroAccess is a shared-ride, pre-arranged service and the length of time a dialysis patient, who may not be feeling well, is in a vehicle could also be reduced using taxis. Ride-hailing companies can partner with health care providers to offer patients rides to medical appointments given transportation challenges can be a common reason why people miss appointments.</w:t>
      </w:r>
    </w:p>
    <w:p w14:paraId="6542C25F" w14:textId="77777777" w:rsidR="002E55C3" w:rsidRDefault="002E55C3" w:rsidP="0076656C">
      <w:pPr>
        <w:pStyle w:val="BodyText-TPB"/>
      </w:pPr>
    </w:p>
    <w:p w14:paraId="4D27A76E" w14:textId="77777777" w:rsidR="0076656C" w:rsidRPr="002E55C3" w:rsidRDefault="0076656C" w:rsidP="002E55C3">
      <w:pPr>
        <w:pStyle w:val="BodyText-TPB"/>
        <w:ind w:left="360" w:firstLine="1"/>
        <w:rPr>
          <w:rFonts w:asciiTheme="majorHAnsi" w:hAnsiTheme="majorHAnsi"/>
        </w:rPr>
      </w:pPr>
      <w:r w:rsidRPr="002E55C3">
        <w:rPr>
          <w:rFonts w:asciiTheme="majorHAnsi" w:hAnsiTheme="majorHAnsi"/>
        </w:rPr>
        <w:t>Good Examples:</w:t>
      </w:r>
    </w:p>
    <w:p w14:paraId="47C6C408" w14:textId="77777777" w:rsidR="00CF3E27" w:rsidRDefault="00CF3E27" w:rsidP="00CF3E27">
      <w:pPr>
        <w:pStyle w:val="BodyText-TPB"/>
        <w:numPr>
          <w:ilvl w:val="0"/>
          <w:numId w:val="29"/>
        </w:numPr>
      </w:pPr>
      <w:r>
        <w:t>TransportDC</w:t>
      </w:r>
    </w:p>
    <w:p w14:paraId="2F5B4F0F" w14:textId="77777777" w:rsidR="00CF3E27" w:rsidRDefault="00CF3E27" w:rsidP="00CF3E27">
      <w:pPr>
        <w:pStyle w:val="BodyText-TPB"/>
        <w:numPr>
          <w:ilvl w:val="0"/>
          <w:numId w:val="29"/>
        </w:numPr>
      </w:pPr>
      <w:r>
        <w:t>Abilities-Ride in Suburban MD</w:t>
      </w:r>
    </w:p>
    <w:p w14:paraId="5CF4B85B" w14:textId="77777777" w:rsidR="00CF3E27" w:rsidRDefault="00CF3E27" w:rsidP="00CF3E27">
      <w:pPr>
        <w:pStyle w:val="BodyText-TPB"/>
        <w:numPr>
          <w:ilvl w:val="0"/>
          <w:numId w:val="29"/>
        </w:numPr>
      </w:pPr>
      <w:r>
        <w:t>MontCo Union Taxi Cooperative</w:t>
      </w:r>
    </w:p>
    <w:p w14:paraId="2A787BD4" w14:textId="335166F5" w:rsidR="0076656C" w:rsidRDefault="00CF3E27" w:rsidP="00CF3E27">
      <w:pPr>
        <w:pStyle w:val="BodyText-TPB"/>
        <w:numPr>
          <w:ilvl w:val="0"/>
          <w:numId w:val="29"/>
        </w:numPr>
      </w:pPr>
      <w:r>
        <w:t>Uber Health</w:t>
      </w:r>
    </w:p>
    <w:p w14:paraId="6B332F82" w14:textId="0DF5E3D7" w:rsidR="002E55C3" w:rsidRDefault="002E55C3" w:rsidP="002E55C3">
      <w:pPr>
        <w:pStyle w:val="BodyText-TPB"/>
      </w:pPr>
    </w:p>
    <w:p w14:paraId="2D326AFA" w14:textId="023EB152" w:rsidR="00FF4980" w:rsidRDefault="00FF4980" w:rsidP="002E55C3">
      <w:pPr>
        <w:pStyle w:val="BodyText-TPB"/>
      </w:pPr>
    </w:p>
    <w:p w14:paraId="3A25489E" w14:textId="77777777" w:rsidR="00FF4980" w:rsidRDefault="00FF4980" w:rsidP="002E55C3">
      <w:pPr>
        <w:pStyle w:val="BodyText-TPB"/>
      </w:pPr>
    </w:p>
    <w:p w14:paraId="6C3BACF0" w14:textId="10CD782A" w:rsidR="0076656C" w:rsidRDefault="0076656C" w:rsidP="0076656C">
      <w:pPr>
        <w:pStyle w:val="Level2Head-TPB"/>
      </w:pPr>
      <w:bookmarkStart w:id="57" w:name="_Toc518987310"/>
      <w:r>
        <w:lastRenderedPageBreak/>
        <w:t>G.</w:t>
      </w:r>
      <w:r>
        <w:tab/>
      </w:r>
      <w:r w:rsidR="00D82A18">
        <w:t xml:space="preserve"> </w:t>
      </w:r>
      <w:r w:rsidR="00CF3E27" w:rsidRPr="00CF3E27">
        <w:t>Volunteer Driver Programs</w:t>
      </w:r>
      <w:bookmarkEnd w:id="57"/>
    </w:p>
    <w:p w14:paraId="486653D8" w14:textId="77777777" w:rsidR="002E55C3" w:rsidRDefault="002E55C3" w:rsidP="0076656C">
      <w:pPr>
        <w:pStyle w:val="BodyText-TPB"/>
      </w:pPr>
    </w:p>
    <w:p w14:paraId="05CC8AF9" w14:textId="7CD69BDC" w:rsidR="0076656C" w:rsidRPr="00CF3E27" w:rsidRDefault="00CF3E27" w:rsidP="002E55C3">
      <w:pPr>
        <w:pStyle w:val="BodyText-TPB"/>
        <w:ind w:left="360" w:firstLine="1"/>
        <w:rPr>
          <w:rFonts w:asciiTheme="minorHAnsi" w:hAnsiTheme="minorHAnsi"/>
        </w:rPr>
      </w:pPr>
      <w:r w:rsidRPr="00CF3E27">
        <w:rPr>
          <w:rFonts w:asciiTheme="minorHAnsi" w:hAnsiTheme="minorHAnsi"/>
        </w:rPr>
        <w:t>Trained volunteers drive agency-owned or private vehicles to transport seniors and people with disabilities to wherever they need to go. Volunteer driver programs fill an important niche in outer and rural areas where transportation options are more limited and as a more affordable option for riders requiring an extra hand with groceries or navigation of a medical office building.</w:t>
      </w:r>
    </w:p>
    <w:p w14:paraId="12FC3167" w14:textId="77777777" w:rsidR="002E55C3" w:rsidRDefault="002E55C3" w:rsidP="0076656C">
      <w:pPr>
        <w:pStyle w:val="BodyText-TPB"/>
      </w:pPr>
    </w:p>
    <w:p w14:paraId="6FFFF6B3" w14:textId="77777777" w:rsidR="0076656C" w:rsidRPr="002E55C3" w:rsidRDefault="0076656C" w:rsidP="002E55C3">
      <w:pPr>
        <w:pStyle w:val="BodyText-TPB"/>
        <w:ind w:left="360" w:firstLine="1"/>
        <w:rPr>
          <w:rFonts w:asciiTheme="majorHAnsi" w:hAnsiTheme="majorHAnsi"/>
        </w:rPr>
      </w:pPr>
      <w:r w:rsidRPr="002E55C3">
        <w:rPr>
          <w:rFonts w:asciiTheme="majorHAnsi" w:hAnsiTheme="majorHAnsi"/>
        </w:rPr>
        <w:t>Good Examples:</w:t>
      </w:r>
    </w:p>
    <w:p w14:paraId="12295724" w14:textId="77777777" w:rsidR="00CF3E27" w:rsidRDefault="0076656C" w:rsidP="00CF3E27">
      <w:pPr>
        <w:pStyle w:val="BodyText-TPB"/>
        <w:numPr>
          <w:ilvl w:val="0"/>
          <w:numId w:val="29"/>
        </w:numPr>
      </w:pPr>
      <w:r>
        <w:tab/>
      </w:r>
      <w:r w:rsidR="00CF3E27">
        <w:t>Jewish Council for the Aging’s Village Rides and Volunteer Driver Resource Center programs.</w:t>
      </w:r>
    </w:p>
    <w:p w14:paraId="5700BDD1" w14:textId="77777777" w:rsidR="00CF3E27" w:rsidRDefault="00CF3E27" w:rsidP="00CF3E27">
      <w:pPr>
        <w:pStyle w:val="BodyText-TPB"/>
        <w:numPr>
          <w:ilvl w:val="0"/>
          <w:numId w:val="29"/>
        </w:numPr>
      </w:pPr>
      <w:r>
        <w:t>Capitol Hill Village</w:t>
      </w:r>
    </w:p>
    <w:p w14:paraId="58D808AB" w14:textId="527EEE8A" w:rsidR="0076656C" w:rsidRDefault="00CF3E27" w:rsidP="00CF3E27">
      <w:pPr>
        <w:pStyle w:val="BodyText-TPB"/>
        <w:numPr>
          <w:ilvl w:val="0"/>
          <w:numId w:val="29"/>
        </w:numPr>
      </w:pPr>
      <w:r>
        <w:t>NV Rides</w:t>
      </w:r>
    </w:p>
    <w:p w14:paraId="72D17E48" w14:textId="77777777" w:rsidR="0076656C" w:rsidRDefault="0076656C" w:rsidP="0076656C">
      <w:pPr>
        <w:pStyle w:val="BodyText-TPB"/>
      </w:pPr>
    </w:p>
    <w:p w14:paraId="69E67B27" w14:textId="5FDB8CF1" w:rsidR="0076656C" w:rsidRDefault="0076656C" w:rsidP="00946012">
      <w:pPr>
        <w:pStyle w:val="Level2Head-TPB"/>
        <w:ind w:left="1" w:hanging="1"/>
      </w:pPr>
      <w:bookmarkStart w:id="58" w:name="_Toc518987311"/>
      <w:r>
        <w:t>H.</w:t>
      </w:r>
      <w:r>
        <w:tab/>
      </w:r>
      <w:r w:rsidR="00D82A18">
        <w:t xml:space="preserve"> </w:t>
      </w:r>
      <w:r w:rsidR="00CF3E27" w:rsidRPr="00CF3E27">
        <w:tab/>
        <w:t>Tailored Transportation Service for Clients of Human Service Agencies (e.g. Vehicle Acquisition)</w:t>
      </w:r>
      <w:bookmarkEnd w:id="58"/>
    </w:p>
    <w:p w14:paraId="49BF5DB5" w14:textId="77777777" w:rsidR="00CF3E27" w:rsidRDefault="00CF3E27" w:rsidP="002E55C3">
      <w:pPr>
        <w:pStyle w:val="BodyText-TPB"/>
        <w:ind w:left="360" w:firstLine="1"/>
      </w:pPr>
    </w:p>
    <w:p w14:paraId="5F571861" w14:textId="1D406069" w:rsidR="0076656C" w:rsidRDefault="00CF3E27" w:rsidP="002E55C3">
      <w:pPr>
        <w:pStyle w:val="BodyText-TPB"/>
        <w:ind w:left="360" w:firstLine="1"/>
      </w:pPr>
      <w:r w:rsidRPr="00CF3E27">
        <w:t>This project would assist people with disabilities who utilize agency services, but for whom public transit is not a viable option for them, either because of the unavailability of transit or due to the nature of their disability.  One option is that agencies provide transportation to their clients by contracting with a provider, or with directly owned or leased vans. Human service agencies could also coordinate and potentially share vehicles, maintenance, insurance, operating support, and driver training between agencies to provide agency-specific transportation for clients.</w:t>
      </w:r>
    </w:p>
    <w:p w14:paraId="2B4F33A8" w14:textId="77777777" w:rsidR="0076656C" w:rsidRDefault="0076656C" w:rsidP="0076656C">
      <w:pPr>
        <w:pStyle w:val="BodyText-TPB"/>
      </w:pPr>
    </w:p>
    <w:p w14:paraId="187D7585" w14:textId="77777777" w:rsidR="0076656C" w:rsidRPr="002E55C3" w:rsidRDefault="0076656C" w:rsidP="002E55C3">
      <w:pPr>
        <w:pStyle w:val="BodyText-TPB"/>
        <w:ind w:left="360" w:firstLine="1"/>
        <w:rPr>
          <w:rFonts w:asciiTheme="majorHAnsi" w:hAnsiTheme="majorHAnsi"/>
        </w:rPr>
      </w:pPr>
      <w:r w:rsidRPr="002E55C3">
        <w:rPr>
          <w:rFonts w:asciiTheme="majorHAnsi" w:hAnsiTheme="majorHAnsi"/>
        </w:rPr>
        <w:t>Good Examples:</w:t>
      </w:r>
    </w:p>
    <w:p w14:paraId="04A646DC" w14:textId="77777777" w:rsidR="00CF3E27" w:rsidRDefault="0076656C" w:rsidP="00CF3E27">
      <w:pPr>
        <w:pStyle w:val="BodyText-TPB"/>
        <w:numPr>
          <w:ilvl w:val="0"/>
          <w:numId w:val="29"/>
        </w:numPr>
      </w:pPr>
      <w:r>
        <w:tab/>
      </w:r>
      <w:r w:rsidR="00CF3E27">
        <w:t>The Arc of Montgomery County, The Arc of Prince George’s County, and the Arc of Greater Prince William/INSIGHT, Inc.</w:t>
      </w:r>
    </w:p>
    <w:p w14:paraId="4C186FE8" w14:textId="79F909BC" w:rsidR="0076656C" w:rsidRDefault="00CF3E27" w:rsidP="00CF3E27">
      <w:pPr>
        <w:pStyle w:val="BodyText-TPB"/>
        <w:numPr>
          <w:ilvl w:val="0"/>
          <w:numId w:val="29"/>
        </w:numPr>
      </w:pPr>
      <w:r>
        <w:t>Seabury Resources for Aging</w:t>
      </w:r>
    </w:p>
    <w:p w14:paraId="343FB015" w14:textId="77777777" w:rsidR="0076656C" w:rsidRDefault="0076656C" w:rsidP="00D82A18">
      <w:pPr>
        <w:pStyle w:val="BodyText-TPB"/>
      </w:pPr>
    </w:p>
    <w:p w14:paraId="0A52F41E" w14:textId="4A1DB7DD" w:rsidR="0076656C" w:rsidRDefault="0076656C" w:rsidP="0076656C">
      <w:pPr>
        <w:pStyle w:val="Level2Head-TPB"/>
      </w:pPr>
      <w:bookmarkStart w:id="59" w:name="_Toc518987312"/>
      <w:r>
        <w:t>Funding Types and Match Amounts</w:t>
      </w:r>
      <w:bookmarkEnd w:id="59"/>
    </w:p>
    <w:p w14:paraId="2B6BD840" w14:textId="77777777" w:rsidR="0076656C" w:rsidRDefault="0076656C" w:rsidP="0076656C">
      <w:pPr>
        <w:pStyle w:val="BodyText-TPB"/>
      </w:pPr>
    </w:p>
    <w:p w14:paraId="6353CF50" w14:textId="62A0AABD" w:rsidR="0076656C" w:rsidRDefault="0076656C" w:rsidP="0076656C">
      <w:pPr>
        <w:pStyle w:val="BodyText-TPB"/>
      </w:pPr>
      <w:r>
        <w:t xml:space="preserve">There are a variety of project types and eligible activities for which Enhanced Mobility funds can be used, and the types of funding and match requirements create the possibility for confusion. </w:t>
      </w:r>
      <w:r w:rsidR="00CF3E27">
        <w:rPr>
          <w:color w:val="FF0000"/>
        </w:rPr>
        <w:t>Table 3</w:t>
      </w:r>
      <w:r w:rsidRPr="0076656C">
        <w:rPr>
          <w:color w:val="FF0000"/>
        </w:rPr>
        <w:t xml:space="preserve"> </w:t>
      </w:r>
      <w:r>
        <w:t>includes common eligible activities under the Section 5310 program and the type of funding that each activity would be funded as. The activities in the table are not intended to be an exhaustive list, only to provide guidance.</w:t>
      </w:r>
    </w:p>
    <w:p w14:paraId="1853FB4D" w14:textId="77777777" w:rsidR="0076656C" w:rsidRDefault="0076656C" w:rsidP="004F7F79">
      <w:pPr>
        <w:pStyle w:val="BodyText-TPB"/>
      </w:pPr>
    </w:p>
    <w:p w14:paraId="68DC748A" w14:textId="77777777" w:rsidR="0076656C" w:rsidRDefault="0076656C" w:rsidP="004F7F79">
      <w:pPr>
        <w:pStyle w:val="BodyText-TPB"/>
      </w:pPr>
    </w:p>
    <w:p w14:paraId="6C6FBB7B" w14:textId="77777777" w:rsidR="002E55C3" w:rsidRDefault="002E55C3">
      <w:pPr>
        <w:rPr>
          <w:rFonts w:ascii="Franklin Gothic Book" w:hAnsi="Franklin Gothic Book"/>
          <w:sz w:val="22"/>
          <w:szCs w:val="19"/>
        </w:rPr>
      </w:pPr>
      <w:r>
        <w:br w:type="page"/>
      </w:r>
    </w:p>
    <w:p w14:paraId="1578465D" w14:textId="4145E83A" w:rsidR="005E3816" w:rsidRDefault="005E3816" w:rsidP="00D33612">
      <w:pPr>
        <w:pStyle w:val="Caption"/>
        <w:keepNext/>
        <w:ind w:left="90"/>
      </w:pPr>
      <w:bookmarkStart w:id="60" w:name="_Toc518987462"/>
      <w:bookmarkStart w:id="61" w:name="_Hlk518057116"/>
      <w:r>
        <w:lastRenderedPageBreak/>
        <w:t xml:space="preserve">Table </w:t>
      </w:r>
      <w:r w:rsidR="00411BC3">
        <w:fldChar w:fldCharType="begin"/>
      </w:r>
      <w:r w:rsidR="00411BC3">
        <w:instrText xml:space="preserve"> SEQ Table \* ARABIC </w:instrText>
      </w:r>
      <w:r w:rsidR="00411BC3">
        <w:fldChar w:fldCharType="separate"/>
      </w:r>
      <w:r w:rsidR="00226374">
        <w:rPr>
          <w:noProof/>
        </w:rPr>
        <w:t>3</w:t>
      </w:r>
      <w:r w:rsidR="00411BC3">
        <w:rPr>
          <w:noProof/>
        </w:rPr>
        <w:fldChar w:fldCharType="end"/>
      </w:r>
      <w:r>
        <w:t xml:space="preserve">: </w:t>
      </w:r>
      <w:r w:rsidRPr="005E3816">
        <w:t>Eligible Activities, Funding Types and Possible Sources of Match</w:t>
      </w:r>
      <w:bookmarkEnd w:id="60"/>
    </w:p>
    <w:p w14:paraId="423007D2" w14:textId="77777777" w:rsidR="005E3816" w:rsidRPr="005E3816" w:rsidRDefault="005E3816" w:rsidP="005E3816">
      <w:pPr>
        <w:pStyle w:val="BodyText-TPB"/>
      </w:pPr>
    </w:p>
    <w:tbl>
      <w:tblPr>
        <w:tblStyle w:val="TableGrid"/>
        <w:tblW w:w="9708"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0"/>
        <w:gridCol w:w="1620"/>
        <w:gridCol w:w="1620"/>
        <w:gridCol w:w="2058"/>
      </w:tblGrid>
      <w:tr w:rsidR="00D33612" w:rsidRPr="00A21A61" w14:paraId="6D43705C" w14:textId="77777777" w:rsidTr="00D33612">
        <w:trPr>
          <w:trHeight w:val="432"/>
        </w:trPr>
        <w:tc>
          <w:tcPr>
            <w:tcW w:w="4410" w:type="dxa"/>
            <w:tcBorders>
              <w:top w:val="single" w:sz="4" w:space="0" w:color="auto"/>
              <w:left w:val="single" w:sz="4" w:space="0" w:color="auto"/>
              <w:bottom w:val="single" w:sz="4" w:space="0" w:color="auto"/>
              <w:right w:val="single" w:sz="4" w:space="0" w:color="auto"/>
            </w:tcBorders>
            <w:shd w:val="clear" w:color="auto" w:fill="95BED2" w:themeFill="accent1" w:themeFillTint="99"/>
            <w:hideMark/>
          </w:tcPr>
          <w:p w14:paraId="47A8D94E" w14:textId="77777777" w:rsidR="00D33612" w:rsidRPr="00A21A61" w:rsidRDefault="00D33612" w:rsidP="005465DD">
            <w:pPr>
              <w:jc w:val="center"/>
              <w:rPr>
                <w:rFonts w:asciiTheme="majorHAnsi" w:hAnsiTheme="majorHAnsi" w:cs="Calibri"/>
                <w:sz w:val="22"/>
                <w:szCs w:val="22"/>
              </w:rPr>
            </w:pPr>
            <w:r>
              <w:rPr>
                <w:rFonts w:asciiTheme="majorHAnsi" w:hAnsiTheme="majorHAnsi" w:cs="Calibri"/>
                <w:sz w:val="22"/>
                <w:szCs w:val="22"/>
              </w:rPr>
              <w:t xml:space="preserve">Project </w:t>
            </w:r>
          </w:p>
        </w:tc>
        <w:tc>
          <w:tcPr>
            <w:tcW w:w="5298" w:type="dxa"/>
            <w:gridSpan w:val="3"/>
            <w:tcBorders>
              <w:top w:val="single" w:sz="4" w:space="0" w:color="auto"/>
              <w:left w:val="single" w:sz="4" w:space="0" w:color="auto"/>
              <w:bottom w:val="single" w:sz="4" w:space="0" w:color="auto"/>
              <w:right w:val="single" w:sz="4" w:space="0" w:color="auto"/>
            </w:tcBorders>
            <w:shd w:val="clear" w:color="auto" w:fill="95BED2" w:themeFill="accent1" w:themeFillTint="99"/>
            <w:hideMark/>
          </w:tcPr>
          <w:p w14:paraId="33A57342" w14:textId="77777777" w:rsidR="00D33612" w:rsidRPr="00A21A61" w:rsidRDefault="00D33612" w:rsidP="00D33612">
            <w:pPr>
              <w:tabs>
                <w:tab w:val="left" w:pos="1956"/>
              </w:tabs>
              <w:jc w:val="center"/>
              <w:rPr>
                <w:rFonts w:asciiTheme="majorHAnsi" w:hAnsiTheme="majorHAnsi" w:cs="Calibri"/>
                <w:sz w:val="22"/>
                <w:szCs w:val="22"/>
              </w:rPr>
            </w:pPr>
            <w:r>
              <w:rPr>
                <w:rFonts w:asciiTheme="majorHAnsi" w:hAnsiTheme="majorHAnsi" w:cs="Calibri"/>
                <w:sz w:val="22"/>
                <w:szCs w:val="22"/>
              </w:rPr>
              <w:t>Category and Match</w:t>
            </w:r>
          </w:p>
        </w:tc>
      </w:tr>
      <w:tr w:rsidR="00D33612" w:rsidRPr="00A21A61" w14:paraId="056C9DCF" w14:textId="77777777" w:rsidTr="00D33612">
        <w:trPr>
          <w:trHeight w:val="611"/>
        </w:trPr>
        <w:tc>
          <w:tcPr>
            <w:tcW w:w="4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F3A5AE7" w14:textId="77777777" w:rsidR="00D33612" w:rsidRPr="00A21A61" w:rsidRDefault="00D33612" w:rsidP="005465DD">
            <w:pPr>
              <w:rPr>
                <w:rFonts w:asciiTheme="majorHAnsi" w:hAnsiTheme="majorHAnsi" w:cs="Calibri"/>
                <w:sz w:val="22"/>
                <w:szCs w:val="22"/>
              </w:rPr>
            </w:pPr>
          </w:p>
        </w:tc>
        <w:tc>
          <w:tcPr>
            <w:tcW w:w="162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CBE35E6" w14:textId="77777777" w:rsidR="00D33612" w:rsidRPr="00A21A61" w:rsidRDefault="00D33612" w:rsidP="005465DD">
            <w:pPr>
              <w:jc w:val="center"/>
              <w:rPr>
                <w:rFonts w:asciiTheme="majorHAnsi" w:hAnsiTheme="majorHAnsi" w:cs="Calibri"/>
                <w:sz w:val="22"/>
                <w:szCs w:val="22"/>
              </w:rPr>
            </w:pPr>
            <w:r w:rsidRPr="00A21A61">
              <w:rPr>
                <w:rFonts w:asciiTheme="majorHAnsi" w:hAnsiTheme="majorHAnsi" w:cs="Calibri"/>
                <w:sz w:val="22"/>
                <w:szCs w:val="22"/>
              </w:rPr>
              <w:t>Capital</w:t>
            </w:r>
            <w:r>
              <w:rPr>
                <w:rFonts w:asciiTheme="majorHAnsi" w:hAnsiTheme="majorHAnsi" w:cs="Calibri"/>
                <w:sz w:val="22"/>
                <w:szCs w:val="22"/>
              </w:rPr>
              <w:br/>
            </w:r>
            <w:r w:rsidRPr="00D33612">
              <w:rPr>
                <w:rFonts w:asciiTheme="majorHAnsi" w:hAnsiTheme="majorHAnsi" w:cs="Calibri"/>
                <w:sz w:val="20"/>
                <w:szCs w:val="20"/>
              </w:rPr>
              <w:t>(80% Federal Match)</w:t>
            </w:r>
          </w:p>
        </w:tc>
        <w:tc>
          <w:tcPr>
            <w:tcW w:w="162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8267432" w14:textId="77777777" w:rsidR="00D33612" w:rsidRDefault="00D33612" w:rsidP="005465DD">
            <w:pPr>
              <w:jc w:val="center"/>
              <w:rPr>
                <w:rFonts w:asciiTheme="majorHAnsi" w:hAnsiTheme="majorHAnsi" w:cs="Calibri"/>
                <w:sz w:val="22"/>
                <w:szCs w:val="22"/>
              </w:rPr>
            </w:pPr>
            <w:r w:rsidRPr="00A21A61">
              <w:rPr>
                <w:rFonts w:asciiTheme="majorHAnsi" w:hAnsiTheme="majorHAnsi" w:cs="Calibri"/>
                <w:sz w:val="22"/>
                <w:szCs w:val="22"/>
              </w:rPr>
              <w:t>Operating</w:t>
            </w:r>
          </w:p>
          <w:p w14:paraId="7644927B" w14:textId="77777777" w:rsidR="00D33612" w:rsidRPr="00A21A61" w:rsidRDefault="00D33612" w:rsidP="005465DD">
            <w:pPr>
              <w:jc w:val="center"/>
              <w:rPr>
                <w:rFonts w:asciiTheme="majorHAnsi" w:hAnsiTheme="majorHAnsi" w:cs="Calibri"/>
                <w:sz w:val="22"/>
                <w:szCs w:val="22"/>
              </w:rPr>
            </w:pPr>
            <w:r>
              <w:rPr>
                <w:rFonts w:asciiTheme="majorHAnsi" w:hAnsiTheme="majorHAnsi" w:cs="Calibri"/>
                <w:sz w:val="22"/>
                <w:szCs w:val="22"/>
              </w:rPr>
              <w:t>(20% Federal Match)</w:t>
            </w:r>
          </w:p>
        </w:tc>
        <w:tc>
          <w:tcPr>
            <w:tcW w:w="205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FB45D50" w14:textId="77777777" w:rsidR="00D33612" w:rsidRPr="00A21A61" w:rsidRDefault="00D33612" w:rsidP="005465DD">
            <w:pPr>
              <w:jc w:val="center"/>
              <w:rPr>
                <w:rFonts w:asciiTheme="majorHAnsi" w:hAnsiTheme="majorHAnsi" w:cs="Calibri"/>
                <w:sz w:val="22"/>
                <w:szCs w:val="22"/>
              </w:rPr>
            </w:pPr>
            <w:r w:rsidRPr="00A21A61">
              <w:rPr>
                <w:rFonts w:asciiTheme="majorHAnsi" w:hAnsiTheme="majorHAnsi" w:cs="Calibri"/>
                <w:sz w:val="22"/>
                <w:szCs w:val="22"/>
              </w:rPr>
              <w:t>Mobility management</w:t>
            </w:r>
            <w:r>
              <w:rPr>
                <w:rFonts w:asciiTheme="majorHAnsi" w:hAnsiTheme="majorHAnsi" w:cs="Calibri"/>
                <w:sz w:val="22"/>
                <w:szCs w:val="22"/>
              </w:rPr>
              <w:br/>
              <w:t>(80% Federal Match)</w:t>
            </w:r>
          </w:p>
        </w:tc>
      </w:tr>
      <w:tr w:rsidR="00D33612" w:rsidRPr="00A21A61" w14:paraId="132C507C" w14:textId="77777777" w:rsidTr="00D33612">
        <w:trPr>
          <w:trHeight w:val="720"/>
        </w:trPr>
        <w:tc>
          <w:tcPr>
            <w:tcW w:w="4410" w:type="dxa"/>
            <w:tcBorders>
              <w:top w:val="single" w:sz="4" w:space="0" w:color="auto"/>
              <w:left w:val="single" w:sz="4" w:space="0" w:color="auto"/>
              <w:bottom w:val="single" w:sz="4" w:space="0" w:color="auto"/>
              <w:right w:val="single" w:sz="4" w:space="0" w:color="auto"/>
            </w:tcBorders>
            <w:vAlign w:val="center"/>
            <w:hideMark/>
          </w:tcPr>
          <w:p w14:paraId="32EEB636" w14:textId="77777777" w:rsidR="00D33612" w:rsidRPr="00A21A61" w:rsidRDefault="00D33612" w:rsidP="005E3816">
            <w:pPr>
              <w:rPr>
                <w:rFonts w:asciiTheme="minorHAnsi" w:hAnsiTheme="minorHAnsi" w:cs="Calibri"/>
                <w:sz w:val="22"/>
                <w:szCs w:val="22"/>
              </w:rPr>
            </w:pPr>
            <w:r w:rsidRPr="00A21A61">
              <w:rPr>
                <w:rFonts w:asciiTheme="minorHAnsi" w:hAnsiTheme="minorHAnsi" w:cs="Calibri"/>
                <w:sz w:val="22"/>
                <w:szCs w:val="22"/>
              </w:rPr>
              <w:t>Travel training for people with disabilities or older adults to learn how to use public transit</w:t>
            </w:r>
          </w:p>
        </w:tc>
        <w:tc>
          <w:tcPr>
            <w:tcW w:w="1620" w:type="dxa"/>
            <w:tcBorders>
              <w:top w:val="single" w:sz="4" w:space="0" w:color="auto"/>
              <w:left w:val="single" w:sz="4" w:space="0" w:color="auto"/>
              <w:bottom w:val="single" w:sz="4" w:space="0" w:color="auto"/>
              <w:right w:val="single" w:sz="4" w:space="0" w:color="auto"/>
            </w:tcBorders>
            <w:vAlign w:val="center"/>
          </w:tcPr>
          <w:p w14:paraId="0AD10F4F" w14:textId="77777777" w:rsidR="00D33612" w:rsidRPr="00A21A61" w:rsidRDefault="00D33612" w:rsidP="005465DD">
            <w:pPr>
              <w:jc w:val="center"/>
              <w:rPr>
                <w:rFonts w:asciiTheme="minorHAnsi" w:hAnsiTheme="minorHAnsi" w:cs="Calibri"/>
                <w:sz w:val="22"/>
                <w:szCs w:val="22"/>
              </w:rPr>
            </w:pPr>
          </w:p>
        </w:tc>
        <w:tc>
          <w:tcPr>
            <w:tcW w:w="1620" w:type="dxa"/>
            <w:tcBorders>
              <w:top w:val="single" w:sz="4" w:space="0" w:color="auto"/>
              <w:left w:val="single" w:sz="4" w:space="0" w:color="auto"/>
              <w:bottom w:val="single" w:sz="4" w:space="0" w:color="auto"/>
              <w:right w:val="single" w:sz="4" w:space="0" w:color="auto"/>
            </w:tcBorders>
            <w:vAlign w:val="center"/>
          </w:tcPr>
          <w:p w14:paraId="11450D70" w14:textId="77777777" w:rsidR="00D33612" w:rsidRPr="00A21A61" w:rsidRDefault="00D33612" w:rsidP="005465DD">
            <w:pPr>
              <w:jc w:val="center"/>
              <w:rPr>
                <w:rFonts w:asciiTheme="minorHAnsi" w:hAnsiTheme="minorHAnsi" w:cs="Calibri"/>
                <w:sz w:val="22"/>
                <w:szCs w:val="22"/>
              </w:rPr>
            </w:pPr>
          </w:p>
        </w:tc>
        <w:tc>
          <w:tcPr>
            <w:tcW w:w="2058" w:type="dxa"/>
            <w:tcBorders>
              <w:top w:val="single" w:sz="4" w:space="0" w:color="auto"/>
              <w:left w:val="single" w:sz="4" w:space="0" w:color="auto"/>
              <w:bottom w:val="single" w:sz="4" w:space="0" w:color="auto"/>
              <w:right w:val="single" w:sz="4" w:space="0" w:color="auto"/>
            </w:tcBorders>
            <w:vAlign w:val="center"/>
            <w:hideMark/>
          </w:tcPr>
          <w:p w14:paraId="21213CF5" w14:textId="77777777" w:rsidR="00D33612" w:rsidRPr="00A21A61" w:rsidRDefault="00D33612" w:rsidP="005465DD">
            <w:pPr>
              <w:jc w:val="center"/>
              <w:rPr>
                <w:rFonts w:asciiTheme="minorHAnsi" w:hAnsiTheme="minorHAnsi" w:cs="Calibri"/>
                <w:sz w:val="22"/>
                <w:szCs w:val="22"/>
              </w:rPr>
            </w:pPr>
            <w:r w:rsidRPr="00A21A61">
              <w:rPr>
                <w:rFonts w:asciiTheme="minorHAnsi" w:hAnsiTheme="minorHAnsi" w:cs="Calibri"/>
                <w:sz w:val="22"/>
                <w:szCs w:val="22"/>
              </w:rPr>
              <w:t>X</w:t>
            </w:r>
          </w:p>
        </w:tc>
      </w:tr>
      <w:tr w:rsidR="00D33612" w:rsidRPr="00A21A61" w14:paraId="7A836968" w14:textId="77777777" w:rsidTr="00D33612">
        <w:trPr>
          <w:trHeight w:val="720"/>
        </w:trPr>
        <w:tc>
          <w:tcPr>
            <w:tcW w:w="4410" w:type="dxa"/>
            <w:tcBorders>
              <w:top w:val="single" w:sz="4" w:space="0" w:color="auto"/>
              <w:left w:val="single" w:sz="4" w:space="0" w:color="auto"/>
              <w:bottom w:val="single" w:sz="4" w:space="0" w:color="auto"/>
              <w:right w:val="single" w:sz="4" w:space="0" w:color="auto"/>
            </w:tcBorders>
            <w:vAlign w:val="center"/>
            <w:hideMark/>
          </w:tcPr>
          <w:p w14:paraId="2618517B" w14:textId="77777777" w:rsidR="00D33612" w:rsidRPr="00A21A61" w:rsidRDefault="00D33612" w:rsidP="005E3816">
            <w:pPr>
              <w:rPr>
                <w:rFonts w:asciiTheme="minorHAnsi" w:hAnsiTheme="minorHAnsi" w:cs="Calibri"/>
                <w:sz w:val="22"/>
                <w:szCs w:val="22"/>
              </w:rPr>
            </w:pPr>
            <w:r w:rsidRPr="00A21A61">
              <w:rPr>
                <w:rFonts w:asciiTheme="minorHAnsi" w:hAnsiTheme="minorHAnsi" w:cs="Calibri"/>
                <w:sz w:val="22"/>
                <w:szCs w:val="22"/>
              </w:rPr>
              <w:t>Mobility management planning to coordinate local resources and identify unmet needs</w:t>
            </w:r>
          </w:p>
        </w:tc>
        <w:tc>
          <w:tcPr>
            <w:tcW w:w="1620" w:type="dxa"/>
            <w:tcBorders>
              <w:top w:val="single" w:sz="4" w:space="0" w:color="auto"/>
              <w:left w:val="single" w:sz="4" w:space="0" w:color="auto"/>
              <w:bottom w:val="single" w:sz="4" w:space="0" w:color="auto"/>
              <w:right w:val="single" w:sz="4" w:space="0" w:color="auto"/>
            </w:tcBorders>
            <w:vAlign w:val="center"/>
          </w:tcPr>
          <w:p w14:paraId="0DFAAA83" w14:textId="77777777" w:rsidR="00D33612" w:rsidRPr="00A21A61" w:rsidRDefault="00D33612" w:rsidP="005465DD">
            <w:pPr>
              <w:jc w:val="center"/>
              <w:rPr>
                <w:rFonts w:asciiTheme="minorHAnsi" w:hAnsiTheme="minorHAnsi" w:cs="Calibri"/>
                <w:sz w:val="22"/>
                <w:szCs w:val="22"/>
              </w:rPr>
            </w:pPr>
          </w:p>
        </w:tc>
        <w:tc>
          <w:tcPr>
            <w:tcW w:w="1620" w:type="dxa"/>
            <w:tcBorders>
              <w:top w:val="single" w:sz="4" w:space="0" w:color="auto"/>
              <w:left w:val="single" w:sz="4" w:space="0" w:color="auto"/>
              <w:bottom w:val="single" w:sz="4" w:space="0" w:color="auto"/>
              <w:right w:val="single" w:sz="4" w:space="0" w:color="auto"/>
            </w:tcBorders>
            <w:vAlign w:val="center"/>
          </w:tcPr>
          <w:p w14:paraId="646C1A5C" w14:textId="77777777" w:rsidR="00D33612" w:rsidRPr="00A21A61" w:rsidRDefault="00D33612" w:rsidP="005465DD">
            <w:pPr>
              <w:jc w:val="center"/>
              <w:rPr>
                <w:rFonts w:asciiTheme="minorHAnsi" w:hAnsiTheme="minorHAnsi" w:cs="Calibri"/>
                <w:sz w:val="22"/>
                <w:szCs w:val="22"/>
              </w:rPr>
            </w:pPr>
          </w:p>
        </w:tc>
        <w:tc>
          <w:tcPr>
            <w:tcW w:w="2058" w:type="dxa"/>
            <w:tcBorders>
              <w:top w:val="single" w:sz="4" w:space="0" w:color="auto"/>
              <w:left w:val="single" w:sz="4" w:space="0" w:color="auto"/>
              <w:bottom w:val="single" w:sz="4" w:space="0" w:color="auto"/>
              <w:right w:val="single" w:sz="4" w:space="0" w:color="auto"/>
            </w:tcBorders>
            <w:vAlign w:val="center"/>
          </w:tcPr>
          <w:p w14:paraId="223C3329" w14:textId="77777777" w:rsidR="00D33612" w:rsidRPr="00A21A61" w:rsidRDefault="00D33612" w:rsidP="005465DD">
            <w:pPr>
              <w:jc w:val="center"/>
              <w:rPr>
                <w:rFonts w:asciiTheme="minorHAnsi" w:hAnsiTheme="minorHAnsi" w:cs="Calibri"/>
                <w:sz w:val="22"/>
                <w:szCs w:val="22"/>
              </w:rPr>
            </w:pPr>
          </w:p>
        </w:tc>
      </w:tr>
      <w:tr w:rsidR="00D33612" w:rsidRPr="00A21A61" w14:paraId="1A1E096B" w14:textId="77777777" w:rsidTr="00D33612">
        <w:trPr>
          <w:trHeight w:val="720"/>
        </w:trPr>
        <w:tc>
          <w:tcPr>
            <w:tcW w:w="4410" w:type="dxa"/>
            <w:tcBorders>
              <w:top w:val="single" w:sz="4" w:space="0" w:color="auto"/>
              <w:left w:val="single" w:sz="4" w:space="0" w:color="auto"/>
              <w:bottom w:val="single" w:sz="4" w:space="0" w:color="auto"/>
              <w:right w:val="single" w:sz="4" w:space="0" w:color="auto"/>
            </w:tcBorders>
            <w:vAlign w:val="center"/>
            <w:hideMark/>
          </w:tcPr>
          <w:p w14:paraId="1E6FBFDB" w14:textId="77777777" w:rsidR="00D33612" w:rsidRPr="00A21A61" w:rsidRDefault="00D33612" w:rsidP="005E3816">
            <w:pPr>
              <w:rPr>
                <w:rFonts w:asciiTheme="minorHAnsi" w:hAnsiTheme="minorHAnsi" w:cs="Calibri"/>
                <w:sz w:val="22"/>
                <w:szCs w:val="22"/>
              </w:rPr>
            </w:pPr>
            <w:r w:rsidRPr="00A21A61">
              <w:rPr>
                <w:rFonts w:asciiTheme="minorHAnsi" w:hAnsiTheme="minorHAnsi" w:cs="Calibri"/>
                <w:sz w:val="22"/>
                <w:szCs w:val="22"/>
              </w:rPr>
              <w:t>Buying vehicles to provide new or additional service</w:t>
            </w:r>
          </w:p>
        </w:tc>
        <w:tc>
          <w:tcPr>
            <w:tcW w:w="1620" w:type="dxa"/>
            <w:tcBorders>
              <w:top w:val="single" w:sz="4" w:space="0" w:color="auto"/>
              <w:left w:val="single" w:sz="4" w:space="0" w:color="auto"/>
              <w:bottom w:val="single" w:sz="4" w:space="0" w:color="auto"/>
              <w:right w:val="single" w:sz="4" w:space="0" w:color="auto"/>
            </w:tcBorders>
            <w:vAlign w:val="center"/>
            <w:hideMark/>
          </w:tcPr>
          <w:p w14:paraId="401FFED0" w14:textId="77777777" w:rsidR="00D33612" w:rsidRPr="00A21A61" w:rsidRDefault="00D33612" w:rsidP="005465DD">
            <w:pPr>
              <w:jc w:val="center"/>
              <w:rPr>
                <w:rFonts w:asciiTheme="minorHAnsi" w:hAnsiTheme="minorHAnsi" w:cs="Calibri"/>
                <w:sz w:val="22"/>
                <w:szCs w:val="22"/>
              </w:rPr>
            </w:pPr>
            <w:r w:rsidRPr="00A21A61">
              <w:rPr>
                <w:rFonts w:asciiTheme="minorHAnsi" w:hAnsiTheme="minorHAnsi" w:cs="Calibri"/>
                <w:sz w:val="22"/>
                <w:szCs w:val="22"/>
              </w:rPr>
              <w:t>X</w:t>
            </w:r>
          </w:p>
        </w:tc>
        <w:tc>
          <w:tcPr>
            <w:tcW w:w="1620" w:type="dxa"/>
            <w:tcBorders>
              <w:top w:val="single" w:sz="4" w:space="0" w:color="auto"/>
              <w:left w:val="single" w:sz="4" w:space="0" w:color="auto"/>
              <w:bottom w:val="single" w:sz="4" w:space="0" w:color="auto"/>
              <w:right w:val="single" w:sz="4" w:space="0" w:color="auto"/>
            </w:tcBorders>
            <w:vAlign w:val="center"/>
          </w:tcPr>
          <w:p w14:paraId="267F4BA1" w14:textId="77777777" w:rsidR="00D33612" w:rsidRPr="00A21A61" w:rsidRDefault="00D33612" w:rsidP="005465DD">
            <w:pPr>
              <w:jc w:val="center"/>
              <w:rPr>
                <w:rFonts w:asciiTheme="minorHAnsi" w:hAnsiTheme="minorHAnsi" w:cs="Calibri"/>
                <w:sz w:val="22"/>
                <w:szCs w:val="22"/>
              </w:rPr>
            </w:pPr>
          </w:p>
        </w:tc>
        <w:tc>
          <w:tcPr>
            <w:tcW w:w="2058" w:type="dxa"/>
            <w:tcBorders>
              <w:top w:val="single" w:sz="4" w:space="0" w:color="auto"/>
              <w:left w:val="single" w:sz="4" w:space="0" w:color="auto"/>
              <w:bottom w:val="single" w:sz="4" w:space="0" w:color="auto"/>
              <w:right w:val="single" w:sz="4" w:space="0" w:color="auto"/>
            </w:tcBorders>
            <w:vAlign w:val="center"/>
          </w:tcPr>
          <w:p w14:paraId="7C851FB3" w14:textId="77777777" w:rsidR="00D33612" w:rsidRPr="00A21A61" w:rsidRDefault="00D33612" w:rsidP="005465DD">
            <w:pPr>
              <w:jc w:val="center"/>
              <w:rPr>
                <w:rFonts w:asciiTheme="minorHAnsi" w:hAnsiTheme="minorHAnsi" w:cs="Calibri"/>
                <w:sz w:val="22"/>
                <w:szCs w:val="22"/>
              </w:rPr>
            </w:pPr>
          </w:p>
        </w:tc>
      </w:tr>
      <w:tr w:rsidR="00D33612" w:rsidRPr="00A21A61" w14:paraId="5E552C9F" w14:textId="77777777" w:rsidTr="00D33612">
        <w:trPr>
          <w:trHeight w:val="720"/>
        </w:trPr>
        <w:tc>
          <w:tcPr>
            <w:tcW w:w="4410" w:type="dxa"/>
            <w:tcBorders>
              <w:top w:val="single" w:sz="4" w:space="0" w:color="auto"/>
              <w:left w:val="single" w:sz="4" w:space="0" w:color="auto"/>
              <w:bottom w:val="single" w:sz="4" w:space="0" w:color="auto"/>
              <w:right w:val="single" w:sz="4" w:space="0" w:color="auto"/>
            </w:tcBorders>
            <w:vAlign w:val="center"/>
            <w:hideMark/>
          </w:tcPr>
          <w:p w14:paraId="0D5C1D39" w14:textId="671115B1" w:rsidR="00D33612" w:rsidRPr="00A21A61" w:rsidRDefault="00D33612" w:rsidP="005E3816">
            <w:pPr>
              <w:rPr>
                <w:rFonts w:asciiTheme="minorHAnsi" w:hAnsiTheme="minorHAnsi" w:cs="Calibri"/>
                <w:sz w:val="22"/>
                <w:szCs w:val="22"/>
              </w:rPr>
            </w:pPr>
            <w:r w:rsidRPr="00A21A61">
              <w:rPr>
                <w:rFonts w:asciiTheme="minorHAnsi" w:hAnsiTheme="minorHAnsi" w:cs="Calibri"/>
                <w:sz w:val="22"/>
                <w:szCs w:val="22"/>
              </w:rPr>
              <w:t xml:space="preserve">Maintaining </w:t>
            </w:r>
            <w:r w:rsidR="002C31B9">
              <w:rPr>
                <w:rFonts w:asciiTheme="minorHAnsi" w:hAnsiTheme="minorHAnsi" w:cs="Calibri"/>
                <w:sz w:val="22"/>
                <w:szCs w:val="22"/>
              </w:rPr>
              <w:t xml:space="preserve">new or existing </w:t>
            </w:r>
            <w:r w:rsidRPr="00A21A61">
              <w:rPr>
                <w:rFonts w:asciiTheme="minorHAnsi" w:hAnsiTheme="minorHAnsi" w:cs="Calibri"/>
                <w:sz w:val="22"/>
                <w:szCs w:val="22"/>
              </w:rPr>
              <w:t xml:space="preserve">vehicles </w:t>
            </w:r>
            <w:r w:rsidR="00666722">
              <w:rPr>
                <w:rFonts w:asciiTheme="minorHAnsi" w:hAnsiTheme="minorHAnsi" w:cs="Calibri"/>
                <w:sz w:val="22"/>
                <w:szCs w:val="22"/>
              </w:rPr>
              <w:t>procured with 5310 or Enhanced Mobility funding</w:t>
            </w:r>
          </w:p>
        </w:tc>
        <w:tc>
          <w:tcPr>
            <w:tcW w:w="1620" w:type="dxa"/>
            <w:tcBorders>
              <w:top w:val="single" w:sz="4" w:space="0" w:color="auto"/>
              <w:left w:val="single" w:sz="4" w:space="0" w:color="auto"/>
              <w:bottom w:val="single" w:sz="4" w:space="0" w:color="auto"/>
              <w:right w:val="single" w:sz="4" w:space="0" w:color="auto"/>
            </w:tcBorders>
            <w:vAlign w:val="center"/>
            <w:hideMark/>
          </w:tcPr>
          <w:p w14:paraId="21D9D4E6" w14:textId="77777777" w:rsidR="00D33612" w:rsidRPr="00A21A61" w:rsidRDefault="00D33612" w:rsidP="005465DD">
            <w:pPr>
              <w:jc w:val="center"/>
              <w:rPr>
                <w:rFonts w:asciiTheme="minorHAnsi" w:hAnsiTheme="minorHAnsi" w:cs="Calibri"/>
                <w:sz w:val="22"/>
                <w:szCs w:val="22"/>
              </w:rPr>
            </w:pPr>
            <w:r w:rsidRPr="00A21A61">
              <w:rPr>
                <w:rFonts w:asciiTheme="minorHAnsi" w:hAnsiTheme="minorHAnsi" w:cs="Calibri"/>
                <w:sz w:val="22"/>
                <w:szCs w:val="22"/>
              </w:rPr>
              <w:t>X</w:t>
            </w:r>
          </w:p>
        </w:tc>
        <w:tc>
          <w:tcPr>
            <w:tcW w:w="1620" w:type="dxa"/>
            <w:tcBorders>
              <w:top w:val="single" w:sz="4" w:space="0" w:color="auto"/>
              <w:left w:val="single" w:sz="4" w:space="0" w:color="auto"/>
              <w:bottom w:val="single" w:sz="4" w:space="0" w:color="auto"/>
              <w:right w:val="single" w:sz="4" w:space="0" w:color="auto"/>
            </w:tcBorders>
            <w:vAlign w:val="center"/>
          </w:tcPr>
          <w:p w14:paraId="3CC93014" w14:textId="77777777" w:rsidR="00D33612" w:rsidRPr="00A21A61" w:rsidRDefault="00D33612" w:rsidP="005465DD">
            <w:pPr>
              <w:jc w:val="center"/>
              <w:rPr>
                <w:rFonts w:asciiTheme="minorHAnsi" w:hAnsiTheme="minorHAnsi" w:cs="Calibri"/>
                <w:sz w:val="22"/>
                <w:szCs w:val="22"/>
              </w:rPr>
            </w:pPr>
          </w:p>
        </w:tc>
        <w:tc>
          <w:tcPr>
            <w:tcW w:w="2058" w:type="dxa"/>
            <w:tcBorders>
              <w:top w:val="single" w:sz="4" w:space="0" w:color="auto"/>
              <w:left w:val="single" w:sz="4" w:space="0" w:color="auto"/>
              <w:bottom w:val="single" w:sz="4" w:space="0" w:color="auto"/>
              <w:right w:val="single" w:sz="4" w:space="0" w:color="auto"/>
            </w:tcBorders>
            <w:vAlign w:val="center"/>
          </w:tcPr>
          <w:p w14:paraId="0D4655C5" w14:textId="77777777" w:rsidR="00D33612" w:rsidRPr="00A21A61" w:rsidRDefault="00D33612" w:rsidP="005465DD">
            <w:pPr>
              <w:jc w:val="center"/>
              <w:rPr>
                <w:rFonts w:asciiTheme="minorHAnsi" w:hAnsiTheme="minorHAnsi" w:cs="Calibri"/>
                <w:sz w:val="22"/>
                <w:szCs w:val="22"/>
              </w:rPr>
            </w:pPr>
          </w:p>
        </w:tc>
      </w:tr>
      <w:tr w:rsidR="00D33612" w:rsidRPr="00A21A61" w14:paraId="52CFF5FC" w14:textId="77777777" w:rsidTr="00D33612">
        <w:trPr>
          <w:trHeight w:val="720"/>
        </w:trPr>
        <w:tc>
          <w:tcPr>
            <w:tcW w:w="4410" w:type="dxa"/>
            <w:tcBorders>
              <w:top w:val="single" w:sz="4" w:space="0" w:color="auto"/>
              <w:left w:val="single" w:sz="4" w:space="0" w:color="auto"/>
              <w:bottom w:val="single" w:sz="4" w:space="0" w:color="auto"/>
              <w:right w:val="single" w:sz="4" w:space="0" w:color="auto"/>
            </w:tcBorders>
            <w:vAlign w:val="center"/>
            <w:hideMark/>
          </w:tcPr>
          <w:p w14:paraId="049DC999" w14:textId="157A2003" w:rsidR="00D33612" w:rsidRPr="00A21A61" w:rsidRDefault="00D33612" w:rsidP="005E3816">
            <w:pPr>
              <w:rPr>
                <w:rFonts w:asciiTheme="minorHAnsi" w:hAnsiTheme="minorHAnsi" w:cs="Calibri"/>
                <w:sz w:val="22"/>
                <w:szCs w:val="22"/>
              </w:rPr>
            </w:pPr>
            <w:r w:rsidRPr="00A21A61">
              <w:rPr>
                <w:rFonts w:asciiTheme="minorHAnsi" w:hAnsiTheme="minorHAnsi" w:cs="Calibri"/>
                <w:sz w:val="22"/>
                <w:szCs w:val="22"/>
              </w:rPr>
              <w:t>Buying software</w:t>
            </w:r>
            <w:r w:rsidR="00666722">
              <w:rPr>
                <w:rFonts w:asciiTheme="minorHAnsi" w:hAnsiTheme="minorHAnsi" w:cs="Calibri"/>
                <w:sz w:val="22"/>
                <w:szCs w:val="22"/>
              </w:rPr>
              <w:t>, hardware</w:t>
            </w:r>
            <w:r w:rsidRPr="00A21A61">
              <w:rPr>
                <w:rFonts w:asciiTheme="minorHAnsi" w:hAnsiTheme="minorHAnsi" w:cs="Calibri"/>
                <w:sz w:val="22"/>
                <w:szCs w:val="22"/>
              </w:rPr>
              <w:t xml:space="preserve"> or </w:t>
            </w:r>
            <w:r w:rsidR="00666722">
              <w:rPr>
                <w:rFonts w:asciiTheme="minorHAnsi" w:hAnsiTheme="minorHAnsi" w:cs="Calibri"/>
                <w:sz w:val="22"/>
                <w:szCs w:val="22"/>
              </w:rPr>
              <w:t xml:space="preserve">other </w:t>
            </w:r>
            <w:r w:rsidRPr="00A21A61">
              <w:rPr>
                <w:rFonts w:asciiTheme="minorHAnsi" w:hAnsiTheme="minorHAnsi" w:cs="Calibri"/>
                <w:sz w:val="22"/>
                <w:szCs w:val="22"/>
              </w:rPr>
              <w:t xml:space="preserve">equipment </w:t>
            </w:r>
            <w:r w:rsidR="00666722">
              <w:rPr>
                <w:rFonts w:asciiTheme="minorHAnsi" w:hAnsiTheme="minorHAnsi" w:cs="Calibri"/>
                <w:sz w:val="22"/>
                <w:szCs w:val="22"/>
              </w:rPr>
              <w:t xml:space="preserve">to improve ride our route matching, </w:t>
            </w:r>
          </w:p>
        </w:tc>
        <w:tc>
          <w:tcPr>
            <w:tcW w:w="1620" w:type="dxa"/>
            <w:tcBorders>
              <w:top w:val="single" w:sz="4" w:space="0" w:color="auto"/>
              <w:left w:val="single" w:sz="4" w:space="0" w:color="auto"/>
              <w:bottom w:val="single" w:sz="4" w:space="0" w:color="auto"/>
              <w:right w:val="single" w:sz="4" w:space="0" w:color="auto"/>
            </w:tcBorders>
            <w:vAlign w:val="center"/>
          </w:tcPr>
          <w:p w14:paraId="344BB365" w14:textId="77777777" w:rsidR="00D33612" w:rsidRPr="00A21A61" w:rsidRDefault="00D33612" w:rsidP="005465DD">
            <w:pPr>
              <w:jc w:val="center"/>
              <w:rPr>
                <w:rFonts w:asciiTheme="minorHAnsi" w:hAnsiTheme="minorHAnsi" w:cs="Calibri"/>
                <w:sz w:val="22"/>
                <w:szCs w:val="22"/>
              </w:rPr>
            </w:pPr>
          </w:p>
        </w:tc>
        <w:tc>
          <w:tcPr>
            <w:tcW w:w="1620" w:type="dxa"/>
            <w:tcBorders>
              <w:top w:val="single" w:sz="4" w:space="0" w:color="auto"/>
              <w:left w:val="single" w:sz="4" w:space="0" w:color="auto"/>
              <w:bottom w:val="single" w:sz="4" w:space="0" w:color="auto"/>
              <w:right w:val="single" w:sz="4" w:space="0" w:color="auto"/>
            </w:tcBorders>
            <w:vAlign w:val="center"/>
          </w:tcPr>
          <w:p w14:paraId="572E081A" w14:textId="77777777" w:rsidR="00D33612" w:rsidRPr="00A21A61" w:rsidRDefault="00D33612" w:rsidP="005465DD">
            <w:pPr>
              <w:jc w:val="center"/>
              <w:rPr>
                <w:rFonts w:asciiTheme="minorHAnsi" w:hAnsiTheme="minorHAnsi" w:cs="Calibri"/>
                <w:sz w:val="22"/>
                <w:szCs w:val="22"/>
              </w:rPr>
            </w:pPr>
          </w:p>
        </w:tc>
        <w:tc>
          <w:tcPr>
            <w:tcW w:w="2058" w:type="dxa"/>
            <w:tcBorders>
              <w:top w:val="single" w:sz="4" w:space="0" w:color="auto"/>
              <w:left w:val="single" w:sz="4" w:space="0" w:color="auto"/>
              <w:bottom w:val="single" w:sz="4" w:space="0" w:color="auto"/>
              <w:right w:val="single" w:sz="4" w:space="0" w:color="auto"/>
            </w:tcBorders>
            <w:vAlign w:val="center"/>
            <w:hideMark/>
          </w:tcPr>
          <w:p w14:paraId="1BF9A231" w14:textId="77777777" w:rsidR="00D33612" w:rsidRPr="00A21A61" w:rsidRDefault="00D33612" w:rsidP="005465DD">
            <w:pPr>
              <w:jc w:val="center"/>
              <w:rPr>
                <w:rFonts w:asciiTheme="minorHAnsi" w:hAnsiTheme="minorHAnsi" w:cs="Calibri"/>
                <w:sz w:val="22"/>
                <w:szCs w:val="22"/>
              </w:rPr>
            </w:pPr>
            <w:r w:rsidRPr="00A21A61">
              <w:rPr>
                <w:rFonts w:asciiTheme="minorHAnsi" w:hAnsiTheme="minorHAnsi" w:cs="Calibri"/>
                <w:sz w:val="22"/>
                <w:szCs w:val="22"/>
              </w:rPr>
              <w:t>X</w:t>
            </w:r>
          </w:p>
        </w:tc>
      </w:tr>
      <w:tr w:rsidR="00D33612" w:rsidRPr="00A21A61" w14:paraId="2289A3E0" w14:textId="77777777" w:rsidTr="00D33612">
        <w:trPr>
          <w:trHeight w:val="720"/>
        </w:trPr>
        <w:tc>
          <w:tcPr>
            <w:tcW w:w="4410" w:type="dxa"/>
            <w:tcBorders>
              <w:top w:val="single" w:sz="4" w:space="0" w:color="auto"/>
              <w:left w:val="single" w:sz="4" w:space="0" w:color="auto"/>
              <w:bottom w:val="single" w:sz="4" w:space="0" w:color="auto"/>
              <w:right w:val="single" w:sz="4" w:space="0" w:color="auto"/>
            </w:tcBorders>
            <w:vAlign w:val="center"/>
            <w:hideMark/>
          </w:tcPr>
          <w:p w14:paraId="0F1CA9A1" w14:textId="77777777" w:rsidR="00D33612" w:rsidRPr="00A21A61" w:rsidRDefault="00D33612" w:rsidP="005E3816">
            <w:pPr>
              <w:rPr>
                <w:rFonts w:asciiTheme="minorHAnsi" w:hAnsiTheme="minorHAnsi" w:cs="Calibri"/>
                <w:sz w:val="22"/>
                <w:szCs w:val="22"/>
              </w:rPr>
            </w:pPr>
            <w:r w:rsidRPr="00A21A61">
              <w:rPr>
                <w:rFonts w:asciiTheme="minorHAnsi" w:hAnsiTheme="minorHAnsi" w:cs="Calibri"/>
                <w:sz w:val="22"/>
                <w:szCs w:val="22"/>
              </w:rPr>
              <w:t>Personal mobility counseling for clients</w:t>
            </w:r>
          </w:p>
        </w:tc>
        <w:tc>
          <w:tcPr>
            <w:tcW w:w="1620" w:type="dxa"/>
            <w:tcBorders>
              <w:top w:val="single" w:sz="4" w:space="0" w:color="auto"/>
              <w:left w:val="single" w:sz="4" w:space="0" w:color="auto"/>
              <w:bottom w:val="single" w:sz="4" w:space="0" w:color="auto"/>
              <w:right w:val="single" w:sz="4" w:space="0" w:color="auto"/>
            </w:tcBorders>
            <w:vAlign w:val="center"/>
          </w:tcPr>
          <w:p w14:paraId="59A43A3D" w14:textId="77777777" w:rsidR="00D33612" w:rsidRPr="00A21A61" w:rsidRDefault="00D33612" w:rsidP="005465DD">
            <w:pPr>
              <w:jc w:val="center"/>
              <w:rPr>
                <w:rFonts w:asciiTheme="minorHAnsi" w:hAnsiTheme="minorHAnsi" w:cs="Calibri"/>
                <w:sz w:val="22"/>
                <w:szCs w:val="22"/>
              </w:rPr>
            </w:pPr>
          </w:p>
        </w:tc>
        <w:tc>
          <w:tcPr>
            <w:tcW w:w="1620" w:type="dxa"/>
            <w:tcBorders>
              <w:top w:val="single" w:sz="4" w:space="0" w:color="auto"/>
              <w:left w:val="single" w:sz="4" w:space="0" w:color="auto"/>
              <w:bottom w:val="single" w:sz="4" w:space="0" w:color="auto"/>
              <w:right w:val="single" w:sz="4" w:space="0" w:color="auto"/>
            </w:tcBorders>
            <w:vAlign w:val="center"/>
          </w:tcPr>
          <w:p w14:paraId="0C5B0B35" w14:textId="77777777" w:rsidR="00D33612" w:rsidRPr="00A21A61" w:rsidRDefault="00D33612" w:rsidP="005465DD">
            <w:pPr>
              <w:jc w:val="center"/>
              <w:rPr>
                <w:rFonts w:asciiTheme="minorHAnsi" w:hAnsiTheme="minorHAnsi" w:cs="Calibri"/>
                <w:sz w:val="22"/>
                <w:szCs w:val="22"/>
              </w:rPr>
            </w:pPr>
          </w:p>
        </w:tc>
        <w:tc>
          <w:tcPr>
            <w:tcW w:w="2058" w:type="dxa"/>
            <w:tcBorders>
              <w:top w:val="single" w:sz="4" w:space="0" w:color="auto"/>
              <w:left w:val="single" w:sz="4" w:space="0" w:color="auto"/>
              <w:bottom w:val="single" w:sz="4" w:space="0" w:color="auto"/>
              <w:right w:val="single" w:sz="4" w:space="0" w:color="auto"/>
            </w:tcBorders>
            <w:vAlign w:val="center"/>
            <w:hideMark/>
          </w:tcPr>
          <w:p w14:paraId="1BC9A9F4" w14:textId="77777777" w:rsidR="00D33612" w:rsidRPr="00A21A61" w:rsidRDefault="00D33612" w:rsidP="005465DD">
            <w:pPr>
              <w:jc w:val="center"/>
              <w:rPr>
                <w:rFonts w:asciiTheme="minorHAnsi" w:hAnsiTheme="minorHAnsi" w:cs="Calibri"/>
                <w:sz w:val="22"/>
                <w:szCs w:val="22"/>
              </w:rPr>
            </w:pPr>
            <w:r w:rsidRPr="00A21A61">
              <w:rPr>
                <w:rFonts w:asciiTheme="minorHAnsi" w:hAnsiTheme="minorHAnsi" w:cs="Calibri"/>
                <w:sz w:val="22"/>
                <w:szCs w:val="22"/>
              </w:rPr>
              <w:t>X</w:t>
            </w:r>
          </w:p>
        </w:tc>
      </w:tr>
      <w:tr w:rsidR="00D33612" w:rsidRPr="00A21A61" w14:paraId="336D4267" w14:textId="77777777" w:rsidTr="00D33612">
        <w:trPr>
          <w:trHeight w:val="720"/>
        </w:trPr>
        <w:tc>
          <w:tcPr>
            <w:tcW w:w="4410" w:type="dxa"/>
            <w:tcBorders>
              <w:top w:val="single" w:sz="4" w:space="0" w:color="auto"/>
              <w:left w:val="single" w:sz="4" w:space="0" w:color="auto"/>
              <w:bottom w:val="single" w:sz="4" w:space="0" w:color="auto"/>
              <w:right w:val="single" w:sz="4" w:space="0" w:color="auto"/>
            </w:tcBorders>
            <w:vAlign w:val="center"/>
            <w:hideMark/>
          </w:tcPr>
          <w:p w14:paraId="15607EA0" w14:textId="77777777" w:rsidR="00D33612" w:rsidRPr="00A21A61" w:rsidRDefault="00D33612" w:rsidP="005E3816">
            <w:pPr>
              <w:rPr>
                <w:rFonts w:asciiTheme="minorHAnsi" w:hAnsiTheme="minorHAnsi" w:cs="Calibri"/>
                <w:sz w:val="22"/>
                <w:szCs w:val="22"/>
              </w:rPr>
            </w:pPr>
            <w:r w:rsidRPr="00A21A61">
              <w:rPr>
                <w:rFonts w:asciiTheme="minorHAnsi" w:hAnsiTheme="minorHAnsi" w:cs="Calibri"/>
                <w:sz w:val="22"/>
                <w:szCs w:val="22"/>
              </w:rPr>
              <w:t>Door through door service to help clients travel to and from trips</w:t>
            </w:r>
          </w:p>
        </w:tc>
        <w:tc>
          <w:tcPr>
            <w:tcW w:w="1620" w:type="dxa"/>
            <w:tcBorders>
              <w:top w:val="single" w:sz="4" w:space="0" w:color="auto"/>
              <w:left w:val="single" w:sz="4" w:space="0" w:color="auto"/>
              <w:bottom w:val="single" w:sz="4" w:space="0" w:color="auto"/>
              <w:right w:val="single" w:sz="4" w:space="0" w:color="auto"/>
            </w:tcBorders>
            <w:vAlign w:val="center"/>
          </w:tcPr>
          <w:p w14:paraId="31E68715" w14:textId="77777777" w:rsidR="00D33612" w:rsidRPr="00A21A61" w:rsidRDefault="00D33612" w:rsidP="005465DD">
            <w:pPr>
              <w:jc w:val="center"/>
              <w:rPr>
                <w:rFonts w:asciiTheme="minorHAnsi" w:hAnsiTheme="minorHAnsi" w:cs="Calibri"/>
                <w:sz w:val="22"/>
                <w:szCs w:val="22"/>
              </w:rPr>
            </w:pPr>
          </w:p>
        </w:tc>
        <w:tc>
          <w:tcPr>
            <w:tcW w:w="1620" w:type="dxa"/>
            <w:tcBorders>
              <w:top w:val="single" w:sz="4" w:space="0" w:color="auto"/>
              <w:left w:val="single" w:sz="4" w:space="0" w:color="auto"/>
              <w:bottom w:val="single" w:sz="4" w:space="0" w:color="auto"/>
              <w:right w:val="single" w:sz="4" w:space="0" w:color="auto"/>
            </w:tcBorders>
            <w:vAlign w:val="center"/>
            <w:hideMark/>
          </w:tcPr>
          <w:p w14:paraId="73D90AFD" w14:textId="77777777" w:rsidR="00D33612" w:rsidRPr="00A21A61" w:rsidRDefault="00D33612" w:rsidP="005465DD">
            <w:pPr>
              <w:jc w:val="center"/>
              <w:rPr>
                <w:rFonts w:asciiTheme="minorHAnsi" w:hAnsiTheme="minorHAnsi" w:cs="Calibri"/>
                <w:sz w:val="22"/>
                <w:szCs w:val="22"/>
              </w:rPr>
            </w:pPr>
            <w:r w:rsidRPr="00A21A61">
              <w:rPr>
                <w:rFonts w:asciiTheme="minorHAnsi" w:hAnsiTheme="minorHAnsi" w:cs="Calibri"/>
                <w:sz w:val="22"/>
                <w:szCs w:val="22"/>
              </w:rPr>
              <w:t>X</w:t>
            </w:r>
          </w:p>
        </w:tc>
        <w:tc>
          <w:tcPr>
            <w:tcW w:w="2058" w:type="dxa"/>
            <w:tcBorders>
              <w:top w:val="single" w:sz="4" w:space="0" w:color="auto"/>
              <w:left w:val="single" w:sz="4" w:space="0" w:color="auto"/>
              <w:bottom w:val="single" w:sz="4" w:space="0" w:color="auto"/>
              <w:right w:val="single" w:sz="4" w:space="0" w:color="auto"/>
            </w:tcBorders>
            <w:vAlign w:val="center"/>
          </w:tcPr>
          <w:p w14:paraId="68878E5C" w14:textId="77777777" w:rsidR="00D33612" w:rsidRPr="00A21A61" w:rsidRDefault="00D33612" w:rsidP="005465DD">
            <w:pPr>
              <w:jc w:val="center"/>
              <w:rPr>
                <w:rFonts w:asciiTheme="minorHAnsi" w:hAnsiTheme="minorHAnsi" w:cs="Calibri"/>
                <w:sz w:val="22"/>
                <w:szCs w:val="22"/>
              </w:rPr>
            </w:pPr>
          </w:p>
        </w:tc>
      </w:tr>
      <w:tr w:rsidR="00D33612" w:rsidRPr="00A21A61" w14:paraId="2087BAB4" w14:textId="77777777" w:rsidTr="00D33612">
        <w:trPr>
          <w:trHeight w:val="720"/>
        </w:trPr>
        <w:tc>
          <w:tcPr>
            <w:tcW w:w="4410" w:type="dxa"/>
            <w:tcBorders>
              <w:top w:val="single" w:sz="4" w:space="0" w:color="auto"/>
              <w:left w:val="single" w:sz="4" w:space="0" w:color="auto"/>
              <w:bottom w:val="single" w:sz="4" w:space="0" w:color="auto"/>
              <w:right w:val="single" w:sz="4" w:space="0" w:color="auto"/>
            </w:tcBorders>
            <w:vAlign w:val="center"/>
            <w:hideMark/>
          </w:tcPr>
          <w:p w14:paraId="0199413D" w14:textId="77777777" w:rsidR="00D33612" w:rsidRPr="00A21A61" w:rsidRDefault="00D33612" w:rsidP="005E3816">
            <w:pPr>
              <w:rPr>
                <w:rFonts w:asciiTheme="minorHAnsi" w:hAnsiTheme="minorHAnsi" w:cs="Calibri"/>
                <w:sz w:val="22"/>
                <w:szCs w:val="22"/>
              </w:rPr>
            </w:pPr>
            <w:r w:rsidRPr="00A21A61">
              <w:rPr>
                <w:rFonts w:asciiTheme="minorHAnsi" w:hAnsiTheme="minorHAnsi" w:cs="Calibri"/>
                <w:sz w:val="22"/>
                <w:szCs w:val="22"/>
              </w:rPr>
              <w:t>Sensitivity training for bus and taxi providers or managers to educate them on issues facing people with disabilities</w:t>
            </w:r>
          </w:p>
        </w:tc>
        <w:tc>
          <w:tcPr>
            <w:tcW w:w="1620" w:type="dxa"/>
            <w:tcBorders>
              <w:top w:val="single" w:sz="4" w:space="0" w:color="auto"/>
              <w:left w:val="single" w:sz="4" w:space="0" w:color="auto"/>
              <w:bottom w:val="single" w:sz="4" w:space="0" w:color="auto"/>
              <w:right w:val="single" w:sz="4" w:space="0" w:color="auto"/>
            </w:tcBorders>
            <w:vAlign w:val="center"/>
          </w:tcPr>
          <w:p w14:paraId="6F687023" w14:textId="77777777" w:rsidR="00D33612" w:rsidRPr="00A21A61" w:rsidRDefault="00D33612" w:rsidP="005465DD">
            <w:pPr>
              <w:jc w:val="center"/>
              <w:rPr>
                <w:rFonts w:asciiTheme="minorHAnsi" w:hAnsiTheme="minorHAnsi" w:cs="Calibri"/>
                <w:sz w:val="22"/>
                <w:szCs w:val="22"/>
              </w:rPr>
            </w:pPr>
          </w:p>
        </w:tc>
        <w:tc>
          <w:tcPr>
            <w:tcW w:w="1620" w:type="dxa"/>
            <w:tcBorders>
              <w:top w:val="single" w:sz="4" w:space="0" w:color="auto"/>
              <w:left w:val="single" w:sz="4" w:space="0" w:color="auto"/>
              <w:bottom w:val="single" w:sz="4" w:space="0" w:color="auto"/>
              <w:right w:val="single" w:sz="4" w:space="0" w:color="auto"/>
            </w:tcBorders>
            <w:vAlign w:val="center"/>
            <w:hideMark/>
          </w:tcPr>
          <w:p w14:paraId="14A2EAA6" w14:textId="77777777" w:rsidR="00D33612" w:rsidRPr="00A21A61" w:rsidRDefault="00D33612" w:rsidP="005465DD">
            <w:pPr>
              <w:jc w:val="center"/>
              <w:rPr>
                <w:rFonts w:asciiTheme="minorHAnsi" w:hAnsiTheme="minorHAnsi" w:cs="Calibri"/>
                <w:sz w:val="22"/>
                <w:szCs w:val="22"/>
              </w:rPr>
            </w:pPr>
            <w:r w:rsidRPr="00A21A61">
              <w:rPr>
                <w:rFonts w:asciiTheme="minorHAnsi" w:hAnsiTheme="minorHAnsi" w:cs="Calibri"/>
                <w:sz w:val="22"/>
                <w:szCs w:val="22"/>
              </w:rPr>
              <w:t>X</w:t>
            </w:r>
          </w:p>
        </w:tc>
        <w:tc>
          <w:tcPr>
            <w:tcW w:w="2058" w:type="dxa"/>
            <w:tcBorders>
              <w:top w:val="single" w:sz="4" w:space="0" w:color="auto"/>
              <w:left w:val="single" w:sz="4" w:space="0" w:color="auto"/>
              <w:bottom w:val="single" w:sz="4" w:space="0" w:color="auto"/>
              <w:right w:val="single" w:sz="4" w:space="0" w:color="auto"/>
            </w:tcBorders>
            <w:vAlign w:val="center"/>
          </w:tcPr>
          <w:p w14:paraId="4910B1F4" w14:textId="77777777" w:rsidR="00D33612" w:rsidRPr="00A21A61" w:rsidRDefault="00D33612" w:rsidP="005465DD">
            <w:pPr>
              <w:jc w:val="center"/>
              <w:rPr>
                <w:rFonts w:asciiTheme="minorHAnsi" w:hAnsiTheme="minorHAnsi" w:cs="Calibri"/>
                <w:sz w:val="22"/>
                <w:szCs w:val="22"/>
              </w:rPr>
            </w:pPr>
          </w:p>
        </w:tc>
      </w:tr>
      <w:tr w:rsidR="00D33612" w:rsidRPr="00A21A61" w14:paraId="3F8662DA" w14:textId="77777777" w:rsidTr="00D33612">
        <w:trPr>
          <w:trHeight w:val="720"/>
        </w:trPr>
        <w:tc>
          <w:tcPr>
            <w:tcW w:w="4410" w:type="dxa"/>
            <w:tcBorders>
              <w:top w:val="single" w:sz="4" w:space="0" w:color="auto"/>
              <w:left w:val="single" w:sz="4" w:space="0" w:color="auto"/>
              <w:bottom w:val="single" w:sz="4" w:space="0" w:color="auto"/>
              <w:right w:val="single" w:sz="4" w:space="0" w:color="auto"/>
            </w:tcBorders>
            <w:vAlign w:val="center"/>
            <w:hideMark/>
          </w:tcPr>
          <w:p w14:paraId="121255CC" w14:textId="4CA57118" w:rsidR="00D33612" w:rsidRPr="00A21A61" w:rsidRDefault="00666722" w:rsidP="005E3816">
            <w:pPr>
              <w:rPr>
                <w:rFonts w:asciiTheme="minorHAnsi" w:hAnsiTheme="minorHAnsi" w:cs="Calibri"/>
                <w:sz w:val="22"/>
                <w:szCs w:val="22"/>
              </w:rPr>
            </w:pPr>
            <w:r>
              <w:rPr>
                <w:rFonts w:asciiTheme="minorHAnsi" w:hAnsiTheme="minorHAnsi" w:cs="Calibri"/>
                <w:sz w:val="22"/>
                <w:szCs w:val="22"/>
              </w:rPr>
              <w:t>Costs of taxi, ride-hailing or s</w:t>
            </w:r>
            <w:r w:rsidR="00D33612" w:rsidRPr="00A21A61">
              <w:rPr>
                <w:rFonts w:asciiTheme="minorHAnsi" w:hAnsiTheme="minorHAnsi" w:cs="Calibri"/>
                <w:sz w:val="22"/>
                <w:szCs w:val="22"/>
              </w:rPr>
              <w:t>huttle</w:t>
            </w:r>
            <w:r>
              <w:rPr>
                <w:rFonts w:asciiTheme="minorHAnsi" w:hAnsiTheme="minorHAnsi" w:cs="Calibri"/>
                <w:sz w:val="22"/>
                <w:szCs w:val="22"/>
              </w:rPr>
              <w:t xml:space="preserve">, </w:t>
            </w:r>
            <w:r w:rsidR="00D33612" w:rsidRPr="00A21A61">
              <w:rPr>
                <w:rFonts w:asciiTheme="minorHAnsi" w:hAnsiTheme="minorHAnsi" w:cs="Calibri"/>
                <w:sz w:val="22"/>
                <w:szCs w:val="22"/>
              </w:rPr>
              <w:t xml:space="preserve">service to bus stops and rail stations </w:t>
            </w:r>
          </w:p>
        </w:tc>
        <w:tc>
          <w:tcPr>
            <w:tcW w:w="1620" w:type="dxa"/>
            <w:tcBorders>
              <w:top w:val="single" w:sz="4" w:space="0" w:color="auto"/>
              <w:left w:val="single" w:sz="4" w:space="0" w:color="auto"/>
              <w:bottom w:val="single" w:sz="4" w:space="0" w:color="auto"/>
              <w:right w:val="single" w:sz="4" w:space="0" w:color="auto"/>
            </w:tcBorders>
            <w:vAlign w:val="center"/>
          </w:tcPr>
          <w:p w14:paraId="647234BF" w14:textId="77777777" w:rsidR="00D33612" w:rsidRPr="00A21A61" w:rsidRDefault="00D33612" w:rsidP="005465DD">
            <w:pPr>
              <w:jc w:val="center"/>
              <w:rPr>
                <w:rFonts w:asciiTheme="minorHAnsi" w:hAnsiTheme="minorHAnsi" w:cs="Calibri"/>
                <w:sz w:val="22"/>
                <w:szCs w:val="22"/>
              </w:rPr>
            </w:pPr>
          </w:p>
        </w:tc>
        <w:tc>
          <w:tcPr>
            <w:tcW w:w="1620" w:type="dxa"/>
            <w:tcBorders>
              <w:top w:val="single" w:sz="4" w:space="0" w:color="auto"/>
              <w:left w:val="single" w:sz="4" w:space="0" w:color="auto"/>
              <w:bottom w:val="single" w:sz="4" w:space="0" w:color="auto"/>
              <w:right w:val="single" w:sz="4" w:space="0" w:color="auto"/>
            </w:tcBorders>
            <w:vAlign w:val="center"/>
            <w:hideMark/>
          </w:tcPr>
          <w:p w14:paraId="0C5E61BA" w14:textId="77777777" w:rsidR="00D33612" w:rsidRPr="00A21A61" w:rsidRDefault="00D33612" w:rsidP="005465DD">
            <w:pPr>
              <w:jc w:val="center"/>
              <w:rPr>
                <w:rFonts w:asciiTheme="minorHAnsi" w:hAnsiTheme="minorHAnsi" w:cs="Calibri"/>
                <w:sz w:val="22"/>
                <w:szCs w:val="22"/>
              </w:rPr>
            </w:pPr>
            <w:r w:rsidRPr="00A21A61">
              <w:rPr>
                <w:rFonts w:asciiTheme="minorHAnsi" w:hAnsiTheme="minorHAnsi" w:cs="Calibri"/>
                <w:sz w:val="22"/>
                <w:szCs w:val="22"/>
              </w:rPr>
              <w:t>X</w:t>
            </w:r>
          </w:p>
        </w:tc>
        <w:tc>
          <w:tcPr>
            <w:tcW w:w="2058" w:type="dxa"/>
            <w:tcBorders>
              <w:top w:val="single" w:sz="4" w:space="0" w:color="auto"/>
              <w:left w:val="single" w:sz="4" w:space="0" w:color="auto"/>
              <w:bottom w:val="single" w:sz="4" w:space="0" w:color="auto"/>
              <w:right w:val="single" w:sz="4" w:space="0" w:color="auto"/>
            </w:tcBorders>
            <w:vAlign w:val="center"/>
          </w:tcPr>
          <w:p w14:paraId="1BD7C3FC" w14:textId="77777777" w:rsidR="00D33612" w:rsidRPr="00A21A61" w:rsidRDefault="00D33612" w:rsidP="005465DD">
            <w:pPr>
              <w:jc w:val="center"/>
              <w:rPr>
                <w:rFonts w:asciiTheme="minorHAnsi" w:hAnsiTheme="minorHAnsi" w:cs="Calibri"/>
                <w:sz w:val="22"/>
                <w:szCs w:val="22"/>
              </w:rPr>
            </w:pPr>
          </w:p>
        </w:tc>
      </w:tr>
      <w:tr w:rsidR="00D33612" w:rsidRPr="00A21A61" w14:paraId="7B25004A" w14:textId="77777777" w:rsidTr="00D33612">
        <w:trPr>
          <w:trHeight w:val="720"/>
        </w:trPr>
        <w:tc>
          <w:tcPr>
            <w:tcW w:w="4410" w:type="dxa"/>
            <w:tcBorders>
              <w:top w:val="single" w:sz="4" w:space="0" w:color="auto"/>
              <w:left w:val="single" w:sz="4" w:space="0" w:color="auto"/>
              <w:bottom w:val="single" w:sz="4" w:space="0" w:color="auto"/>
              <w:right w:val="single" w:sz="4" w:space="0" w:color="auto"/>
            </w:tcBorders>
            <w:vAlign w:val="center"/>
            <w:hideMark/>
          </w:tcPr>
          <w:p w14:paraId="218B29E7" w14:textId="0DF6D76D" w:rsidR="00D33612" w:rsidRPr="00A21A61" w:rsidRDefault="00D33612" w:rsidP="005E3816">
            <w:pPr>
              <w:rPr>
                <w:rFonts w:asciiTheme="minorHAnsi" w:hAnsiTheme="minorHAnsi" w:cs="Calibri"/>
                <w:sz w:val="22"/>
                <w:szCs w:val="22"/>
              </w:rPr>
            </w:pPr>
            <w:r w:rsidRPr="00A21A61">
              <w:rPr>
                <w:rFonts w:asciiTheme="minorHAnsi" w:hAnsiTheme="minorHAnsi" w:cs="Calibri"/>
                <w:sz w:val="22"/>
                <w:szCs w:val="22"/>
              </w:rPr>
              <w:t>Bus stop and/or sidewalk improvements</w:t>
            </w:r>
            <w:r w:rsidR="00666722">
              <w:rPr>
                <w:rFonts w:asciiTheme="minorHAnsi" w:hAnsiTheme="minorHAnsi" w:cs="Calibri"/>
                <w:sz w:val="22"/>
                <w:szCs w:val="22"/>
              </w:rPr>
              <w:t>, especially around transit stations</w:t>
            </w:r>
          </w:p>
        </w:tc>
        <w:tc>
          <w:tcPr>
            <w:tcW w:w="1620" w:type="dxa"/>
            <w:tcBorders>
              <w:top w:val="single" w:sz="4" w:space="0" w:color="auto"/>
              <w:left w:val="single" w:sz="4" w:space="0" w:color="auto"/>
              <w:bottom w:val="single" w:sz="4" w:space="0" w:color="auto"/>
              <w:right w:val="single" w:sz="4" w:space="0" w:color="auto"/>
            </w:tcBorders>
            <w:vAlign w:val="center"/>
            <w:hideMark/>
          </w:tcPr>
          <w:p w14:paraId="72D33B30" w14:textId="77777777" w:rsidR="00D33612" w:rsidRPr="00A21A61" w:rsidRDefault="00D33612" w:rsidP="005465DD">
            <w:pPr>
              <w:jc w:val="center"/>
              <w:rPr>
                <w:rFonts w:asciiTheme="minorHAnsi" w:hAnsiTheme="minorHAnsi" w:cs="Calibri"/>
                <w:sz w:val="22"/>
                <w:szCs w:val="22"/>
              </w:rPr>
            </w:pPr>
            <w:r w:rsidRPr="00A21A61">
              <w:rPr>
                <w:rFonts w:asciiTheme="minorHAnsi" w:hAnsiTheme="minorHAnsi" w:cs="Calibri"/>
                <w:sz w:val="22"/>
                <w:szCs w:val="22"/>
              </w:rPr>
              <w:t>X</w:t>
            </w:r>
          </w:p>
        </w:tc>
        <w:tc>
          <w:tcPr>
            <w:tcW w:w="1620" w:type="dxa"/>
            <w:tcBorders>
              <w:top w:val="single" w:sz="4" w:space="0" w:color="auto"/>
              <w:left w:val="single" w:sz="4" w:space="0" w:color="auto"/>
              <w:bottom w:val="single" w:sz="4" w:space="0" w:color="auto"/>
              <w:right w:val="single" w:sz="4" w:space="0" w:color="auto"/>
            </w:tcBorders>
            <w:vAlign w:val="center"/>
          </w:tcPr>
          <w:p w14:paraId="2C928A17" w14:textId="77777777" w:rsidR="00D33612" w:rsidRPr="00A21A61" w:rsidRDefault="00D33612" w:rsidP="005465DD">
            <w:pPr>
              <w:jc w:val="center"/>
              <w:rPr>
                <w:rFonts w:asciiTheme="minorHAnsi" w:hAnsiTheme="minorHAnsi" w:cs="Calibri"/>
                <w:sz w:val="22"/>
                <w:szCs w:val="22"/>
              </w:rPr>
            </w:pPr>
          </w:p>
        </w:tc>
        <w:tc>
          <w:tcPr>
            <w:tcW w:w="2058" w:type="dxa"/>
            <w:tcBorders>
              <w:top w:val="single" w:sz="4" w:space="0" w:color="auto"/>
              <w:left w:val="single" w:sz="4" w:space="0" w:color="auto"/>
              <w:bottom w:val="single" w:sz="4" w:space="0" w:color="auto"/>
              <w:right w:val="single" w:sz="4" w:space="0" w:color="auto"/>
            </w:tcBorders>
            <w:vAlign w:val="center"/>
          </w:tcPr>
          <w:p w14:paraId="0CC84C55" w14:textId="77777777" w:rsidR="00D33612" w:rsidRPr="00A21A61" w:rsidRDefault="00D33612" w:rsidP="005465DD">
            <w:pPr>
              <w:jc w:val="center"/>
              <w:rPr>
                <w:rFonts w:asciiTheme="minorHAnsi" w:hAnsiTheme="minorHAnsi" w:cs="Calibri"/>
                <w:sz w:val="22"/>
                <w:szCs w:val="22"/>
              </w:rPr>
            </w:pPr>
          </w:p>
        </w:tc>
      </w:tr>
      <w:tr w:rsidR="00D33612" w:rsidRPr="00A21A61" w14:paraId="0F917585" w14:textId="77777777" w:rsidTr="00D33612">
        <w:trPr>
          <w:trHeight w:val="720"/>
        </w:trPr>
        <w:tc>
          <w:tcPr>
            <w:tcW w:w="4410" w:type="dxa"/>
            <w:tcBorders>
              <w:top w:val="single" w:sz="4" w:space="0" w:color="auto"/>
              <w:left w:val="single" w:sz="4" w:space="0" w:color="auto"/>
              <w:bottom w:val="single" w:sz="4" w:space="0" w:color="auto"/>
              <w:right w:val="single" w:sz="4" w:space="0" w:color="auto"/>
            </w:tcBorders>
            <w:vAlign w:val="center"/>
            <w:hideMark/>
          </w:tcPr>
          <w:p w14:paraId="5589058D" w14:textId="01F074D9" w:rsidR="00D33612" w:rsidRPr="00A21A61" w:rsidRDefault="00666722" w:rsidP="005E3816">
            <w:pPr>
              <w:rPr>
                <w:rFonts w:asciiTheme="minorHAnsi" w:hAnsiTheme="minorHAnsi" w:cs="Calibri"/>
                <w:sz w:val="22"/>
                <w:szCs w:val="22"/>
              </w:rPr>
            </w:pPr>
            <w:r>
              <w:rPr>
                <w:rFonts w:asciiTheme="minorHAnsi" w:hAnsiTheme="minorHAnsi" w:cs="Calibri"/>
                <w:sz w:val="22"/>
                <w:szCs w:val="22"/>
              </w:rPr>
              <w:t xml:space="preserve">Promotion of adaptive cycling, including procurement of adaptive bicycles </w:t>
            </w:r>
            <w:r w:rsidR="00D33612" w:rsidRPr="00A21A61">
              <w:rPr>
                <w:rFonts w:asciiTheme="minorHAnsi" w:hAnsiTheme="minorHAnsi" w:cs="Calibri"/>
                <w:sz w:val="22"/>
                <w:szCs w:val="22"/>
              </w:rPr>
              <w:t xml:space="preserve"> </w:t>
            </w:r>
          </w:p>
        </w:tc>
        <w:tc>
          <w:tcPr>
            <w:tcW w:w="1620" w:type="dxa"/>
            <w:tcBorders>
              <w:top w:val="single" w:sz="4" w:space="0" w:color="auto"/>
              <w:left w:val="single" w:sz="4" w:space="0" w:color="auto"/>
              <w:bottom w:val="single" w:sz="4" w:space="0" w:color="auto"/>
              <w:right w:val="single" w:sz="4" w:space="0" w:color="auto"/>
            </w:tcBorders>
            <w:vAlign w:val="center"/>
          </w:tcPr>
          <w:p w14:paraId="04A6D701" w14:textId="77777777" w:rsidR="00D33612" w:rsidRPr="00A21A61" w:rsidRDefault="00D33612" w:rsidP="005465DD">
            <w:pPr>
              <w:jc w:val="center"/>
              <w:rPr>
                <w:rFonts w:asciiTheme="minorHAnsi" w:hAnsiTheme="minorHAnsi" w:cs="Calibri"/>
                <w:sz w:val="22"/>
                <w:szCs w:val="22"/>
              </w:rPr>
            </w:pPr>
          </w:p>
        </w:tc>
        <w:tc>
          <w:tcPr>
            <w:tcW w:w="1620" w:type="dxa"/>
            <w:tcBorders>
              <w:top w:val="single" w:sz="4" w:space="0" w:color="auto"/>
              <w:left w:val="single" w:sz="4" w:space="0" w:color="auto"/>
              <w:bottom w:val="single" w:sz="4" w:space="0" w:color="auto"/>
              <w:right w:val="single" w:sz="4" w:space="0" w:color="auto"/>
            </w:tcBorders>
            <w:vAlign w:val="center"/>
            <w:hideMark/>
          </w:tcPr>
          <w:p w14:paraId="0F93009B" w14:textId="77777777" w:rsidR="00D33612" w:rsidRPr="00A21A61" w:rsidRDefault="00D33612" w:rsidP="005465DD">
            <w:pPr>
              <w:jc w:val="center"/>
              <w:rPr>
                <w:rFonts w:asciiTheme="minorHAnsi" w:hAnsiTheme="minorHAnsi" w:cs="Calibri"/>
                <w:sz w:val="22"/>
                <w:szCs w:val="22"/>
              </w:rPr>
            </w:pPr>
            <w:r w:rsidRPr="00A21A61">
              <w:rPr>
                <w:rFonts w:asciiTheme="minorHAnsi" w:hAnsiTheme="minorHAnsi" w:cs="Calibri"/>
                <w:sz w:val="22"/>
                <w:szCs w:val="22"/>
              </w:rPr>
              <w:t>X</w:t>
            </w:r>
          </w:p>
        </w:tc>
        <w:tc>
          <w:tcPr>
            <w:tcW w:w="2058" w:type="dxa"/>
            <w:tcBorders>
              <w:top w:val="single" w:sz="4" w:space="0" w:color="auto"/>
              <w:left w:val="single" w:sz="4" w:space="0" w:color="auto"/>
              <w:bottom w:val="single" w:sz="4" w:space="0" w:color="auto"/>
              <w:right w:val="single" w:sz="4" w:space="0" w:color="auto"/>
            </w:tcBorders>
            <w:vAlign w:val="center"/>
          </w:tcPr>
          <w:p w14:paraId="158AF97A" w14:textId="77777777" w:rsidR="00D33612" w:rsidRPr="00A21A61" w:rsidRDefault="00D33612" w:rsidP="005465DD">
            <w:pPr>
              <w:jc w:val="center"/>
              <w:rPr>
                <w:rFonts w:asciiTheme="minorHAnsi" w:hAnsiTheme="minorHAnsi" w:cs="Calibri"/>
                <w:sz w:val="22"/>
                <w:szCs w:val="22"/>
              </w:rPr>
            </w:pPr>
          </w:p>
        </w:tc>
      </w:tr>
      <w:tr w:rsidR="00D33612" w:rsidRPr="00A21A61" w14:paraId="5DA9A8F8" w14:textId="77777777" w:rsidTr="00D33612">
        <w:trPr>
          <w:trHeight w:val="720"/>
        </w:trPr>
        <w:tc>
          <w:tcPr>
            <w:tcW w:w="4410" w:type="dxa"/>
            <w:tcBorders>
              <w:top w:val="single" w:sz="4" w:space="0" w:color="auto"/>
              <w:left w:val="single" w:sz="4" w:space="0" w:color="auto"/>
              <w:bottom w:val="single" w:sz="4" w:space="0" w:color="auto"/>
              <w:right w:val="single" w:sz="4" w:space="0" w:color="auto"/>
            </w:tcBorders>
            <w:vAlign w:val="center"/>
            <w:hideMark/>
          </w:tcPr>
          <w:p w14:paraId="5A562BA2" w14:textId="00BF551E" w:rsidR="00D33612" w:rsidRPr="00A21A61" w:rsidRDefault="00E305FC" w:rsidP="005E3816">
            <w:pPr>
              <w:rPr>
                <w:rFonts w:asciiTheme="minorHAnsi" w:hAnsiTheme="minorHAnsi" w:cs="Calibri"/>
                <w:sz w:val="22"/>
                <w:szCs w:val="22"/>
              </w:rPr>
            </w:pPr>
            <w:r>
              <w:rPr>
                <w:rFonts w:asciiTheme="minorHAnsi" w:hAnsiTheme="minorHAnsi" w:cs="Calibri"/>
                <w:sz w:val="22"/>
                <w:szCs w:val="22"/>
              </w:rPr>
              <w:t xml:space="preserve"> Procurement of w</w:t>
            </w:r>
            <w:r w:rsidR="00666722">
              <w:rPr>
                <w:rFonts w:asciiTheme="minorHAnsi" w:hAnsiTheme="minorHAnsi" w:cs="Calibri"/>
                <w:sz w:val="22"/>
                <w:szCs w:val="22"/>
              </w:rPr>
              <w:t xml:space="preserve">heelchair-accessible vehicles </w:t>
            </w:r>
            <w:r>
              <w:rPr>
                <w:rFonts w:asciiTheme="minorHAnsi" w:hAnsiTheme="minorHAnsi" w:cs="Calibri"/>
                <w:sz w:val="22"/>
                <w:szCs w:val="22"/>
              </w:rPr>
              <w:t>for or subsidizing of</w:t>
            </w:r>
            <w:r w:rsidR="00666722">
              <w:rPr>
                <w:rFonts w:asciiTheme="minorHAnsi" w:hAnsiTheme="minorHAnsi" w:cs="Calibri"/>
                <w:sz w:val="22"/>
                <w:szCs w:val="22"/>
              </w:rPr>
              <w:t xml:space="preserve"> taxi or ride-hailing service</w:t>
            </w:r>
          </w:p>
        </w:tc>
        <w:tc>
          <w:tcPr>
            <w:tcW w:w="1620" w:type="dxa"/>
            <w:tcBorders>
              <w:top w:val="single" w:sz="4" w:space="0" w:color="auto"/>
              <w:left w:val="single" w:sz="4" w:space="0" w:color="auto"/>
              <w:bottom w:val="single" w:sz="4" w:space="0" w:color="auto"/>
              <w:right w:val="single" w:sz="4" w:space="0" w:color="auto"/>
            </w:tcBorders>
            <w:vAlign w:val="center"/>
          </w:tcPr>
          <w:p w14:paraId="36D4C829" w14:textId="77777777" w:rsidR="00D33612" w:rsidRPr="00A21A61" w:rsidRDefault="00D33612" w:rsidP="005465DD">
            <w:pPr>
              <w:jc w:val="center"/>
              <w:rPr>
                <w:rFonts w:asciiTheme="minorHAnsi" w:hAnsiTheme="minorHAnsi" w:cs="Calibri"/>
                <w:sz w:val="22"/>
                <w:szCs w:val="22"/>
              </w:rPr>
            </w:pPr>
          </w:p>
        </w:tc>
        <w:tc>
          <w:tcPr>
            <w:tcW w:w="1620" w:type="dxa"/>
            <w:tcBorders>
              <w:top w:val="single" w:sz="4" w:space="0" w:color="auto"/>
              <w:left w:val="single" w:sz="4" w:space="0" w:color="auto"/>
              <w:bottom w:val="single" w:sz="4" w:space="0" w:color="auto"/>
              <w:right w:val="single" w:sz="4" w:space="0" w:color="auto"/>
            </w:tcBorders>
            <w:vAlign w:val="center"/>
            <w:hideMark/>
          </w:tcPr>
          <w:p w14:paraId="1C0F8C5C" w14:textId="77777777" w:rsidR="00D33612" w:rsidRPr="00A21A61" w:rsidRDefault="00D33612" w:rsidP="005465DD">
            <w:pPr>
              <w:jc w:val="center"/>
              <w:rPr>
                <w:rFonts w:asciiTheme="minorHAnsi" w:hAnsiTheme="minorHAnsi" w:cs="Calibri"/>
                <w:sz w:val="22"/>
                <w:szCs w:val="22"/>
              </w:rPr>
            </w:pPr>
            <w:r w:rsidRPr="00A21A61">
              <w:rPr>
                <w:rFonts w:asciiTheme="minorHAnsi" w:hAnsiTheme="minorHAnsi" w:cs="Calibri"/>
                <w:sz w:val="22"/>
                <w:szCs w:val="22"/>
              </w:rPr>
              <w:t>X</w:t>
            </w:r>
          </w:p>
        </w:tc>
        <w:tc>
          <w:tcPr>
            <w:tcW w:w="2058" w:type="dxa"/>
            <w:tcBorders>
              <w:top w:val="single" w:sz="4" w:space="0" w:color="auto"/>
              <w:left w:val="single" w:sz="4" w:space="0" w:color="auto"/>
              <w:bottom w:val="single" w:sz="4" w:space="0" w:color="auto"/>
              <w:right w:val="single" w:sz="4" w:space="0" w:color="auto"/>
            </w:tcBorders>
            <w:vAlign w:val="center"/>
          </w:tcPr>
          <w:p w14:paraId="1B88797E" w14:textId="77777777" w:rsidR="00D33612" w:rsidRPr="00A21A61" w:rsidRDefault="00D33612" w:rsidP="005465DD">
            <w:pPr>
              <w:jc w:val="center"/>
              <w:rPr>
                <w:rFonts w:asciiTheme="minorHAnsi" w:hAnsiTheme="minorHAnsi" w:cs="Calibri"/>
                <w:sz w:val="22"/>
                <w:szCs w:val="22"/>
              </w:rPr>
            </w:pPr>
          </w:p>
        </w:tc>
      </w:tr>
      <w:tr w:rsidR="00D33612" w:rsidRPr="00A21A61" w14:paraId="401F19E5" w14:textId="77777777" w:rsidTr="00D33612">
        <w:trPr>
          <w:trHeight w:val="720"/>
        </w:trPr>
        <w:tc>
          <w:tcPr>
            <w:tcW w:w="4410" w:type="dxa"/>
            <w:tcBorders>
              <w:top w:val="single" w:sz="4" w:space="0" w:color="auto"/>
              <w:left w:val="single" w:sz="4" w:space="0" w:color="auto"/>
              <w:bottom w:val="single" w:sz="4" w:space="0" w:color="auto"/>
              <w:right w:val="single" w:sz="4" w:space="0" w:color="auto"/>
            </w:tcBorders>
            <w:vAlign w:val="center"/>
            <w:hideMark/>
          </w:tcPr>
          <w:p w14:paraId="50C415E6" w14:textId="77777777" w:rsidR="00D33612" w:rsidRPr="00A21A61" w:rsidRDefault="00D33612" w:rsidP="005E3816">
            <w:pPr>
              <w:rPr>
                <w:rFonts w:asciiTheme="minorHAnsi" w:hAnsiTheme="minorHAnsi" w:cs="Calibri"/>
                <w:sz w:val="22"/>
                <w:szCs w:val="22"/>
              </w:rPr>
            </w:pPr>
            <w:r w:rsidRPr="00A21A61">
              <w:rPr>
                <w:rFonts w:asciiTheme="minorHAnsi" w:hAnsiTheme="minorHAnsi" w:cs="Calibri"/>
                <w:sz w:val="22"/>
                <w:szCs w:val="22"/>
              </w:rPr>
              <w:t>Volunteer driver programs</w:t>
            </w:r>
          </w:p>
        </w:tc>
        <w:tc>
          <w:tcPr>
            <w:tcW w:w="1620" w:type="dxa"/>
            <w:tcBorders>
              <w:top w:val="single" w:sz="4" w:space="0" w:color="auto"/>
              <w:left w:val="single" w:sz="4" w:space="0" w:color="auto"/>
              <w:bottom w:val="single" w:sz="4" w:space="0" w:color="auto"/>
              <w:right w:val="single" w:sz="4" w:space="0" w:color="auto"/>
            </w:tcBorders>
            <w:vAlign w:val="center"/>
          </w:tcPr>
          <w:p w14:paraId="0D88F04D" w14:textId="77777777" w:rsidR="00D33612" w:rsidRPr="00A21A61" w:rsidRDefault="00D33612" w:rsidP="005465DD">
            <w:pPr>
              <w:jc w:val="center"/>
              <w:rPr>
                <w:rFonts w:asciiTheme="minorHAnsi" w:hAnsiTheme="minorHAnsi" w:cs="Calibri"/>
                <w:sz w:val="22"/>
                <w:szCs w:val="22"/>
              </w:rPr>
            </w:pPr>
          </w:p>
        </w:tc>
        <w:tc>
          <w:tcPr>
            <w:tcW w:w="1620" w:type="dxa"/>
            <w:tcBorders>
              <w:top w:val="single" w:sz="4" w:space="0" w:color="auto"/>
              <w:left w:val="single" w:sz="4" w:space="0" w:color="auto"/>
              <w:bottom w:val="single" w:sz="4" w:space="0" w:color="auto"/>
              <w:right w:val="single" w:sz="4" w:space="0" w:color="auto"/>
            </w:tcBorders>
            <w:vAlign w:val="center"/>
            <w:hideMark/>
          </w:tcPr>
          <w:p w14:paraId="597761FC" w14:textId="77777777" w:rsidR="00D33612" w:rsidRPr="00A21A61" w:rsidRDefault="00D33612" w:rsidP="005465DD">
            <w:pPr>
              <w:jc w:val="center"/>
              <w:rPr>
                <w:rFonts w:asciiTheme="minorHAnsi" w:hAnsiTheme="minorHAnsi" w:cs="Calibri"/>
                <w:sz w:val="22"/>
                <w:szCs w:val="22"/>
              </w:rPr>
            </w:pPr>
            <w:r w:rsidRPr="00A21A61">
              <w:rPr>
                <w:rFonts w:asciiTheme="minorHAnsi" w:hAnsiTheme="minorHAnsi" w:cs="Calibri"/>
                <w:sz w:val="22"/>
                <w:szCs w:val="22"/>
              </w:rPr>
              <w:t>X</w:t>
            </w:r>
          </w:p>
        </w:tc>
        <w:tc>
          <w:tcPr>
            <w:tcW w:w="2058" w:type="dxa"/>
            <w:tcBorders>
              <w:top w:val="single" w:sz="4" w:space="0" w:color="auto"/>
              <w:left w:val="single" w:sz="4" w:space="0" w:color="auto"/>
              <w:bottom w:val="single" w:sz="4" w:space="0" w:color="auto"/>
              <w:right w:val="single" w:sz="4" w:space="0" w:color="auto"/>
            </w:tcBorders>
            <w:vAlign w:val="center"/>
          </w:tcPr>
          <w:p w14:paraId="53F6DA3C" w14:textId="77777777" w:rsidR="00D33612" w:rsidRPr="00A21A61" w:rsidRDefault="00D33612" w:rsidP="005465DD">
            <w:pPr>
              <w:jc w:val="center"/>
              <w:rPr>
                <w:rFonts w:asciiTheme="minorHAnsi" w:hAnsiTheme="minorHAnsi" w:cs="Calibri"/>
                <w:sz w:val="22"/>
                <w:szCs w:val="22"/>
              </w:rPr>
            </w:pPr>
          </w:p>
        </w:tc>
      </w:tr>
      <w:bookmarkEnd w:id="61"/>
    </w:tbl>
    <w:p w14:paraId="043147D4" w14:textId="7917C032" w:rsidR="00024148" w:rsidRDefault="00263B08">
      <w:pPr>
        <w:rPr>
          <w:rFonts w:ascii="Franklin Gothic Book" w:hAnsi="Franklin Gothic Book"/>
          <w:sz w:val="22"/>
          <w:szCs w:val="19"/>
        </w:rPr>
      </w:pPr>
      <w:r>
        <w:br w:type="page"/>
      </w:r>
      <w:r w:rsidR="00024148">
        <w:lastRenderedPageBreak/>
        <w:br w:type="page"/>
      </w:r>
    </w:p>
    <w:p w14:paraId="719D3720" w14:textId="77777777" w:rsidR="00263B08" w:rsidRDefault="00263B08" w:rsidP="00D82A18">
      <w:pPr>
        <w:pStyle w:val="Level1Head-TPB"/>
        <w:spacing w:line="360" w:lineRule="exact"/>
      </w:pPr>
      <w:bookmarkStart w:id="62" w:name="_Toc518987313"/>
      <w:r>
        <w:lastRenderedPageBreak/>
        <w:t>Section 7: Framework for Competitive Selection</w:t>
      </w:r>
      <w:bookmarkEnd w:id="62"/>
      <w:r>
        <w:t xml:space="preserve"> </w:t>
      </w:r>
    </w:p>
    <w:p w14:paraId="62C250EB" w14:textId="77777777" w:rsidR="00BA5BDC" w:rsidRDefault="00BA5BDC" w:rsidP="00D82A18">
      <w:pPr>
        <w:pStyle w:val="BodyText-TPB"/>
        <w:spacing w:line="180" w:lineRule="exact"/>
      </w:pPr>
    </w:p>
    <w:p w14:paraId="2EA4A071" w14:textId="1D5626CA" w:rsidR="00B514BE" w:rsidRDefault="00B514BE" w:rsidP="00B514BE">
      <w:pPr>
        <w:pStyle w:val="BodyText-TPB"/>
      </w:pPr>
      <w:r>
        <w:t xml:space="preserve">The competitive selection process includes a selection committee, chaired by the Access for All Advisory Committee chair or another TPB representative. </w:t>
      </w:r>
      <w:r w:rsidR="00E25988">
        <w:t xml:space="preserve">Selection committee members </w:t>
      </w:r>
      <w:r>
        <w:t>have expertise locally or nationally with transportation for older adults and people with disabilities. Members will review the applications based on the selection criteria and will make a set of funding recommendations to the TPB. The TPB will be asked to approve the recommendations based on the selection committee’s deliberations.</w:t>
      </w:r>
    </w:p>
    <w:p w14:paraId="7CABEDAF" w14:textId="77777777" w:rsidR="00B514BE" w:rsidRDefault="00B514BE" w:rsidP="00D82A18">
      <w:pPr>
        <w:pStyle w:val="BodyText-TPB"/>
        <w:spacing w:line="180" w:lineRule="exact"/>
      </w:pPr>
    </w:p>
    <w:p w14:paraId="4F3BB492" w14:textId="1B281C8A" w:rsidR="00263B08" w:rsidRDefault="00B514BE" w:rsidP="00263B08">
      <w:pPr>
        <w:pStyle w:val="BodyText-TPB"/>
      </w:pPr>
      <w:r w:rsidRPr="00B514BE">
        <w:t xml:space="preserve">The selection criteria have been reevaluated based on the TPB’s experience in awarding and administering grants for the Enhanced Mobility program as well as the previous experience with grants administration for JARC and New Freedom. Changes to the selection criteria emphasize the importance of project feasibility and an agency’s institutional capacity to manage an FTA grant. </w:t>
      </w:r>
      <w:r w:rsidR="00D734B9">
        <w:t>In addition, since the TPB adopted Equity Emphasis Areas in the region in 2017, wh</w:t>
      </w:r>
      <w:r w:rsidR="00E25988">
        <w:t xml:space="preserve">ich are Census tracts with </w:t>
      </w:r>
      <w:r w:rsidR="00D734B9">
        <w:t>concentrations of low-income and/or minority populations</w:t>
      </w:r>
      <w:r w:rsidR="00E25988">
        <w:rPr>
          <w:rStyle w:val="FootnoteReference"/>
        </w:rPr>
        <w:footnoteReference w:id="8"/>
      </w:r>
      <w:r w:rsidR="00D734B9">
        <w:t xml:space="preserve">, the selection criteria now </w:t>
      </w:r>
      <w:r w:rsidR="00E25988">
        <w:t>include</w:t>
      </w:r>
      <w:r w:rsidR="00D734B9">
        <w:t xml:space="preserve"> an emphasis on serving these traditionally-underserved communities. </w:t>
      </w:r>
      <w:r>
        <w:t xml:space="preserve"> </w:t>
      </w:r>
      <w:r w:rsidRPr="00B514BE">
        <w:t>The following selection criteria include a maximum of 100 total points:</w:t>
      </w:r>
    </w:p>
    <w:p w14:paraId="35BBFD6F" w14:textId="77777777" w:rsidR="00263B08" w:rsidRDefault="00263B08" w:rsidP="00D82A18">
      <w:pPr>
        <w:pStyle w:val="BodyText-TPB"/>
        <w:spacing w:line="180" w:lineRule="exact"/>
      </w:pPr>
    </w:p>
    <w:p w14:paraId="07F66757" w14:textId="4C34433C" w:rsidR="00823EC6" w:rsidRPr="00263B08" w:rsidRDefault="00823EC6" w:rsidP="00823EC6">
      <w:pPr>
        <w:pStyle w:val="Bulletedtext-TPB"/>
        <w:numPr>
          <w:ilvl w:val="0"/>
          <w:numId w:val="32"/>
        </w:numPr>
        <w:rPr>
          <w:rFonts w:asciiTheme="majorHAnsi" w:hAnsiTheme="majorHAnsi"/>
        </w:rPr>
      </w:pPr>
      <w:r w:rsidRPr="00263B08">
        <w:rPr>
          <w:rFonts w:asciiTheme="majorHAnsi" w:hAnsiTheme="majorHAnsi"/>
        </w:rPr>
        <w:tab/>
        <w:t xml:space="preserve">Coordination Among Agencies (25 points) </w:t>
      </w:r>
    </w:p>
    <w:p w14:paraId="12E72A2F" w14:textId="77777777" w:rsidR="00823EC6" w:rsidRDefault="00823EC6" w:rsidP="00B514BE">
      <w:pPr>
        <w:pStyle w:val="BodyText-TPB"/>
      </w:pPr>
      <w:r>
        <w:t xml:space="preserve">Coordination </w:t>
      </w:r>
      <w:r w:rsidR="00C31DB8">
        <w:t xml:space="preserve">of services with other organizations </w:t>
      </w:r>
      <w:r>
        <w:t>can include providing service to clients of multiple agencies, coordinated purchasing, joint project planning and operation.</w:t>
      </w:r>
    </w:p>
    <w:p w14:paraId="4949FBAE" w14:textId="77777777" w:rsidR="00823EC6" w:rsidRDefault="00823EC6" w:rsidP="00D82A18">
      <w:pPr>
        <w:pStyle w:val="BodyText-Visualize"/>
        <w:spacing w:line="160" w:lineRule="exact"/>
      </w:pPr>
    </w:p>
    <w:p w14:paraId="36491B4D" w14:textId="0C0427E5" w:rsidR="00263B08" w:rsidRPr="00263B08" w:rsidRDefault="00263B08" w:rsidP="00263B08">
      <w:pPr>
        <w:pStyle w:val="Bulletedtext-TPB"/>
        <w:numPr>
          <w:ilvl w:val="0"/>
          <w:numId w:val="32"/>
        </w:numPr>
        <w:rPr>
          <w:rFonts w:asciiTheme="majorHAnsi" w:hAnsiTheme="majorHAnsi"/>
        </w:rPr>
      </w:pPr>
      <w:r w:rsidRPr="00263B08">
        <w:rPr>
          <w:rFonts w:asciiTheme="majorHAnsi" w:hAnsiTheme="majorHAnsi"/>
        </w:rPr>
        <w:t xml:space="preserve">Responsiveness to </w:t>
      </w:r>
      <w:r w:rsidR="00C31DB8">
        <w:rPr>
          <w:rFonts w:asciiTheme="majorHAnsi" w:hAnsiTheme="majorHAnsi"/>
        </w:rPr>
        <w:t xml:space="preserve">TPB’s </w:t>
      </w:r>
      <w:r w:rsidRPr="00263B08">
        <w:rPr>
          <w:rFonts w:asciiTheme="majorHAnsi" w:hAnsiTheme="majorHAnsi"/>
        </w:rPr>
        <w:t xml:space="preserve">Coordinated </w:t>
      </w:r>
      <w:r w:rsidR="00C31DB8">
        <w:rPr>
          <w:rFonts w:asciiTheme="majorHAnsi" w:hAnsiTheme="majorHAnsi"/>
        </w:rPr>
        <w:t xml:space="preserve">Human Service Transportation </w:t>
      </w:r>
      <w:r w:rsidRPr="00263B08">
        <w:rPr>
          <w:rFonts w:asciiTheme="majorHAnsi" w:hAnsiTheme="majorHAnsi"/>
        </w:rPr>
        <w:t>Plan (20 points)</w:t>
      </w:r>
    </w:p>
    <w:p w14:paraId="2DA931B0" w14:textId="240170AC" w:rsidR="00263B08" w:rsidRDefault="00C31DB8" w:rsidP="00B514BE">
      <w:pPr>
        <w:pStyle w:val="BodyText-TPB"/>
      </w:pPr>
      <w:r>
        <w:t>Up to 12 p</w:t>
      </w:r>
      <w:r w:rsidR="00263B08">
        <w:t xml:space="preserve">oints will be awarded based on how many </w:t>
      </w:r>
      <w:r>
        <w:t xml:space="preserve">Priority Projects </w:t>
      </w:r>
      <w:r w:rsidR="00263B08">
        <w:t>in the Coordinated Plan that the project application addresses</w:t>
      </w:r>
      <w:r>
        <w:t>, and up to 8 points on</w:t>
      </w:r>
      <w:r w:rsidR="00263B08">
        <w:t xml:space="preserve"> how well the application responds to the strategies.</w:t>
      </w:r>
    </w:p>
    <w:p w14:paraId="597BDBF9" w14:textId="61F3F9C5" w:rsidR="00263B08" w:rsidRDefault="00263B08" w:rsidP="00D82A18">
      <w:pPr>
        <w:pStyle w:val="BodyText-Visualize"/>
        <w:spacing w:line="160" w:lineRule="exact"/>
      </w:pPr>
    </w:p>
    <w:p w14:paraId="7FB2D3F8" w14:textId="77777777" w:rsidR="00263B08" w:rsidRPr="00263B08" w:rsidRDefault="00263B08" w:rsidP="00263B08">
      <w:pPr>
        <w:pStyle w:val="Bulletedtext-TPB"/>
        <w:numPr>
          <w:ilvl w:val="0"/>
          <w:numId w:val="32"/>
        </w:numPr>
        <w:rPr>
          <w:rFonts w:asciiTheme="majorHAnsi" w:hAnsiTheme="majorHAnsi"/>
        </w:rPr>
      </w:pPr>
      <w:r w:rsidRPr="00263B08">
        <w:rPr>
          <w:rFonts w:asciiTheme="majorHAnsi" w:hAnsiTheme="majorHAnsi"/>
        </w:rPr>
        <w:tab/>
        <w:t>Institutional Capacity to Manage and Administer an FTA grant (20 points)</w:t>
      </w:r>
    </w:p>
    <w:p w14:paraId="0A7ABC3F" w14:textId="6707D721" w:rsidR="00263B08" w:rsidRDefault="00263B08" w:rsidP="00B514BE">
      <w:pPr>
        <w:pStyle w:val="BodyText-TPB"/>
      </w:pPr>
      <w:r>
        <w:t>This criterion considers the availability of sufficient management, staff and resources to implement an FTA grant, stable and sufficient sources of funds to provide required match</w:t>
      </w:r>
      <w:r w:rsidR="00C31DB8">
        <w:t xml:space="preserve"> and if applicable, past grant performance</w:t>
      </w:r>
      <w:r>
        <w:t xml:space="preserve">. </w:t>
      </w:r>
    </w:p>
    <w:p w14:paraId="219466C6" w14:textId="77777777" w:rsidR="00263B08" w:rsidRDefault="00263B08" w:rsidP="00D82A18">
      <w:pPr>
        <w:pStyle w:val="BodyText-Visualize"/>
        <w:spacing w:line="160" w:lineRule="exact"/>
      </w:pPr>
    </w:p>
    <w:p w14:paraId="55378202" w14:textId="77777777" w:rsidR="00263B08" w:rsidRPr="00263B08" w:rsidRDefault="00263B08" w:rsidP="00263B08">
      <w:pPr>
        <w:pStyle w:val="Bulletedtext-TPB"/>
        <w:numPr>
          <w:ilvl w:val="0"/>
          <w:numId w:val="32"/>
        </w:numPr>
        <w:rPr>
          <w:rFonts w:asciiTheme="majorHAnsi" w:hAnsiTheme="majorHAnsi"/>
        </w:rPr>
      </w:pPr>
      <w:r w:rsidRPr="00263B08">
        <w:rPr>
          <w:rFonts w:asciiTheme="majorHAnsi" w:hAnsiTheme="majorHAnsi"/>
        </w:rPr>
        <w:tab/>
        <w:t xml:space="preserve">Project Feasibility (15 points) </w:t>
      </w:r>
    </w:p>
    <w:p w14:paraId="4D837CE3" w14:textId="167A7074" w:rsidR="00263B08" w:rsidRDefault="00263B08" w:rsidP="00B514BE">
      <w:pPr>
        <w:pStyle w:val="BodyText-TPB"/>
      </w:pPr>
      <w:r>
        <w:t>Proposed activities are consistent with the objectives of funding, application clearly spell</w:t>
      </w:r>
      <w:r w:rsidR="00C31DB8">
        <w:t>s</w:t>
      </w:r>
      <w:r>
        <w:t xml:space="preserve"> out how a project will be implemented</w:t>
      </w:r>
      <w:r w:rsidR="00C31DB8">
        <w:t>,</w:t>
      </w:r>
      <w:r>
        <w:t xml:space="preserve"> with defined roles and responsibilities</w:t>
      </w:r>
      <w:r w:rsidR="00C31DB8">
        <w:t>,</w:t>
      </w:r>
      <w:r>
        <w:t xml:space="preserve"> and include an action plan with milestones </w:t>
      </w:r>
      <w:r w:rsidR="00C31DB8">
        <w:t>that is achievable within the 2-year timeframe</w:t>
      </w:r>
      <w:r>
        <w:t xml:space="preserve">. </w:t>
      </w:r>
    </w:p>
    <w:p w14:paraId="485AFB76" w14:textId="77777777" w:rsidR="00263B08" w:rsidRDefault="00263B08" w:rsidP="00D82A18">
      <w:pPr>
        <w:pStyle w:val="BodyText-Visualize"/>
        <w:spacing w:line="160" w:lineRule="exact"/>
      </w:pPr>
    </w:p>
    <w:p w14:paraId="656DC664" w14:textId="2FCE6699" w:rsidR="00263B08" w:rsidRPr="00263B08" w:rsidRDefault="00263B08" w:rsidP="00263B08">
      <w:pPr>
        <w:pStyle w:val="Bulletedtext-TPB"/>
        <w:numPr>
          <w:ilvl w:val="0"/>
          <w:numId w:val="32"/>
        </w:numPr>
        <w:rPr>
          <w:rFonts w:asciiTheme="majorHAnsi" w:hAnsiTheme="majorHAnsi"/>
        </w:rPr>
      </w:pPr>
      <w:r w:rsidRPr="00263B08">
        <w:rPr>
          <w:rFonts w:asciiTheme="majorHAnsi" w:hAnsiTheme="majorHAnsi"/>
        </w:rPr>
        <w:tab/>
        <w:t>Regional Need</w:t>
      </w:r>
      <w:r w:rsidR="00D734B9">
        <w:rPr>
          <w:rFonts w:asciiTheme="majorHAnsi" w:hAnsiTheme="majorHAnsi"/>
        </w:rPr>
        <w:t xml:space="preserve"> and Equity Emphasis Areas</w:t>
      </w:r>
      <w:r w:rsidRPr="00263B08">
        <w:rPr>
          <w:rFonts w:asciiTheme="majorHAnsi" w:hAnsiTheme="majorHAnsi"/>
        </w:rPr>
        <w:t xml:space="preserve"> (10 points) </w:t>
      </w:r>
    </w:p>
    <w:p w14:paraId="3F60D314" w14:textId="383CFB54" w:rsidR="00263B08" w:rsidRDefault="00C31DB8" w:rsidP="00B514BE">
      <w:pPr>
        <w:pStyle w:val="BodyText-TPB"/>
      </w:pPr>
      <w:r>
        <w:t xml:space="preserve">Up to 5 points will be awarded </w:t>
      </w:r>
      <w:r w:rsidR="00F31830">
        <w:t>for</w:t>
      </w:r>
      <w:r>
        <w:t xml:space="preserve"> </w:t>
      </w:r>
      <w:r w:rsidR="001C55E0">
        <w:t xml:space="preserve">applications </w:t>
      </w:r>
      <w:r w:rsidR="00263B08">
        <w:t xml:space="preserve">that </w:t>
      </w:r>
      <w:r>
        <w:t xml:space="preserve">propose to </w:t>
      </w:r>
      <w:r w:rsidR="00263B08">
        <w:t>serve more than one jurisdiction</w:t>
      </w:r>
      <w:r>
        <w:t>, and up to 5 points</w:t>
      </w:r>
      <w:r w:rsidR="00946012">
        <w:t xml:space="preserve"> </w:t>
      </w:r>
      <w:r w:rsidR="00263B08">
        <w:t xml:space="preserve">will be awarded </w:t>
      </w:r>
      <w:r>
        <w:t xml:space="preserve">for </w:t>
      </w:r>
      <w:r w:rsidR="001C55E0">
        <w:t>projects proposing to</w:t>
      </w:r>
      <w:r>
        <w:t xml:space="preserve"> </w:t>
      </w:r>
      <w:r w:rsidR="00D734B9">
        <w:t>serve</w:t>
      </w:r>
      <w:r>
        <w:t xml:space="preserve"> Equity Emphasis Areas</w:t>
      </w:r>
      <w:r w:rsidR="00946012">
        <w:t xml:space="preserve"> in the Washington DC-VA-MD Urbanized Area shown in </w:t>
      </w:r>
      <w:r w:rsidR="00946012" w:rsidRPr="00207B47">
        <w:t xml:space="preserve">Figure </w:t>
      </w:r>
      <w:r w:rsidR="007D0942" w:rsidRPr="00207B47">
        <w:t xml:space="preserve">5 </w:t>
      </w:r>
      <w:r w:rsidR="00946012" w:rsidRPr="00207B47">
        <w:t>below</w:t>
      </w:r>
      <w:r w:rsidR="00946012">
        <w:t>.</w:t>
      </w:r>
    </w:p>
    <w:p w14:paraId="008E7D90" w14:textId="77777777" w:rsidR="00263B08" w:rsidRDefault="00263B08" w:rsidP="00D82A18">
      <w:pPr>
        <w:pStyle w:val="BodyText-Visualize"/>
        <w:spacing w:line="160" w:lineRule="exact"/>
      </w:pPr>
    </w:p>
    <w:p w14:paraId="7573A1E0" w14:textId="77777777" w:rsidR="00263B08" w:rsidRPr="00263B08" w:rsidRDefault="00263B08" w:rsidP="00263B08">
      <w:pPr>
        <w:pStyle w:val="Bulletedtext-TPB"/>
        <w:numPr>
          <w:ilvl w:val="0"/>
          <w:numId w:val="32"/>
        </w:numPr>
        <w:rPr>
          <w:rFonts w:asciiTheme="majorHAnsi" w:hAnsiTheme="majorHAnsi"/>
        </w:rPr>
      </w:pPr>
      <w:r w:rsidRPr="00263B08">
        <w:rPr>
          <w:rFonts w:asciiTheme="majorHAnsi" w:hAnsiTheme="majorHAnsi"/>
        </w:rPr>
        <w:tab/>
        <w:t xml:space="preserve">Customer Focus and Involvement (10 points) </w:t>
      </w:r>
    </w:p>
    <w:p w14:paraId="29D2FF3C" w14:textId="16BA5163" w:rsidR="00B514BE" w:rsidRDefault="00263B08" w:rsidP="00D82A18">
      <w:pPr>
        <w:pStyle w:val="BodyText-TPB"/>
        <w:rPr>
          <w:highlight w:val="yellow"/>
        </w:rPr>
      </w:pPr>
      <w:r>
        <w:t>To what extent does the applicant demonstrate an awareness of the needs of a targeted population group and how will customers be involved in the development and implementation of the proposed activity.</w:t>
      </w:r>
      <w:r w:rsidR="00B514BE">
        <w:rPr>
          <w:highlight w:val="yellow"/>
        </w:rPr>
        <w:br w:type="page"/>
      </w:r>
    </w:p>
    <w:p w14:paraId="1BC67C1C" w14:textId="1CBAA495" w:rsidR="00263B08" w:rsidRDefault="001E2300" w:rsidP="001E2300">
      <w:pPr>
        <w:pStyle w:val="BodyText-TPB"/>
        <w:ind w:left="450"/>
      </w:pPr>
      <w:r>
        <w:rPr>
          <w:noProof/>
        </w:rPr>
        <mc:AlternateContent>
          <mc:Choice Requires="wpg">
            <w:drawing>
              <wp:anchor distT="0" distB="0" distL="114300" distR="114300" simplePos="0" relativeHeight="251705344" behindDoc="0" locked="0" layoutInCell="1" allowOverlap="1" wp14:anchorId="3F48B382" wp14:editId="6EFBDA0C">
                <wp:simplePos x="0" y="0"/>
                <wp:positionH relativeFrom="column">
                  <wp:posOffset>0</wp:posOffset>
                </wp:positionH>
                <wp:positionV relativeFrom="paragraph">
                  <wp:posOffset>154172</wp:posOffset>
                </wp:positionV>
                <wp:extent cx="5943600" cy="7686040"/>
                <wp:effectExtent l="0" t="0" r="0" b="0"/>
                <wp:wrapNone/>
                <wp:docPr id="11" name="Group 11"/>
                <wp:cNvGraphicFramePr/>
                <a:graphic xmlns:a="http://schemas.openxmlformats.org/drawingml/2006/main">
                  <a:graphicData uri="http://schemas.microsoft.com/office/word/2010/wordprocessingGroup">
                    <wpg:wgp>
                      <wpg:cNvGrpSpPr/>
                      <wpg:grpSpPr>
                        <a:xfrm>
                          <a:off x="0" y="0"/>
                          <a:ext cx="5943600" cy="7686040"/>
                          <a:chOff x="0" y="0"/>
                          <a:chExt cx="5943600" cy="7686040"/>
                        </a:xfrm>
                      </wpg:grpSpPr>
                      <pic:pic xmlns:pic="http://schemas.openxmlformats.org/drawingml/2006/picture">
                        <pic:nvPicPr>
                          <pic:cNvPr id="2" name="Picture 2"/>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3600" cy="7686040"/>
                          </a:xfrm>
                          <a:prstGeom prst="rect">
                            <a:avLst/>
                          </a:prstGeom>
                          <a:noFill/>
                          <a:ln>
                            <a:noFill/>
                          </a:ln>
                        </pic:spPr>
                      </pic:pic>
                      <wps:wsp>
                        <wps:cNvPr id="10" name="Rectangle 10"/>
                        <wps:cNvSpPr/>
                        <wps:spPr>
                          <a:xfrm>
                            <a:off x="3636335" y="180754"/>
                            <a:ext cx="2038889" cy="704850"/>
                          </a:xfrm>
                          <a:prstGeom prst="rect">
                            <a:avLst/>
                          </a:prstGeom>
                          <a:solidFill>
                            <a:srgbClr val="E3E3E3"/>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D1AB4DD" id="Group 11" o:spid="_x0000_s1026" style="position:absolute;margin-left:0;margin-top:12.15pt;width:468pt;height:605.2pt;z-index:251705344" coordsize="59436,768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10;/i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&#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width:59436;height:76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">
                  <v:imagedata r:id="rId35" o:title=""/>
                </v:shape>
                <v:rect id="Rectangle 10" o:spid="_x0000_s1028" style="position:absolute;left:36363;top:1807;width:20389;height:70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" fillcolor="#e3e3e3" stroked="f"/>
              </v:group>
            </w:pict>
          </mc:Fallback>
        </mc:AlternateContent>
      </w:r>
      <w:r>
        <w:rPr>
          <w:noProof/>
        </w:rPr>
        <mc:AlternateContent>
          <mc:Choice Requires="wps">
            <w:drawing>
              <wp:anchor distT="0" distB="0" distL="114300" distR="114300" simplePos="0" relativeHeight="251703296" behindDoc="0" locked="0" layoutInCell="1" allowOverlap="1" wp14:anchorId="30AACA65" wp14:editId="5911A3B3">
                <wp:simplePos x="0" y="0"/>
                <wp:positionH relativeFrom="column">
                  <wp:posOffset>295274</wp:posOffset>
                </wp:positionH>
                <wp:positionV relativeFrom="paragraph">
                  <wp:posOffset>-9525</wp:posOffset>
                </wp:positionV>
                <wp:extent cx="5648325" cy="171450"/>
                <wp:effectExtent l="0" t="0" r="9525" b="0"/>
                <wp:wrapNone/>
                <wp:docPr id="4" name="Text Box 4"/>
                <wp:cNvGraphicFramePr/>
                <a:graphic xmlns:a="http://schemas.openxmlformats.org/drawingml/2006/main">
                  <a:graphicData uri="http://schemas.microsoft.com/office/word/2010/wordprocessingShape">
                    <wps:wsp>
                      <wps:cNvSpPr txBox="1"/>
                      <wps:spPr>
                        <a:xfrm>
                          <a:off x="0" y="0"/>
                          <a:ext cx="5648325" cy="171450"/>
                        </a:xfrm>
                        <a:prstGeom prst="rect">
                          <a:avLst/>
                        </a:prstGeom>
                        <a:noFill/>
                        <a:ln>
                          <a:noFill/>
                        </a:ln>
                      </wps:spPr>
                      <wps:txbx>
                        <w:txbxContent>
                          <w:p w14:paraId="293DD817" w14:textId="03E37885" w:rsidR="00226374" w:rsidRPr="008A5115" w:rsidRDefault="00226374" w:rsidP="001E2300">
                            <w:pPr>
                              <w:pStyle w:val="Caption"/>
                              <w:rPr>
                                <w:rFonts w:ascii="Franklin Gothic Book" w:hAnsi="Franklin Gothic Book"/>
                                <w:noProof/>
                                <w:szCs w:val="19"/>
                              </w:rPr>
                            </w:pPr>
                            <w:bookmarkStart w:id="63" w:name="_Toc518987463"/>
                            <w:r>
                              <w:t xml:space="preserve">Figure </w:t>
                            </w:r>
                            <w:r w:rsidR="00411BC3">
                              <w:fldChar w:fldCharType="begin"/>
                            </w:r>
                            <w:r w:rsidR="00411BC3">
                              <w:instrText xml:space="preserve"> SEQ Figure \* ARABIC </w:instrText>
                            </w:r>
                            <w:r w:rsidR="00411BC3">
                              <w:fldChar w:fldCharType="separate"/>
                            </w:r>
                            <w:r>
                              <w:rPr>
                                <w:noProof/>
                              </w:rPr>
                              <w:t>5</w:t>
                            </w:r>
                            <w:r w:rsidR="00411BC3">
                              <w:rPr>
                                <w:noProof/>
                              </w:rPr>
                              <w:fldChar w:fldCharType="end"/>
                            </w:r>
                            <w:r>
                              <w:t>: Equity Emphasis Areas and the Washington DC-MD-VA Urbanized Area</w:t>
                            </w:r>
                            <w:bookmarkEnd w:id="6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AACA65" id="Text Box 4" o:spid="_x0000_s1030" type="#_x0000_t202" style="position:absolute;left:0;text-align:left;margin-left:23.25pt;margin-top:-.75pt;width:444.75pt;height:13.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" filled="f" stroked="f">
                <v:textbox inset="0,0,0,0">
                  <w:txbxContent>
                    <w:p w14:paraId="293DD817" w14:textId="03E37885" w:rsidR="00226374" w:rsidRPr="008A5115" w:rsidRDefault="00226374" w:rsidP="001E2300">
                      <w:pPr>
                        <w:pStyle w:val="Caption"/>
                        <w:rPr>
                          <w:rFonts w:ascii="Franklin Gothic Book" w:hAnsi="Franklin Gothic Book"/>
                          <w:noProof/>
                          <w:szCs w:val="19"/>
                        </w:rPr>
                      </w:pPr>
                      <w:bookmarkStart w:id="71" w:name="_Toc518987463"/>
                      <w:r>
                        <w:t xml:space="preserve">Figure </w:t>
                      </w:r>
                      <w:fldSimple w:instr=" SEQ Figure \* ARABIC ">
                        <w:r>
                          <w:rPr>
                            <w:noProof/>
                          </w:rPr>
                          <w:t>5</w:t>
                        </w:r>
                      </w:fldSimple>
                      <w:r>
                        <w:t>: Equity Emphasis Areas and the Washington DC-MD-VA Urbanized Area</w:t>
                      </w:r>
                      <w:bookmarkEnd w:id="71"/>
                    </w:p>
                  </w:txbxContent>
                </v:textbox>
              </v:shape>
            </w:pict>
          </mc:Fallback>
        </mc:AlternateContent>
      </w:r>
    </w:p>
    <w:p w14:paraId="2893EEF4" w14:textId="1BBC704D" w:rsidR="00263B08" w:rsidRDefault="00263B08">
      <w:pPr>
        <w:rPr>
          <w:rFonts w:ascii="Franklin Gothic Book" w:hAnsi="Franklin Gothic Book"/>
          <w:sz w:val="22"/>
          <w:szCs w:val="19"/>
        </w:rPr>
      </w:pPr>
      <w:r>
        <w:br w:type="page"/>
      </w:r>
    </w:p>
    <w:p w14:paraId="4E42C3A2" w14:textId="77777777" w:rsidR="00263B08" w:rsidRDefault="00263B08" w:rsidP="00263B08">
      <w:pPr>
        <w:pStyle w:val="Level2Head-TPB"/>
      </w:pPr>
      <w:bookmarkStart w:id="64" w:name="_Toc518987314"/>
      <w:r>
        <w:t>Geographic Eligibility: The Washington DC-VA-MD Urbanized Area</w:t>
      </w:r>
      <w:bookmarkEnd w:id="64"/>
    </w:p>
    <w:p w14:paraId="7257F225" w14:textId="77777777" w:rsidR="00263B08" w:rsidRDefault="00263B08" w:rsidP="00263B08">
      <w:pPr>
        <w:pStyle w:val="BodyText-TPB"/>
      </w:pPr>
    </w:p>
    <w:p w14:paraId="32F15C8B" w14:textId="08A5B64E" w:rsidR="00263B08" w:rsidRDefault="00263B08" w:rsidP="00263B08">
      <w:pPr>
        <w:pStyle w:val="BodyText-TPB"/>
      </w:pPr>
      <w:r>
        <w:t xml:space="preserve">To be eligible for the 5310 Enhanced Mobility program funds administrated by COG/TPB, </w:t>
      </w:r>
      <w:r w:rsidR="00946012">
        <w:t>f</w:t>
      </w:r>
      <w:r>
        <w:t xml:space="preserve">ederal rules </w:t>
      </w:r>
      <w:r w:rsidRPr="00946012">
        <w:t xml:space="preserve">require that </w:t>
      </w:r>
      <w:r w:rsidRPr="00946012">
        <w:rPr>
          <w:rFonts w:asciiTheme="majorHAnsi" w:hAnsiTheme="majorHAnsi"/>
        </w:rPr>
        <w:t xml:space="preserve">a project or service must </w:t>
      </w:r>
      <w:r w:rsidR="000270DA" w:rsidRPr="00946012">
        <w:rPr>
          <w:rFonts w:asciiTheme="majorHAnsi" w:hAnsiTheme="majorHAnsi"/>
        </w:rPr>
        <w:t xml:space="preserve">benefit </w:t>
      </w:r>
      <w:r w:rsidR="00946012" w:rsidRPr="00946012">
        <w:rPr>
          <w:rFonts w:asciiTheme="majorHAnsi" w:hAnsiTheme="majorHAnsi"/>
        </w:rPr>
        <w:t xml:space="preserve">populations </w:t>
      </w:r>
      <w:r w:rsidR="00085B5C" w:rsidRPr="00946012">
        <w:rPr>
          <w:rFonts w:asciiTheme="majorHAnsi" w:hAnsiTheme="majorHAnsi"/>
        </w:rPr>
        <w:t>residing</w:t>
      </w:r>
      <w:r w:rsidRPr="00946012">
        <w:rPr>
          <w:rFonts w:asciiTheme="majorHAnsi" w:hAnsiTheme="majorHAnsi"/>
        </w:rPr>
        <w:t xml:space="preserve"> in the Washington DC-VA-MD Urbanized Area</w:t>
      </w:r>
      <w:r w:rsidRPr="00946012">
        <w:t xml:space="preserve"> as defined by the 2010 Census, shown</w:t>
      </w:r>
      <w:r>
        <w:t xml:space="preserve"> in </w:t>
      </w:r>
      <w:r w:rsidRPr="00207B47">
        <w:rPr>
          <w:color w:val="auto"/>
        </w:rPr>
        <w:t xml:space="preserve">Figure </w:t>
      </w:r>
      <w:r w:rsidR="007D0942" w:rsidRPr="00207B47">
        <w:rPr>
          <w:color w:val="auto"/>
        </w:rPr>
        <w:t>2</w:t>
      </w:r>
      <w:r w:rsidRPr="00207B47">
        <w:rPr>
          <w:color w:val="auto"/>
        </w:rPr>
        <w:t>.</w:t>
      </w:r>
      <w:r>
        <w:t xml:space="preserve"> The TPB planning area, </w:t>
      </w:r>
      <w:r w:rsidR="007D0942">
        <w:t xml:space="preserve">also </w:t>
      </w:r>
      <w:r>
        <w:t xml:space="preserve">shown in </w:t>
      </w:r>
      <w:r w:rsidR="00946012" w:rsidRPr="00207B47">
        <w:rPr>
          <w:color w:val="auto"/>
        </w:rPr>
        <w:t>F</w:t>
      </w:r>
      <w:r w:rsidRPr="00207B47">
        <w:rPr>
          <w:color w:val="auto"/>
        </w:rPr>
        <w:t xml:space="preserve">igure </w:t>
      </w:r>
      <w:r w:rsidR="007D0942" w:rsidRPr="00207B47">
        <w:rPr>
          <w:color w:val="auto"/>
        </w:rPr>
        <w:t>2</w:t>
      </w:r>
      <w:r w:rsidRPr="00207B47">
        <w:rPr>
          <w:color w:val="auto"/>
        </w:rPr>
        <w:t xml:space="preserve">, encompasses </w:t>
      </w:r>
      <w:r>
        <w:t xml:space="preserve">most of the Washington DC-MD-VA Urbanized Area, but not all of it, and there are areas within the TPB planning area that are not in the Washington DC-MD-VA Urbanized Area. </w:t>
      </w:r>
    </w:p>
    <w:p w14:paraId="707817EF" w14:textId="5AACF9FE" w:rsidR="00263B08" w:rsidRDefault="00263B08" w:rsidP="00263B08">
      <w:pPr>
        <w:pStyle w:val="BodyText-TPB"/>
      </w:pPr>
    </w:p>
    <w:p w14:paraId="522839CF" w14:textId="40931579" w:rsidR="00446C84" w:rsidRDefault="00446C84" w:rsidP="00446C84">
      <w:pPr>
        <w:pStyle w:val="BodyText-TPB"/>
      </w:pPr>
      <w:r>
        <w:t xml:space="preserve">An </w:t>
      </w:r>
      <w:r w:rsidR="00932D7E">
        <w:t xml:space="preserve">interactive web-based map </w:t>
      </w:r>
      <w:r w:rsidR="00BB28B5">
        <w:t xml:space="preserve">was created to assist potential applicants </w:t>
      </w:r>
      <w:r w:rsidR="00932D7E">
        <w:t xml:space="preserve">in determining if their proposed project is in the Washington DC-VA-MD Urbanized Area; this interactive online map shows both the boundary for the </w:t>
      </w:r>
      <w:r>
        <w:t>DC-VA-MD Urbanized Area and zip codes</w:t>
      </w:r>
      <w:r w:rsidR="00932D7E">
        <w:t xml:space="preserve"> in the region</w:t>
      </w:r>
      <w:r>
        <w:t xml:space="preserve">. Interested applicants can pan and zoom throughout the region to ensure </w:t>
      </w:r>
      <w:r w:rsidR="00932D7E">
        <w:t xml:space="preserve">their proposed project </w:t>
      </w:r>
      <w:r>
        <w:t xml:space="preserve">falls within the required area. The map can be found at </w:t>
      </w:r>
      <w:hyperlink r:id="rId36" w:history="1">
        <w:r w:rsidRPr="00732BDD">
          <w:rPr>
            <w:rStyle w:val="Hyperlink"/>
          </w:rPr>
          <w:t>http://www1.mwcog.org/tpbcoordination/resources/geography.asp</w:t>
        </w:r>
      </w:hyperlink>
      <w:r>
        <w:t xml:space="preserve">. </w:t>
      </w:r>
    </w:p>
    <w:p w14:paraId="3076A889" w14:textId="77777777" w:rsidR="000C541E" w:rsidRDefault="000C541E" w:rsidP="00263B08">
      <w:pPr>
        <w:pStyle w:val="BodyText-TPB"/>
      </w:pPr>
    </w:p>
    <w:p w14:paraId="532C50E2" w14:textId="6F183AB6" w:rsidR="00263B08" w:rsidRDefault="00263B08" w:rsidP="00263B08">
      <w:pPr>
        <w:pStyle w:val="BodyText-TPB"/>
      </w:pPr>
      <w:r>
        <w:t xml:space="preserve">For </w:t>
      </w:r>
      <w:r w:rsidR="00946012">
        <w:t>project proposals</w:t>
      </w:r>
      <w:r w:rsidRPr="00946012">
        <w:t xml:space="preserve"> that </w:t>
      </w:r>
      <w:r w:rsidR="00932D7E">
        <w:t>serve populations living</w:t>
      </w:r>
      <w:r w:rsidR="00946012" w:rsidRPr="00946012">
        <w:t xml:space="preserve"> outside </w:t>
      </w:r>
      <w:r w:rsidR="000270DA" w:rsidRPr="00946012">
        <w:t>the</w:t>
      </w:r>
      <w:r w:rsidRPr="00946012">
        <w:t xml:space="preserve"> Washington</w:t>
      </w:r>
      <w:r>
        <w:t xml:space="preserve"> DC-VA-MD Urbanized Area, agencies can apply for the 5310 Enhanced Mobility Funds apportioned to Maryland Transit Administration (MTA) and Virginia Department of Rail and Public Transportation (DRPT) for Small Urbanized and Rural Areas.</w:t>
      </w:r>
    </w:p>
    <w:p w14:paraId="6627C205" w14:textId="067EF6C0" w:rsidR="009D705B" w:rsidRDefault="00D82A18" w:rsidP="00263B08">
      <w:pPr>
        <w:pStyle w:val="BodyText-TPB"/>
      </w:pPr>
      <w:r>
        <w:rPr>
          <w:noProof/>
        </w:rPr>
        <mc:AlternateContent>
          <mc:Choice Requires="wps">
            <w:drawing>
              <wp:anchor distT="0" distB="0" distL="114300" distR="114300" simplePos="0" relativeHeight="251714560" behindDoc="0" locked="0" layoutInCell="1" allowOverlap="1" wp14:anchorId="359FE954" wp14:editId="01429726">
                <wp:simplePos x="0" y="0"/>
                <wp:positionH relativeFrom="column">
                  <wp:posOffset>95250</wp:posOffset>
                </wp:positionH>
                <wp:positionV relativeFrom="paragraph">
                  <wp:posOffset>175260</wp:posOffset>
                </wp:positionV>
                <wp:extent cx="5367020" cy="200025"/>
                <wp:effectExtent l="0" t="0" r="5080" b="9525"/>
                <wp:wrapTopAndBottom/>
                <wp:docPr id="214" name="Text Box 214"/>
                <wp:cNvGraphicFramePr/>
                <a:graphic xmlns:a="http://schemas.openxmlformats.org/drawingml/2006/main">
                  <a:graphicData uri="http://schemas.microsoft.com/office/word/2010/wordprocessingShape">
                    <wps:wsp>
                      <wps:cNvSpPr txBox="1"/>
                      <wps:spPr>
                        <a:xfrm>
                          <a:off x="0" y="0"/>
                          <a:ext cx="5367020" cy="200025"/>
                        </a:xfrm>
                        <a:prstGeom prst="rect">
                          <a:avLst/>
                        </a:prstGeom>
                        <a:solidFill>
                          <a:prstClr val="white"/>
                        </a:solidFill>
                        <a:ln>
                          <a:noFill/>
                        </a:ln>
                      </wps:spPr>
                      <wps:txbx>
                        <w:txbxContent>
                          <w:p w14:paraId="37AB6FC7" w14:textId="0AFF36F7" w:rsidR="00226374" w:rsidRPr="00BB2BFD" w:rsidRDefault="00226374" w:rsidP="00F54AA1">
                            <w:pPr>
                              <w:pStyle w:val="Caption"/>
                              <w:rPr>
                                <w:rFonts w:ascii="Calibri" w:hAnsi="Calibri" w:cs="Calibri"/>
                                <w:b/>
                                <w:noProof/>
                                <w:sz w:val="24"/>
                                <w:szCs w:val="24"/>
                              </w:rPr>
                            </w:pPr>
                            <w:bookmarkStart w:id="65" w:name="_Toc518987464"/>
                            <w:r>
                              <w:t xml:space="preserve">Figure </w:t>
                            </w:r>
                            <w:r w:rsidR="00411BC3">
                              <w:fldChar w:fldCharType="begin"/>
                            </w:r>
                            <w:r w:rsidR="00411BC3">
                              <w:instrText xml:space="preserve"> SEQ Figure \* ARABIC </w:instrText>
                            </w:r>
                            <w:r w:rsidR="00411BC3">
                              <w:fldChar w:fldCharType="separate"/>
                            </w:r>
                            <w:r>
                              <w:rPr>
                                <w:noProof/>
                              </w:rPr>
                              <w:t>6</w:t>
                            </w:r>
                            <w:r w:rsidR="00411BC3">
                              <w:rPr>
                                <w:noProof/>
                              </w:rPr>
                              <w:fldChar w:fldCharType="end"/>
                            </w:r>
                            <w:r>
                              <w:t xml:space="preserve">: </w:t>
                            </w:r>
                            <w:r w:rsidRPr="009D705B">
                              <w:t>Flow of Funds for the Enhanced Mobility Program</w:t>
                            </w:r>
                            <w:bookmarkEnd w:id="65"/>
                          </w:p>
                          <w:p w14:paraId="6A04A094" w14:textId="7AD42564" w:rsidR="00226374" w:rsidRPr="00B20669" w:rsidRDefault="00226374" w:rsidP="00F54AA1">
                            <w:pPr>
                              <w:pStyle w:val="Caption"/>
                              <w:rPr>
                                <w:rFonts w:ascii="Calibri" w:hAnsi="Calibri" w:cs="Calibri"/>
                                <w:b/>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9FE954" id="Text Box 214" o:spid="_x0000_s1031" type="#_x0000_t202" style="position:absolute;margin-left:7.5pt;margin-top:13.8pt;width:422.6pt;height:15.75pt;z-index:251714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" stroked="f">
                <v:textbox inset="0,0,0,0">
                  <w:txbxContent>
                    <w:p w14:paraId="37AB6FC7" w14:textId="0AFF36F7" w:rsidR="00226374" w:rsidRPr="00BB2BFD" w:rsidRDefault="00226374" w:rsidP="00F54AA1">
                      <w:pPr>
                        <w:pStyle w:val="Caption"/>
                        <w:rPr>
                          <w:rFonts w:ascii="Calibri" w:hAnsi="Calibri" w:cs="Calibri"/>
                          <w:b/>
                          <w:noProof/>
                          <w:sz w:val="24"/>
                          <w:szCs w:val="24"/>
                        </w:rPr>
                      </w:pPr>
                      <w:bookmarkStart w:id="74" w:name="_Toc518987464"/>
                      <w:r>
                        <w:t xml:space="preserve">Figure </w:t>
                      </w:r>
                      <w:fldSimple w:instr=" SEQ Figure \* ARABIC ">
                        <w:r>
                          <w:rPr>
                            <w:noProof/>
                          </w:rPr>
                          <w:t>6</w:t>
                        </w:r>
                      </w:fldSimple>
                      <w:r>
                        <w:t xml:space="preserve">: </w:t>
                      </w:r>
                      <w:r w:rsidRPr="009D705B">
                        <w:t>Flow of Funds for the Enhanced Mobility Program</w:t>
                      </w:r>
                      <w:bookmarkEnd w:id="74"/>
                    </w:p>
                    <w:p w14:paraId="6A04A094" w14:textId="7AD42564" w:rsidR="00226374" w:rsidRPr="00B20669" w:rsidRDefault="00226374" w:rsidP="00F54AA1">
                      <w:pPr>
                        <w:pStyle w:val="Caption"/>
                        <w:rPr>
                          <w:rFonts w:ascii="Calibri" w:hAnsi="Calibri" w:cs="Calibri"/>
                          <w:b/>
                          <w:noProof/>
                          <w:sz w:val="24"/>
                          <w:szCs w:val="24"/>
                        </w:rPr>
                      </w:pPr>
                    </w:p>
                  </w:txbxContent>
                </v:textbox>
                <w10:wrap type="topAndBottom"/>
              </v:shape>
            </w:pict>
          </mc:Fallback>
        </mc:AlternateContent>
      </w:r>
      <w:r w:rsidRPr="00E128D9">
        <w:rPr>
          <w:rFonts w:ascii="Calibri" w:hAnsi="Calibri" w:cs="Calibri"/>
          <w:b/>
          <w:noProof/>
          <w:sz w:val="24"/>
          <w:szCs w:val="24"/>
        </w:rPr>
        <w:drawing>
          <wp:anchor distT="0" distB="0" distL="114300" distR="114300" simplePos="0" relativeHeight="251691008" behindDoc="0" locked="0" layoutInCell="1" allowOverlap="1" wp14:anchorId="69296EDD" wp14:editId="264A08DC">
            <wp:simplePos x="0" y="0"/>
            <wp:positionH relativeFrom="margin">
              <wp:posOffset>97790</wp:posOffset>
            </wp:positionH>
            <wp:positionV relativeFrom="paragraph">
              <wp:posOffset>374177</wp:posOffset>
            </wp:positionV>
            <wp:extent cx="5367020" cy="3277235"/>
            <wp:effectExtent l="0" t="0" r="0" b="0"/>
            <wp:wrapTopAndBottom/>
            <wp:docPr id="198"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 r:lo="rId38" r:qs="rId39" r:cs="rId40"/>
              </a:graphicData>
            </a:graphic>
            <wp14:sizeRelH relativeFrom="margin">
              <wp14:pctWidth>0</wp14:pctWidth>
            </wp14:sizeRelH>
            <wp14:sizeRelV relativeFrom="margin">
              <wp14:pctHeight>0</wp14:pctHeight>
            </wp14:sizeRelV>
          </wp:anchor>
        </w:drawing>
      </w:r>
    </w:p>
    <w:p w14:paraId="5683B6E8" w14:textId="7BEA143C" w:rsidR="003E7149" w:rsidRDefault="003E7149" w:rsidP="004F7F79">
      <w:pPr>
        <w:pStyle w:val="BodyText-TPB"/>
      </w:pPr>
    </w:p>
    <w:p w14:paraId="0490A0CC" w14:textId="03553913" w:rsidR="003E7149" w:rsidRDefault="003E7149" w:rsidP="004F7F79">
      <w:pPr>
        <w:pStyle w:val="BodyText-TPB"/>
      </w:pPr>
    </w:p>
    <w:bookmarkEnd w:id="6"/>
    <w:bookmarkEnd w:id="7"/>
    <w:p w14:paraId="1E4B2471" w14:textId="3DAC4E6C" w:rsidR="003E7149" w:rsidRDefault="003E7149">
      <w:pPr>
        <w:rPr>
          <w:rFonts w:ascii="Franklin Gothic Book" w:hAnsi="Franklin Gothic Book"/>
          <w:sz w:val="22"/>
          <w:szCs w:val="19"/>
        </w:rPr>
      </w:pPr>
      <w:r>
        <w:br w:type="page"/>
      </w:r>
    </w:p>
    <w:p w14:paraId="3EF14223" w14:textId="77777777" w:rsidR="003E7149" w:rsidRDefault="003E7149" w:rsidP="003E7149">
      <w:pPr>
        <w:pStyle w:val="Level1Head-TPB"/>
        <w:spacing w:before="0"/>
      </w:pPr>
      <w:bookmarkStart w:id="66" w:name="_Toc466884015"/>
      <w:bookmarkStart w:id="67" w:name="_Toc467160675"/>
      <w:bookmarkStart w:id="68" w:name="_Toc518987315"/>
      <w:r w:rsidRPr="003E433C">
        <w:t xml:space="preserve">Appendix </w:t>
      </w:r>
      <w:r>
        <w:t>A</w:t>
      </w:r>
      <w:bookmarkEnd w:id="66"/>
      <w:bookmarkEnd w:id="67"/>
      <w:r>
        <w:t xml:space="preserve">:  </w:t>
      </w:r>
      <w:r w:rsidRPr="00DF7C1B">
        <w:t xml:space="preserve">Members of the TPB </w:t>
      </w:r>
      <w:r>
        <w:t>ACCESS For ALL Advisory Committee</w:t>
      </w:r>
      <w:bookmarkEnd w:id="68"/>
    </w:p>
    <w:p w14:paraId="4883030B" w14:textId="77777777" w:rsidR="003E7149" w:rsidRPr="00350A00" w:rsidRDefault="003E7149" w:rsidP="003E7149">
      <w:pPr>
        <w:pStyle w:val="BodyText-TPB"/>
      </w:pPr>
    </w:p>
    <w:tbl>
      <w:tblPr>
        <w:tblW w:w="9243" w:type="dxa"/>
        <w:tblInd w:w="1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53"/>
        <w:gridCol w:w="1080"/>
        <w:gridCol w:w="5220"/>
        <w:gridCol w:w="1350"/>
        <w:gridCol w:w="540"/>
      </w:tblGrid>
      <w:tr w:rsidR="003E7149" w:rsidRPr="0069689F" w14:paraId="73FB21E6" w14:textId="77777777" w:rsidTr="003E7149">
        <w:trPr>
          <w:trHeight w:hRule="exact" w:val="316"/>
          <w:tblHeader/>
        </w:trPr>
        <w:tc>
          <w:tcPr>
            <w:tcW w:w="1053" w:type="dxa"/>
            <w:vAlign w:val="bottom"/>
          </w:tcPr>
          <w:p w14:paraId="65189E07" w14:textId="77777777" w:rsidR="003E7149" w:rsidRPr="0069689F" w:rsidRDefault="003E7149" w:rsidP="003E7149">
            <w:pPr>
              <w:pStyle w:val="TableParagraph"/>
              <w:spacing w:before="41"/>
              <w:jc w:val="center"/>
              <w:rPr>
                <w:rFonts w:ascii="Franklin Gothic Medium" w:hAnsi="Franklin Gothic Medium"/>
                <w:sz w:val="20"/>
                <w:szCs w:val="16"/>
              </w:rPr>
            </w:pPr>
            <w:r w:rsidRPr="0069689F">
              <w:rPr>
                <w:rFonts w:ascii="Franklin Gothic Medium" w:hAnsi="Franklin Gothic Medium"/>
                <w:w w:val="105"/>
                <w:sz w:val="20"/>
                <w:szCs w:val="16"/>
              </w:rPr>
              <w:t>First</w:t>
            </w:r>
          </w:p>
        </w:tc>
        <w:tc>
          <w:tcPr>
            <w:tcW w:w="1080" w:type="dxa"/>
            <w:vAlign w:val="bottom"/>
          </w:tcPr>
          <w:p w14:paraId="7C7354FF" w14:textId="77777777" w:rsidR="003E7149" w:rsidRPr="0069689F" w:rsidRDefault="003E7149" w:rsidP="003E7149">
            <w:pPr>
              <w:pStyle w:val="TableParagraph"/>
              <w:spacing w:before="41"/>
              <w:jc w:val="center"/>
              <w:rPr>
                <w:rFonts w:ascii="Franklin Gothic Medium" w:hAnsi="Franklin Gothic Medium"/>
                <w:sz w:val="20"/>
                <w:szCs w:val="16"/>
              </w:rPr>
            </w:pPr>
            <w:r w:rsidRPr="0069689F">
              <w:rPr>
                <w:rFonts w:ascii="Franklin Gothic Medium" w:hAnsi="Franklin Gothic Medium"/>
                <w:w w:val="105"/>
                <w:sz w:val="20"/>
                <w:szCs w:val="16"/>
              </w:rPr>
              <w:t>Last</w:t>
            </w:r>
          </w:p>
        </w:tc>
        <w:tc>
          <w:tcPr>
            <w:tcW w:w="5220" w:type="dxa"/>
            <w:vAlign w:val="bottom"/>
          </w:tcPr>
          <w:p w14:paraId="6F90AE66" w14:textId="77777777" w:rsidR="003E7149" w:rsidRPr="0069689F" w:rsidRDefault="003E7149" w:rsidP="003E7149">
            <w:pPr>
              <w:pStyle w:val="TableParagraph"/>
              <w:spacing w:before="41"/>
              <w:jc w:val="center"/>
              <w:rPr>
                <w:rFonts w:ascii="Franklin Gothic Medium" w:hAnsi="Franklin Gothic Medium"/>
                <w:sz w:val="20"/>
                <w:szCs w:val="16"/>
              </w:rPr>
            </w:pPr>
            <w:r w:rsidRPr="0069689F">
              <w:rPr>
                <w:rFonts w:ascii="Franklin Gothic Medium" w:hAnsi="Franklin Gothic Medium"/>
                <w:w w:val="105"/>
                <w:sz w:val="20"/>
                <w:szCs w:val="16"/>
              </w:rPr>
              <w:t>Organization</w:t>
            </w:r>
          </w:p>
        </w:tc>
        <w:tc>
          <w:tcPr>
            <w:tcW w:w="1350" w:type="dxa"/>
            <w:vAlign w:val="bottom"/>
          </w:tcPr>
          <w:p w14:paraId="1C7F7153" w14:textId="77777777" w:rsidR="003E7149" w:rsidRPr="0069689F" w:rsidRDefault="003E7149" w:rsidP="003E7149">
            <w:pPr>
              <w:pStyle w:val="TableParagraph"/>
              <w:spacing w:before="41"/>
              <w:jc w:val="center"/>
              <w:rPr>
                <w:rFonts w:ascii="Franklin Gothic Medium" w:hAnsi="Franklin Gothic Medium"/>
                <w:sz w:val="20"/>
                <w:szCs w:val="16"/>
              </w:rPr>
            </w:pPr>
            <w:r w:rsidRPr="0069689F">
              <w:rPr>
                <w:rFonts w:ascii="Franklin Gothic Medium" w:hAnsi="Franklin Gothic Medium"/>
                <w:w w:val="105"/>
                <w:sz w:val="20"/>
                <w:szCs w:val="16"/>
              </w:rPr>
              <w:t>City</w:t>
            </w:r>
          </w:p>
        </w:tc>
        <w:tc>
          <w:tcPr>
            <w:tcW w:w="540" w:type="dxa"/>
            <w:vAlign w:val="bottom"/>
          </w:tcPr>
          <w:p w14:paraId="602B30C7" w14:textId="77777777" w:rsidR="003E7149" w:rsidRPr="0069689F" w:rsidRDefault="003E7149" w:rsidP="003E7149">
            <w:pPr>
              <w:pStyle w:val="TableParagraph"/>
              <w:spacing w:before="41"/>
              <w:jc w:val="center"/>
              <w:rPr>
                <w:rFonts w:ascii="Franklin Gothic Medium" w:hAnsi="Franklin Gothic Medium"/>
                <w:sz w:val="20"/>
                <w:szCs w:val="16"/>
              </w:rPr>
            </w:pPr>
            <w:r w:rsidRPr="0069689F">
              <w:rPr>
                <w:rFonts w:ascii="Franklin Gothic Medium" w:hAnsi="Franklin Gothic Medium"/>
                <w:w w:val="105"/>
                <w:sz w:val="20"/>
                <w:szCs w:val="16"/>
              </w:rPr>
              <w:t>St</w:t>
            </w:r>
          </w:p>
        </w:tc>
      </w:tr>
      <w:tr w:rsidR="003E7149" w:rsidRPr="0069689F" w14:paraId="623ECC2B" w14:textId="77777777" w:rsidTr="003E7149">
        <w:trPr>
          <w:trHeight w:val="360"/>
        </w:trPr>
        <w:tc>
          <w:tcPr>
            <w:tcW w:w="1053" w:type="dxa"/>
            <w:vAlign w:val="bottom"/>
          </w:tcPr>
          <w:p w14:paraId="04506C12" w14:textId="77777777" w:rsidR="003E7149" w:rsidRPr="0069689F" w:rsidRDefault="003E7149" w:rsidP="003E7149">
            <w:pPr>
              <w:pStyle w:val="TableParagraph"/>
              <w:spacing w:before="5"/>
              <w:ind w:left="0"/>
              <w:rPr>
                <w:rFonts w:asciiTheme="minorHAnsi" w:hAnsiTheme="minorHAnsi"/>
                <w:sz w:val="16"/>
                <w:szCs w:val="16"/>
              </w:rPr>
            </w:pPr>
          </w:p>
          <w:p w14:paraId="1C4E973A"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Tomi</w:t>
            </w:r>
          </w:p>
        </w:tc>
        <w:tc>
          <w:tcPr>
            <w:tcW w:w="1080" w:type="dxa"/>
            <w:vAlign w:val="bottom"/>
          </w:tcPr>
          <w:p w14:paraId="0E0C57C0" w14:textId="77777777" w:rsidR="003E7149" w:rsidRPr="0069689F" w:rsidRDefault="003E7149" w:rsidP="003E7149">
            <w:pPr>
              <w:pStyle w:val="TableParagraph"/>
              <w:spacing w:before="5"/>
              <w:ind w:left="0"/>
              <w:rPr>
                <w:rFonts w:asciiTheme="minorHAnsi" w:hAnsiTheme="minorHAnsi"/>
                <w:sz w:val="16"/>
                <w:szCs w:val="16"/>
              </w:rPr>
            </w:pPr>
          </w:p>
          <w:p w14:paraId="0A8F25C3"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Adeleke</w:t>
            </w:r>
          </w:p>
        </w:tc>
        <w:tc>
          <w:tcPr>
            <w:tcW w:w="5220" w:type="dxa"/>
            <w:vAlign w:val="bottom"/>
          </w:tcPr>
          <w:p w14:paraId="30A8687B" w14:textId="77777777" w:rsidR="003E7149" w:rsidRPr="0069689F" w:rsidRDefault="003E7149" w:rsidP="003E7149">
            <w:pPr>
              <w:pStyle w:val="TableParagraph"/>
              <w:spacing w:before="5"/>
              <w:ind w:left="0"/>
              <w:rPr>
                <w:rFonts w:asciiTheme="minorHAnsi" w:hAnsiTheme="minorHAnsi"/>
                <w:sz w:val="16"/>
                <w:szCs w:val="16"/>
              </w:rPr>
            </w:pPr>
          </w:p>
          <w:p w14:paraId="47BD0AD4"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Virginia Department of Transportation</w:t>
            </w:r>
          </w:p>
        </w:tc>
        <w:tc>
          <w:tcPr>
            <w:tcW w:w="1350" w:type="dxa"/>
            <w:vAlign w:val="bottom"/>
          </w:tcPr>
          <w:p w14:paraId="3A55402E" w14:textId="77777777" w:rsidR="003E7149" w:rsidRPr="0069689F" w:rsidRDefault="003E7149" w:rsidP="003E7149">
            <w:pPr>
              <w:pStyle w:val="TableParagraph"/>
              <w:spacing w:before="5"/>
              <w:ind w:left="0"/>
              <w:rPr>
                <w:rFonts w:asciiTheme="minorHAnsi" w:hAnsiTheme="minorHAnsi"/>
                <w:sz w:val="16"/>
                <w:szCs w:val="16"/>
              </w:rPr>
            </w:pPr>
          </w:p>
          <w:p w14:paraId="738C0464" w14:textId="77777777" w:rsidR="003E7149" w:rsidRPr="0069689F" w:rsidRDefault="003E7149" w:rsidP="003E7149">
            <w:pPr>
              <w:pStyle w:val="TableParagraph"/>
              <w:ind w:left="0"/>
              <w:rPr>
                <w:rFonts w:asciiTheme="minorHAnsi" w:hAnsiTheme="minorHAnsi"/>
                <w:sz w:val="16"/>
                <w:szCs w:val="16"/>
              </w:rPr>
            </w:pPr>
            <w:r>
              <w:rPr>
                <w:rFonts w:asciiTheme="minorHAnsi" w:hAnsiTheme="minorHAnsi"/>
                <w:sz w:val="16"/>
                <w:szCs w:val="16"/>
              </w:rPr>
              <w:t>Richmond</w:t>
            </w:r>
          </w:p>
        </w:tc>
        <w:tc>
          <w:tcPr>
            <w:tcW w:w="540" w:type="dxa"/>
            <w:vAlign w:val="bottom"/>
          </w:tcPr>
          <w:p w14:paraId="5D916ECE" w14:textId="77777777" w:rsidR="003E7149" w:rsidRPr="0069689F" w:rsidRDefault="003E7149" w:rsidP="003E7149">
            <w:pPr>
              <w:pStyle w:val="TableParagraph"/>
              <w:spacing w:before="5"/>
              <w:ind w:left="0"/>
              <w:rPr>
                <w:rFonts w:asciiTheme="minorHAnsi" w:hAnsiTheme="minorHAnsi"/>
                <w:sz w:val="16"/>
                <w:szCs w:val="16"/>
              </w:rPr>
            </w:pPr>
          </w:p>
          <w:p w14:paraId="2F54C60E"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VA</w:t>
            </w:r>
          </w:p>
        </w:tc>
      </w:tr>
      <w:tr w:rsidR="003E7149" w:rsidRPr="0069689F" w14:paraId="463FDFB9" w14:textId="77777777" w:rsidTr="003E7149">
        <w:trPr>
          <w:trHeight w:val="360"/>
        </w:trPr>
        <w:tc>
          <w:tcPr>
            <w:tcW w:w="1053" w:type="dxa"/>
            <w:vAlign w:val="bottom"/>
          </w:tcPr>
          <w:p w14:paraId="1E2B7998" w14:textId="77777777" w:rsidR="003E7149" w:rsidRPr="0069689F" w:rsidRDefault="003E7149" w:rsidP="003E7149">
            <w:pPr>
              <w:pStyle w:val="TableParagraph"/>
              <w:spacing w:before="5"/>
              <w:ind w:left="0"/>
              <w:rPr>
                <w:rFonts w:asciiTheme="minorHAnsi" w:hAnsiTheme="minorHAnsi"/>
                <w:sz w:val="16"/>
                <w:szCs w:val="16"/>
              </w:rPr>
            </w:pPr>
            <w:bookmarkStart w:id="69" w:name="_Hlk517449842"/>
          </w:p>
          <w:p w14:paraId="04E48C3F"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Christiaan</w:t>
            </w:r>
          </w:p>
        </w:tc>
        <w:tc>
          <w:tcPr>
            <w:tcW w:w="1080" w:type="dxa"/>
            <w:vAlign w:val="bottom"/>
          </w:tcPr>
          <w:p w14:paraId="4EE50010" w14:textId="77777777" w:rsidR="003E7149" w:rsidRPr="0069689F" w:rsidRDefault="003E7149" w:rsidP="003E7149">
            <w:pPr>
              <w:pStyle w:val="TableParagraph"/>
              <w:spacing w:before="5"/>
              <w:ind w:left="0"/>
              <w:rPr>
                <w:rFonts w:asciiTheme="minorHAnsi" w:hAnsiTheme="minorHAnsi"/>
                <w:sz w:val="16"/>
                <w:szCs w:val="16"/>
              </w:rPr>
            </w:pPr>
          </w:p>
          <w:p w14:paraId="424041F9"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Blake</w:t>
            </w:r>
          </w:p>
        </w:tc>
        <w:tc>
          <w:tcPr>
            <w:tcW w:w="5220" w:type="dxa"/>
            <w:vAlign w:val="bottom"/>
          </w:tcPr>
          <w:p w14:paraId="362FD755" w14:textId="77777777" w:rsidR="003E7149" w:rsidRPr="0069689F" w:rsidRDefault="003E7149" w:rsidP="003E7149">
            <w:pPr>
              <w:pStyle w:val="TableParagraph"/>
              <w:spacing w:before="5"/>
              <w:ind w:left="0"/>
              <w:rPr>
                <w:rFonts w:asciiTheme="minorHAnsi" w:hAnsiTheme="minorHAnsi"/>
                <w:sz w:val="16"/>
                <w:szCs w:val="16"/>
              </w:rPr>
            </w:pPr>
          </w:p>
          <w:p w14:paraId="6464A49B"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WMATA</w:t>
            </w:r>
          </w:p>
        </w:tc>
        <w:tc>
          <w:tcPr>
            <w:tcW w:w="1350" w:type="dxa"/>
            <w:vAlign w:val="bottom"/>
          </w:tcPr>
          <w:p w14:paraId="040BA827" w14:textId="77777777" w:rsidR="003E7149" w:rsidRPr="0069689F" w:rsidRDefault="003E7149" w:rsidP="003E7149">
            <w:pPr>
              <w:pStyle w:val="TableParagraph"/>
              <w:spacing w:before="5"/>
              <w:ind w:left="0"/>
              <w:rPr>
                <w:rFonts w:asciiTheme="minorHAnsi" w:hAnsiTheme="minorHAnsi"/>
                <w:sz w:val="16"/>
                <w:szCs w:val="16"/>
              </w:rPr>
            </w:pPr>
          </w:p>
          <w:p w14:paraId="4E3E8B7A"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Washington</w:t>
            </w:r>
          </w:p>
        </w:tc>
        <w:tc>
          <w:tcPr>
            <w:tcW w:w="540" w:type="dxa"/>
            <w:vAlign w:val="bottom"/>
          </w:tcPr>
          <w:p w14:paraId="5079A0B6" w14:textId="77777777" w:rsidR="003E7149" w:rsidRPr="0069689F" w:rsidRDefault="003E7149" w:rsidP="003E7149">
            <w:pPr>
              <w:pStyle w:val="TableParagraph"/>
              <w:spacing w:before="5"/>
              <w:ind w:left="0"/>
              <w:rPr>
                <w:rFonts w:asciiTheme="minorHAnsi" w:hAnsiTheme="minorHAnsi"/>
                <w:sz w:val="16"/>
                <w:szCs w:val="16"/>
              </w:rPr>
            </w:pPr>
          </w:p>
          <w:p w14:paraId="65173457"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DC</w:t>
            </w:r>
          </w:p>
        </w:tc>
      </w:tr>
      <w:bookmarkEnd w:id="69"/>
      <w:tr w:rsidR="003E7149" w:rsidRPr="0069689F" w14:paraId="02CDA7C8" w14:textId="77777777" w:rsidTr="003E7149">
        <w:trPr>
          <w:trHeight w:val="360"/>
        </w:trPr>
        <w:tc>
          <w:tcPr>
            <w:tcW w:w="1053" w:type="dxa"/>
            <w:vAlign w:val="bottom"/>
          </w:tcPr>
          <w:p w14:paraId="1B768830" w14:textId="77777777" w:rsidR="003E7149" w:rsidRPr="0069689F" w:rsidRDefault="003E7149" w:rsidP="003E7149">
            <w:pPr>
              <w:pStyle w:val="TableParagraph"/>
              <w:spacing w:before="5"/>
              <w:ind w:left="0"/>
              <w:rPr>
                <w:rFonts w:asciiTheme="minorHAnsi" w:hAnsiTheme="minorHAnsi"/>
                <w:sz w:val="16"/>
                <w:szCs w:val="16"/>
              </w:rPr>
            </w:pPr>
          </w:p>
          <w:p w14:paraId="2D5353F5"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Harriet</w:t>
            </w:r>
          </w:p>
        </w:tc>
        <w:tc>
          <w:tcPr>
            <w:tcW w:w="1080" w:type="dxa"/>
            <w:vAlign w:val="bottom"/>
          </w:tcPr>
          <w:p w14:paraId="70C8B285" w14:textId="77777777" w:rsidR="003E7149" w:rsidRPr="0069689F" w:rsidRDefault="003E7149" w:rsidP="003E7149">
            <w:pPr>
              <w:pStyle w:val="TableParagraph"/>
              <w:spacing w:before="5"/>
              <w:ind w:left="0"/>
              <w:rPr>
                <w:rFonts w:asciiTheme="minorHAnsi" w:hAnsiTheme="minorHAnsi"/>
                <w:sz w:val="16"/>
                <w:szCs w:val="16"/>
              </w:rPr>
            </w:pPr>
          </w:p>
          <w:p w14:paraId="5E759452"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Block</w:t>
            </w:r>
          </w:p>
        </w:tc>
        <w:tc>
          <w:tcPr>
            <w:tcW w:w="5220" w:type="dxa"/>
            <w:vAlign w:val="bottom"/>
          </w:tcPr>
          <w:p w14:paraId="5FC7FF4E" w14:textId="77777777" w:rsidR="003E7149" w:rsidRPr="0069689F" w:rsidRDefault="003E7149" w:rsidP="003E7149">
            <w:pPr>
              <w:pStyle w:val="TableParagraph"/>
              <w:spacing w:before="5"/>
              <w:ind w:left="0"/>
              <w:rPr>
                <w:rFonts w:asciiTheme="minorHAnsi" w:hAnsiTheme="minorHAnsi"/>
                <w:sz w:val="16"/>
                <w:szCs w:val="16"/>
              </w:rPr>
            </w:pPr>
          </w:p>
          <w:p w14:paraId="169A344C"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Jewish Council for the Aging</w:t>
            </w:r>
          </w:p>
        </w:tc>
        <w:tc>
          <w:tcPr>
            <w:tcW w:w="1350" w:type="dxa"/>
            <w:vAlign w:val="bottom"/>
          </w:tcPr>
          <w:p w14:paraId="34D4FCBC" w14:textId="77777777" w:rsidR="003E7149" w:rsidRPr="0069689F" w:rsidRDefault="003E7149" w:rsidP="003E7149">
            <w:pPr>
              <w:pStyle w:val="TableParagraph"/>
              <w:spacing w:before="5"/>
              <w:ind w:left="0"/>
              <w:rPr>
                <w:rFonts w:asciiTheme="minorHAnsi" w:hAnsiTheme="minorHAnsi"/>
                <w:sz w:val="16"/>
                <w:szCs w:val="16"/>
              </w:rPr>
            </w:pPr>
          </w:p>
          <w:p w14:paraId="69F089D1"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Rockville</w:t>
            </w:r>
          </w:p>
        </w:tc>
        <w:tc>
          <w:tcPr>
            <w:tcW w:w="540" w:type="dxa"/>
            <w:vAlign w:val="bottom"/>
          </w:tcPr>
          <w:p w14:paraId="4BE408BE" w14:textId="77777777" w:rsidR="003E7149" w:rsidRPr="0069689F" w:rsidRDefault="003E7149" w:rsidP="003E7149">
            <w:pPr>
              <w:pStyle w:val="TableParagraph"/>
              <w:spacing w:before="5"/>
              <w:ind w:left="0"/>
              <w:rPr>
                <w:rFonts w:asciiTheme="minorHAnsi" w:hAnsiTheme="minorHAnsi"/>
                <w:sz w:val="16"/>
                <w:szCs w:val="16"/>
              </w:rPr>
            </w:pPr>
          </w:p>
          <w:p w14:paraId="0630377F"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MD</w:t>
            </w:r>
          </w:p>
        </w:tc>
      </w:tr>
      <w:tr w:rsidR="003E7149" w:rsidRPr="0069689F" w14:paraId="4A17EE24" w14:textId="77777777" w:rsidTr="003E7149">
        <w:trPr>
          <w:trHeight w:val="360"/>
        </w:trPr>
        <w:tc>
          <w:tcPr>
            <w:tcW w:w="1053" w:type="dxa"/>
            <w:vAlign w:val="bottom"/>
          </w:tcPr>
          <w:p w14:paraId="26AA5051" w14:textId="77777777" w:rsidR="003E7149" w:rsidRPr="0069689F" w:rsidRDefault="003E7149" w:rsidP="003E7149">
            <w:pPr>
              <w:pStyle w:val="TableParagraph"/>
              <w:spacing w:before="5"/>
              <w:ind w:left="0"/>
              <w:rPr>
                <w:rFonts w:asciiTheme="minorHAnsi" w:hAnsiTheme="minorHAnsi"/>
                <w:sz w:val="16"/>
                <w:szCs w:val="16"/>
              </w:rPr>
            </w:pPr>
            <w:bookmarkStart w:id="70" w:name="_Hlk517449983"/>
          </w:p>
          <w:p w14:paraId="6ED7F0CB"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Shawn</w:t>
            </w:r>
          </w:p>
        </w:tc>
        <w:tc>
          <w:tcPr>
            <w:tcW w:w="1080" w:type="dxa"/>
            <w:vAlign w:val="bottom"/>
          </w:tcPr>
          <w:p w14:paraId="6D3D8385" w14:textId="77777777" w:rsidR="003E7149" w:rsidRPr="0069689F" w:rsidRDefault="003E7149" w:rsidP="003E7149">
            <w:pPr>
              <w:pStyle w:val="TableParagraph"/>
              <w:spacing w:before="5"/>
              <w:ind w:left="0"/>
              <w:rPr>
                <w:rFonts w:asciiTheme="minorHAnsi" w:hAnsiTheme="minorHAnsi"/>
                <w:sz w:val="16"/>
                <w:szCs w:val="16"/>
              </w:rPr>
            </w:pPr>
          </w:p>
          <w:p w14:paraId="6BEB752F"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Brennan</w:t>
            </w:r>
          </w:p>
        </w:tc>
        <w:tc>
          <w:tcPr>
            <w:tcW w:w="5220" w:type="dxa"/>
            <w:vAlign w:val="bottom"/>
          </w:tcPr>
          <w:p w14:paraId="42FB6D42" w14:textId="77777777" w:rsidR="003E7149" w:rsidRPr="0069689F" w:rsidRDefault="003E7149" w:rsidP="003E7149">
            <w:pPr>
              <w:pStyle w:val="TableParagraph"/>
              <w:spacing w:before="5"/>
              <w:ind w:left="0"/>
              <w:rPr>
                <w:rFonts w:asciiTheme="minorHAnsi" w:hAnsiTheme="minorHAnsi"/>
                <w:sz w:val="16"/>
                <w:szCs w:val="16"/>
              </w:rPr>
            </w:pPr>
          </w:p>
          <w:p w14:paraId="429B4715"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Montgomery County DHHS / Aging &amp; Disability</w:t>
            </w:r>
          </w:p>
        </w:tc>
        <w:tc>
          <w:tcPr>
            <w:tcW w:w="1350" w:type="dxa"/>
            <w:vAlign w:val="bottom"/>
          </w:tcPr>
          <w:p w14:paraId="5A02BCC1" w14:textId="77777777" w:rsidR="003E7149" w:rsidRPr="0069689F" w:rsidRDefault="003E7149" w:rsidP="003E7149">
            <w:pPr>
              <w:pStyle w:val="TableParagraph"/>
              <w:spacing w:before="5"/>
              <w:ind w:left="0"/>
              <w:rPr>
                <w:rFonts w:asciiTheme="minorHAnsi" w:hAnsiTheme="minorHAnsi"/>
                <w:sz w:val="16"/>
                <w:szCs w:val="16"/>
              </w:rPr>
            </w:pPr>
          </w:p>
          <w:p w14:paraId="361026EF"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Rockville</w:t>
            </w:r>
          </w:p>
        </w:tc>
        <w:tc>
          <w:tcPr>
            <w:tcW w:w="540" w:type="dxa"/>
            <w:vAlign w:val="bottom"/>
          </w:tcPr>
          <w:p w14:paraId="24B26B1A" w14:textId="77777777" w:rsidR="003E7149" w:rsidRPr="0069689F" w:rsidRDefault="003E7149" w:rsidP="003E7149">
            <w:pPr>
              <w:pStyle w:val="TableParagraph"/>
              <w:spacing w:before="5"/>
              <w:ind w:left="0"/>
              <w:rPr>
                <w:rFonts w:asciiTheme="minorHAnsi" w:hAnsiTheme="minorHAnsi"/>
                <w:sz w:val="16"/>
                <w:szCs w:val="16"/>
              </w:rPr>
            </w:pPr>
          </w:p>
          <w:p w14:paraId="6BC39AD6"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MD</w:t>
            </w:r>
          </w:p>
        </w:tc>
      </w:tr>
      <w:bookmarkEnd w:id="70"/>
      <w:tr w:rsidR="003E7149" w:rsidRPr="0069689F" w14:paraId="24A8BABE" w14:textId="77777777" w:rsidTr="003E7149">
        <w:trPr>
          <w:trHeight w:val="360"/>
        </w:trPr>
        <w:tc>
          <w:tcPr>
            <w:tcW w:w="1053" w:type="dxa"/>
            <w:vAlign w:val="bottom"/>
          </w:tcPr>
          <w:p w14:paraId="1317B239" w14:textId="77777777" w:rsidR="003E7149" w:rsidRPr="0069689F" w:rsidRDefault="003E7149" w:rsidP="003E7149">
            <w:pPr>
              <w:pStyle w:val="TableParagraph"/>
              <w:spacing w:before="5"/>
              <w:ind w:left="0"/>
              <w:rPr>
                <w:rFonts w:asciiTheme="minorHAnsi" w:hAnsiTheme="minorHAnsi"/>
                <w:sz w:val="16"/>
                <w:szCs w:val="16"/>
              </w:rPr>
            </w:pPr>
          </w:p>
          <w:p w14:paraId="0F1CF1B4"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Rosa</w:t>
            </w:r>
          </w:p>
        </w:tc>
        <w:tc>
          <w:tcPr>
            <w:tcW w:w="1080" w:type="dxa"/>
            <w:vAlign w:val="bottom"/>
          </w:tcPr>
          <w:p w14:paraId="64713452" w14:textId="77777777" w:rsidR="003E7149" w:rsidRPr="0069689F" w:rsidRDefault="003E7149" w:rsidP="003E7149">
            <w:pPr>
              <w:pStyle w:val="TableParagraph"/>
              <w:spacing w:before="5"/>
              <w:ind w:left="0"/>
              <w:rPr>
                <w:rFonts w:asciiTheme="minorHAnsi" w:hAnsiTheme="minorHAnsi"/>
                <w:sz w:val="16"/>
                <w:szCs w:val="16"/>
              </w:rPr>
            </w:pPr>
          </w:p>
          <w:p w14:paraId="65F114E3"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Carillo</w:t>
            </w:r>
          </w:p>
        </w:tc>
        <w:tc>
          <w:tcPr>
            <w:tcW w:w="5220" w:type="dxa"/>
            <w:vAlign w:val="bottom"/>
          </w:tcPr>
          <w:p w14:paraId="6CBB4644" w14:textId="77777777" w:rsidR="003E7149" w:rsidRPr="0069689F" w:rsidRDefault="003E7149" w:rsidP="003E7149">
            <w:pPr>
              <w:pStyle w:val="TableParagraph"/>
              <w:spacing w:before="5"/>
              <w:ind w:left="0"/>
              <w:rPr>
                <w:rFonts w:asciiTheme="minorHAnsi" w:hAnsiTheme="minorHAnsi"/>
                <w:sz w:val="16"/>
                <w:szCs w:val="16"/>
              </w:rPr>
            </w:pPr>
          </w:p>
          <w:p w14:paraId="67839DEE"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Multicultural Community Service</w:t>
            </w:r>
          </w:p>
        </w:tc>
        <w:tc>
          <w:tcPr>
            <w:tcW w:w="1350" w:type="dxa"/>
            <w:vAlign w:val="bottom"/>
          </w:tcPr>
          <w:p w14:paraId="3F4E9DC9" w14:textId="77777777" w:rsidR="003E7149" w:rsidRPr="0069689F" w:rsidRDefault="003E7149" w:rsidP="003E7149">
            <w:pPr>
              <w:pStyle w:val="TableParagraph"/>
              <w:spacing w:before="5"/>
              <w:ind w:left="0"/>
              <w:rPr>
                <w:rFonts w:asciiTheme="minorHAnsi" w:hAnsiTheme="minorHAnsi"/>
                <w:sz w:val="16"/>
                <w:szCs w:val="16"/>
              </w:rPr>
            </w:pPr>
          </w:p>
          <w:p w14:paraId="4607F831"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Washington</w:t>
            </w:r>
          </w:p>
        </w:tc>
        <w:tc>
          <w:tcPr>
            <w:tcW w:w="540" w:type="dxa"/>
            <w:vAlign w:val="bottom"/>
          </w:tcPr>
          <w:p w14:paraId="3AC95747" w14:textId="77777777" w:rsidR="003E7149" w:rsidRPr="0069689F" w:rsidRDefault="003E7149" w:rsidP="003E7149">
            <w:pPr>
              <w:pStyle w:val="TableParagraph"/>
              <w:spacing w:before="5"/>
              <w:ind w:left="0"/>
              <w:rPr>
                <w:rFonts w:asciiTheme="minorHAnsi" w:hAnsiTheme="minorHAnsi"/>
                <w:sz w:val="16"/>
                <w:szCs w:val="16"/>
              </w:rPr>
            </w:pPr>
          </w:p>
          <w:p w14:paraId="592612B6"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DC</w:t>
            </w:r>
          </w:p>
        </w:tc>
      </w:tr>
      <w:tr w:rsidR="003E7149" w:rsidRPr="0069689F" w14:paraId="6A6F4FA0" w14:textId="77777777" w:rsidTr="003E7149">
        <w:trPr>
          <w:trHeight w:val="360"/>
        </w:trPr>
        <w:tc>
          <w:tcPr>
            <w:tcW w:w="1053" w:type="dxa"/>
            <w:vAlign w:val="bottom"/>
          </w:tcPr>
          <w:p w14:paraId="7810D0B4" w14:textId="77777777" w:rsidR="003E7149" w:rsidRPr="0069689F" w:rsidRDefault="003E7149" w:rsidP="003E7149">
            <w:pPr>
              <w:pStyle w:val="TableParagraph"/>
              <w:spacing w:before="5"/>
              <w:ind w:left="0"/>
              <w:rPr>
                <w:rFonts w:asciiTheme="minorHAnsi" w:hAnsiTheme="minorHAnsi"/>
                <w:sz w:val="16"/>
                <w:szCs w:val="16"/>
              </w:rPr>
            </w:pPr>
            <w:bookmarkStart w:id="71" w:name="_Hlk517450103"/>
          </w:p>
          <w:p w14:paraId="382386BF"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Daria</w:t>
            </w:r>
          </w:p>
        </w:tc>
        <w:tc>
          <w:tcPr>
            <w:tcW w:w="1080" w:type="dxa"/>
            <w:vAlign w:val="bottom"/>
          </w:tcPr>
          <w:p w14:paraId="45F522E1" w14:textId="77777777" w:rsidR="003E7149" w:rsidRPr="0069689F" w:rsidRDefault="003E7149" w:rsidP="003E7149">
            <w:pPr>
              <w:pStyle w:val="TableParagraph"/>
              <w:spacing w:before="5"/>
              <w:ind w:left="0"/>
              <w:rPr>
                <w:rFonts w:asciiTheme="minorHAnsi" w:hAnsiTheme="minorHAnsi"/>
                <w:sz w:val="16"/>
                <w:szCs w:val="16"/>
              </w:rPr>
            </w:pPr>
          </w:p>
          <w:p w14:paraId="6847F53E"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Cervantes</w:t>
            </w:r>
          </w:p>
        </w:tc>
        <w:tc>
          <w:tcPr>
            <w:tcW w:w="5220" w:type="dxa"/>
            <w:vAlign w:val="bottom"/>
          </w:tcPr>
          <w:p w14:paraId="2B982DC2" w14:textId="77777777" w:rsidR="003E7149" w:rsidRPr="0069689F" w:rsidRDefault="003E7149" w:rsidP="003E7149">
            <w:pPr>
              <w:pStyle w:val="TableParagraph"/>
              <w:spacing w:before="5"/>
              <w:ind w:left="0"/>
              <w:rPr>
                <w:rFonts w:asciiTheme="minorHAnsi" w:hAnsiTheme="minorHAnsi"/>
                <w:sz w:val="16"/>
                <w:szCs w:val="16"/>
              </w:rPr>
            </w:pPr>
          </w:p>
          <w:p w14:paraId="082023FA"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The Arc of Montgomery County</w:t>
            </w:r>
          </w:p>
        </w:tc>
        <w:tc>
          <w:tcPr>
            <w:tcW w:w="1350" w:type="dxa"/>
            <w:vAlign w:val="bottom"/>
          </w:tcPr>
          <w:p w14:paraId="5410DFA6" w14:textId="77777777" w:rsidR="003E7149" w:rsidRPr="0069689F" w:rsidRDefault="003E7149" w:rsidP="003E7149">
            <w:pPr>
              <w:pStyle w:val="TableParagraph"/>
              <w:spacing w:before="5"/>
              <w:ind w:left="0"/>
              <w:rPr>
                <w:rFonts w:asciiTheme="minorHAnsi" w:hAnsiTheme="minorHAnsi"/>
                <w:sz w:val="16"/>
                <w:szCs w:val="16"/>
              </w:rPr>
            </w:pPr>
          </w:p>
          <w:p w14:paraId="2660B521"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Rockville</w:t>
            </w:r>
          </w:p>
        </w:tc>
        <w:tc>
          <w:tcPr>
            <w:tcW w:w="540" w:type="dxa"/>
            <w:vAlign w:val="bottom"/>
          </w:tcPr>
          <w:p w14:paraId="671173F3" w14:textId="77777777" w:rsidR="003E7149" w:rsidRPr="0069689F" w:rsidRDefault="003E7149" w:rsidP="003E7149">
            <w:pPr>
              <w:pStyle w:val="TableParagraph"/>
              <w:spacing w:before="5"/>
              <w:ind w:left="0"/>
              <w:rPr>
                <w:rFonts w:asciiTheme="minorHAnsi" w:hAnsiTheme="minorHAnsi"/>
                <w:sz w:val="16"/>
                <w:szCs w:val="16"/>
              </w:rPr>
            </w:pPr>
          </w:p>
          <w:p w14:paraId="239A1DA0"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MD</w:t>
            </w:r>
          </w:p>
        </w:tc>
      </w:tr>
      <w:tr w:rsidR="003E7149" w:rsidRPr="0069689F" w14:paraId="2B591D94" w14:textId="77777777" w:rsidTr="003E7149">
        <w:trPr>
          <w:trHeight w:val="360"/>
        </w:trPr>
        <w:tc>
          <w:tcPr>
            <w:tcW w:w="1053" w:type="dxa"/>
            <w:vAlign w:val="bottom"/>
          </w:tcPr>
          <w:p w14:paraId="4B4E986C" w14:textId="77777777" w:rsidR="003E7149" w:rsidRPr="0069689F" w:rsidRDefault="003E7149" w:rsidP="003E7149">
            <w:pPr>
              <w:pStyle w:val="TableParagraph"/>
              <w:spacing w:before="5"/>
              <w:ind w:left="0"/>
              <w:rPr>
                <w:rFonts w:asciiTheme="minorHAnsi" w:hAnsiTheme="minorHAnsi"/>
                <w:sz w:val="16"/>
                <w:szCs w:val="16"/>
              </w:rPr>
            </w:pPr>
            <w:bookmarkStart w:id="72" w:name="_Hlk517450161"/>
            <w:bookmarkEnd w:id="71"/>
          </w:p>
          <w:p w14:paraId="213A4546"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Raka</w:t>
            </w:r>
          </w:p>
        </w:tc>
        <w:tc>
          <w:tcPr>
            <w:tcW w:w="1080" w:type="dxa"/>
            <w:vAlign w:val="bottom"/>
          </w:tcPr>
          <w:p w14:paraId="53804055" w14:textId="77777777" w:rsidR="003E7149" w:rsidRPr="0069689F" w:rsidRDefault="003E7149" w:rsidP="003E7149">
            <w:pPr>
              <w:pStyle w:val="TableParagraph"/>
              <w:spacing w:before="5"/>
              <w:ind w:left="0"/>
              <w:rPr>
                <w:rFonts w:asciiTheme="minorHAnsi" w:hAnsiTheme="minorHAnsi"/>
                <w:sz w:val="16"/>
                <w:szCs w:val="16"/>
              </w:rPr>
            </w:pPr>
          </w:p>
          <w:p w14:paraId="7A30D5AA"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Choudhury</w:t>
            </w:r>
          </w:p>
        </w:tc>
        <w:tc>
          <w:tcPr>
            <w:tcW w:w="5220" w:type="dxa"/>
            <w:vAlign w:val="bottom"/>
          </w:tcPr>
          <w:p w14:paraId="3E81E454" w14:textId="77777777" w:rsidR="003E7149" w:rsidRPr="0069689F" w:rsidRDefault="003E7149" w:rsidP="003E7149">
            <w:pPr>
              <w:pStyle w:val="TableParagraph"/>
              <w:spacing w:before="5"/>
              <w:ind w:left="0"/>
              <w:rPr>
                <w:rFonts w:asciiTheme="minorHAnsi" w:hAnsiTheme="minorHAnsi"/>
                <w:sz w:val="16"/>
                <w:szCs w:val="16"/>
              </w:rPr>
            </w:pPr>
          </w:p>
          <w:p w14:paraId="182130E0"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District Department of Transportation</w:t>
            </w:r>
          </w:p>
        </w:tc>
        <w:tc>
          <w:tcPr>
            <w:tcW w:w="1350" w:type="dxa"/>
            <w:vAlign w:val="bottom"/>
          </w:tcPr>
          <w:p w14:paraId="4C5CCA5B" w14:textId="77777777" w:rsidR="003E7149" w:rsidRPr="0069689F" w:rsidRDefault="003E7149" w:rsidP="003E7149">
            <w:pPr>
              <w:pStyle w:val="TableParagraph"/>
              <w:spacing w:before="5"/>
              <w:ind w:left="0"/>
              <w:rPr>
                <w:rFonts w:asciiTheme="minorHAnsi" w:hAnsiTheme="minorHAnsi"/>
                <w:sz w:val="16"/>
                <w:szCs w:val="16"/>
              </w:rPr>
            </w:pPr>
          </w:p>
          <w:p w14:paraId="1ECBDBC1"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Washington</w:t>
            </w:r>
          </w:p>
        </w:tc>
        <w:tc>
          <w:tcPr>
            <w:tcW w:w="540" w:type="dxa"/>
            <w:vAlign w:val="bottom"/>
          </w:tcPr>
          <w:p w14:paraId="0DBA34A9" w14:textId="77777777" w:rsidR="003E7149" w:rsidRPr="0069689F" w:rsidRDefault="003E7149" w:rsidP="003E7149">
            <w:pPr>
              <w:pStyle w:val="TableParagraph"/>
              <w:spacing w:before="5"/>
              <w:ind w:left="0"/>
              <w:rPr>
                <w:rFonts w:asciiTheme="minorHAnsi" w:hAnsiTheme="minorHAnsi"/>
                <w:sz w:val="16"/>
                <w:szCs w:val="16"/>
              </w:rPr>
            </w:pPr>
          </w:p>
          <w:p w14:paraId="3B82FE0D"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DC</w:t>
            </w:r>
          </w:p>
        </w:tc>
      </w:tr>
      <w:bookmarkEnd w:id="72"/>
      <w:tr w:rsidR="003E7149" w:rsidRPr="0069689F" w14:paraId="69ECA3CD" w14:textId="77777777" w:rsidTr="003E7149">
        <w:trPr>
          <w:trHeight w:val="360"/>
        </w:trPr>
        <w:tc>
          <w:tcPr>
            <w:tcW w:w="1053" w:type="dxa"/>
            <w:vAlign w:val="bottom"/>
          </w:tcPr>
          <w:p w14:paraId="14D07CFA" w14:textId="77777777" w:rsidR="003E7149" w:rsidRPr="0069689F" w:rsidRDefault="003E7149" w:rsidP="003E7149">
            <w:pPr>
              <w:pStyle w:val="TableParagraph"/>
              <w:spacing w:before="5"/>
              <w:ind w:left="0"/>
              <w:rPr>
                <w:rFonts w:asciiTheme="minorHAnsi" w:hAnsiTheme="minorHAnsi"/>
                <w:sz w:val="16"/>
                <w:szCs w:val="16"/>
              </w:rPr>
            </w:pPr>
          </w:p>
          <w:p w14:paraId="1D573DDE"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Janet</w:t>
            </w:r>
          </w:p>
        </w:tc>
        <w:tc>
          <w:tcPr>
            <w:tcW w:w="1080" w:type="dxa"/>
            <w:vAlign w:val="bottom"/>
          </w:tcPr>
          <w:p w14:paraId="36ED2638" w14:textId="77777777" w:rsidR="003E7149" w:rsidRPr="0069689F" w:rsidRDefault="003E7149" w:rsidP="003E7149">
            <w:pPr>
              <w:pStyle w:val="TableParagraph"/>
              <w:spacing w:before="5"/>
              <w:ind w:left="0"/>
              <w:rPr>
                <w:rFonts w:asciiTheme="minorHAnsi" w:hAnsiTheme="minorHAnsi"/>
                <w:sz w:val="16"/>
                <w:szCs w:val="16"/>
              </w:rPr>
            </w:pPr>
          </w:p>
          <w:p w14:paraId="42E01181"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Cornick</w:t>
            </w:r>
          </w:p>
        </w:tc>
        <w:tc>
          <w:tcPr>
            <w:tcW w:w="5220" w:type="dxa"/>
            <w:vAlign w:val="bottom"/>
          </w:tcPr>
          <w:p w14:paraId="290C4F91" w14:textId="77777777" w:rsidR="003E7149" w:rsidRPr="0069689F" w:rsidRDefault="003E7149" w:rsidP="003E7149">
            <w:pPr>
              <w:pStyle w:val="TableParagraph"/>
              <w:spacing w:before="5"/>
              <w:ind w:left="0"/>
              <w:rPr>
                <w:rFonts w:asciiTheme="minorHAnsi" w:hAnsiTheme="minorHAnsi"/>
                <w:sz w:val="16"/>
                <w:szCs w:val="16"/>
              </w:rPr>
            </w:pPr>
          </w:p>
          <w:p w14:paraId="58552F03"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MDOT Office of Civil Rights</w:t>
            </w:r>
          </w:p>
        </w:tc>
        <w:tc>
          <w:tcPr>
            <w:tcW w:w="1350" w:type="dxa"/>
            <w:vAlign w:val="bottom"/>
          </w:tcPr>
          <w:p w14:paraId="56F96EEA" w14:textId="77777777" w:rsidR="003E7149" w:rsidRPr="0069689F" w:rsidRDefault="003E7149" w:rsidP="003E7149">
            <w:pPr>
              <w:pStyle w:val="TableParagraph"/>
              <w:spacing w:before="5"/>
              <w:ind w:left="0"/>
              <w:rPr>
                <w:rFonts w:asciiTheme="minorHAnsi" w:hAnsiTheme="minorHAnsi"/>
                <w:sz w:val="16"/>
                <w:szCs w:val="16"/>
              </w:rPr>
            </w:pPr>
          </w:p>
          <w:p w14:paraId="3A20E545"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Washington</w:t>
            </w:r>
          </w:p>
        </w:tc>
        <w:tc>
          <w:tcPr>
            <w:tcW w:w="540" w:type="dxa"/>
            <w:vAlign w:val="bottom"/>
          </w:tcPr>
          <w:p w14:paraId="1B084EE0" w14:textId="77777777" w:rsidR="003E7149" w:rsidRPr="0069689F" w:rsidRDefault="003E7149" w:rsidP="003E7149">
            <w:pPr>
              <w:pStyle w:val="TableParagraph"/>
              <w:spacing w:before="5"/>
              <w:ind w:left="0"/>
              <w:rPr>
                <w:rFonts w:asciiTheme="minorHAnsi" w:hAnsiTheme="minorHAnsi"/>
                <w:sz w:val="16"/>
                <w:szCs w:val="16"/>
              </w:rPr>
            </w:pPr>
          </w:p>
          <w:p w14:paraId="28C6B3CE" w14:textId="77777777" w:rsidR="003E7149" w:rsidRPr="0069689F" w:rsidRDefault="003E7149" w:rsidP="003E7149">
            <w:pPr>
              <w:pStyle w:val="TableParagraph"/>
              <w:rPr>
                <w:rFonts w:asciiTheme="minorHAnsi" w:hAnsiTheme="minorHAnsi"/>
                <w:sz w:val="16"/>
                <w:szCs w:val="16"/>
              </w:rPr>
            </w:pPr>
            <w:r>
              <w:rPr>
                <w:rFonts w:asciiTheme="minorHAnsi" w:hAnsiTheme="minorHAnsi"/>
                <w:sz w:val="16"/>
                <w:szCs w:val="16"/>
              </w:rPr>
              <w:t>DC</w:t>
            </w:r>
          </w:p>
        </w:tc>
      </w:tr>
      <w:tr w:rsidR="003E7149" w:rsidRPr="0069689F" w14:paraId="574A2412" w14:textId="77777777" w:rsidTr="003E7149">
        <w:trPr>
          <w:trHeight w:val="360"/>
        </w:trPr>
        <w:tc>
          <w:tcPr>
            <w:tcW w:w="1053" w:type="dxa"/>
            <w:vAlign w:val="bottom"/>
          </w:tcPr>
          <w:p w14:paraId="3654D1A1" w14:textId="77777777" w:rsidR="003E7149" w:rsidRPr="0069689F" w:rsidRDefault="003E7149" w:rsidP="003E7149">
            <w:pPr>
              <w:pStyle w:val="TableParagraph"/>
              <w:spacing w:before="5"/>
              <w:ind w:left="0"/>
              <w:rPr>
                <w:rFonts w:asciiTheme="minorHAnsi" w:hAnsiTheme="minorHAnsi"/>
                <w:sz w:val="16"/>
                <w:szCs w:val="16"/>
              </w:rPr>
            </w:pPr>
          </w:p>
          <w:p w14:paraId="6EFAE560"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Charlie</w:t>
            </w:r>
          </w:p>
        </w:tc>
        <w:tc>
          <w:tcPr>
            <w:tcW w:w="1080" w:type="dxa"/>
            <w:vAlign w:val="bottom"/>
          </w:tcPr>
          <w:p w14:paraId="2A3E968D" w14:textId="77777777" w:rsidR="003E7149" w:rsidRPr="0069689F" w:rsidRDefault="003E7149" w:rsidP="003E7149">
            <w:pPr>
              <w:pStyle w:val="TableParagraph"/>
              <w:spacing w:before="5"/>
              <w:ind w:left="0"/>
              <w:rPr>
                <w:rFonts w:asciiTheme="minorHAnsi" w:hAnsiTheme="minorHAnsi"/>
                <w:sz w:val="16"/>
                <w:szCs w:val="16"/>
              </w:rPr>
            </w:pPr>
          </w:p>
          <w:p w14:paraId="3E2270AC"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Crawford</w:t>
            </w:r>
          </w:p>
        </w:tc>
        <w:tc>
          <w:tcPr>
            <w:tcW w:w="5220" w:type="dxa"/>
            <w:vAlign w:val="bottom"/>
          </w:tcPr>
          <w:p w14:paraId="4A493AF8" w14:textId="77777777" w:rsidR="003E7149" w:rsidRPr="0069689F" w:rsidRDefault="003E7149" w:rsidP="003E7149">
            <w:pPr>
              <w:pStyle w:val="TableParagraph"/>
              <w:spacing w:before="5"/>
              <w:ind w:left="0"/>
              <w:rPr>
                <w:rFonts w:asciiTheme="minorHAnsi" w:hAnsiTheme="minorHAnsi"/>
                <w:sz w:val="16"/>
                <w:szCs w:val="16"/>
              </w:rPr>
            </w:pPr>
          </w:p>
          <w:p w14:paraId="766816AE"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Represents people with disabilities</w:t>
            </w:r>
          </w:p>
        </w:tc>
        <w:tc>
          <w:tcPr>
            <w:tcW w:w="1350" w:type="dxa"/>
            <w:vAlign w:val="bottom"/>
          </w:tcPr>
          <w:p w14:paraId="123B0235" w14:textId="77777777" w:rsidR="003E7149" w:rsidRPr="0069689F" w:rsidRDefault="003E7149" w:rsidP="003E7149">
            <w:pPr>
              <w:pStyle w:val="TableParagraph"/>
              <w:spacing w:before="5"/>
              <w:ind w:left="0"/>
              <w:rPr>
                <w:rFonts w:asciiTheme="minorHAnsi" w:hAnsiTheme="minorHAnsi"/>
                <w:sz w:val="16"/>
                <w:szCs w:val="16"/>
              </w:rPr>
            </w:pPr>
          </w:p>
          <w:p w14:paraId="7CD05B6E"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Rockville</w:t>
            </w:r>
          </w:p>
        </w:tc>
        <w:tc>
          <w:tcPr>
            <w:tcW w:w="540" w:type="dxa"/>
            <w:vAlign w:val="bottom"/>
          </w:tcPr>
          <w:p w14:paraId="6050834B" w14:textId="77777777" w:rsidR="003E7149" w:rsidRPr="0069689F" w:rsidRDefault="003E7149" w:rsidP="003E7149">
            <w:pPr>
              <w:pStyle w:val="TableParagraph"/>
              <w:spacing w:before="5"/>
              <w:ind w:left="0"/>
              <w:rPr>
                <w:rFonts w:asciiTheme="minorHAnsi" w:hAnsiTheme="minorHAnsi"/>
                <w:sz w:val="16"/>
                <w:szCs w:val="16"/>
              </w:rPr>
            </w:pPr>
          </w:p>
          <w:p w14:paraId="0BC9C9AA"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MD</w:t>
            </w:r>
          </w:p>
        </w:tc>
      </w:tr>
      <w:tr w:rsidR="003E7149" w:rsidRPr="0069689F" w14:paraId="41EE810F" w14:textId="77777777" w:rsidTr="003E7149">
        <w:trPr>
          <w:trHeight w:val="360"/>
        </w:trPr>
        <w:tc>
          <w:tcPr>
            <w:tcW w:w="1053" w:type="dxa"/>
            <w:vAlign w:val="bottom"/>
          </w:tcPr>
          <w:p w14:paraId="5256B1E9" w14:textId="77777777" w:rsidR="003E7149" w:rsidRPr="0069689F" w:rsidRDefault="003E7149" w:rsidP="003E7149">
            <w:pPr>
              <w:pStyle w:val="TableParagraph"/>
              <w:spacing w:before="5"/>
              <w:ind w:left="0"/>
              <w:rPr>
                <w:rFonts w:asciiTheme="minorHAnsi" w:hAnsiTheme="minorHAnsi"/>
                <w:sz w:val="16"/>
                <w:szCs w:val="16"/>
              </w:rPr>
            </w:pPr>
          </w:p>
          <w:p w14:paraId="62F41CA5"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Thomas</w:t>
            </w:r>
          </w:p>
        </w:tc>
        <w:tc>
          <w:tcPr>
            <w:tcW w:w="1080" w:type="dxa"/>
            <w:vAlign w:val="bottom"/>
          </w:tcPr>
          <w:p w14:paraId="49FBE073" w14:textId="77777777" w:rsidR="003E7149" w:rsidRPr="0069689F" w:rsidRDefault="003E7149" w:rsidP="003E7149">
            <w:pPr>
              <w:pStyle w:val="TableParagraph"/>
              <w:spacing w:before="5"/>
              <w:ind w:left="0"/>
              <w:rPr>
                <w:rFonts w:asciiTheme="minorHAnsi" w:hAnsiTheme="minorHAnsi"/>
                <w:sz w:val="16"/>
                <w:szCs w:val="16"/>
              </w:rPr>
            </w:pPr>
          </w:p>
          <w:p w14:paraId="5EDE74F1"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Curtis</w:t>
            </w:r>
          </w:p>
        </w:tc>
        <w:tc>
          <w:tcPr>
            <w:tcW w:w="5220" w:type="dxa"/>
            <w:vAlign w:val="bottom"/>
          </w:tcPr>
          <w:p w14:paraId="1739213D" w14:textId="77777777" w:rsidR="003E7149" w:rsidRPr="0069689F" w:rsidRDefault="003E7149" w:rsidP="003E7149">
            <w:pPr>
              <w:pStyle w:val="TableParagraph"/>
              <w:spacing w:before="5"/>
              <w:ind w:left="0"/>
              <w:rPr>
                <w:rFonts w:asciiTheme="minorHAnsi" w:hAnsiTheme="minorHAnsi"/>
                <w:sz w:val="16"/>
                <w:szCs w:val="16"/>
              </w:rPr>
            </w:pPr>
          </w:p>
          <w:p w14:paraId="05BCD2EB"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Maryland Department of Disabilities</w:t>
            </w:r>
          </w:p>
        </w:tc>
        <w:tc>
          <w:tcPr>
            <w:tcW w:w="1350" w:type="dxa"/>
            <w:vAlign w:val="bottom"/>
          </w:tcPr>
          <w:p w14:paraId="37F425DD" w14:textId="77777777" w:rsidR="003E7149" w:rsidRPr="0069689F" w:rsidRDefault="003E7149" w:rsidP="003E7149">
            <w:pPr>
              <w:pStyle w:val="TableParagraph"/>
              <w:spacing w:before="5"/>
              <w:ind w:left="0"/>
              <w:rPr>
                <w:rFonts w:asciiTheme="minorHAnsi" w:hAnsiTheme="minorHAnsi"/>
                <w:sz w:val="16"/>
                <w:szCs w:val="16"/>
              </w:rPr>
            </w:pPr>
          </w:p>
          <w:p w14:paraId="2C5D545F" w14:textId="77777777" w:rsidR="003E7149" w:rsidRPr="0069689F" w:rsidRDefault="003E7149" w:rsidP="003E7149">
            <w:pPr>
              <w:pStyle w:val="TableParagraph"/>
              <w:rPr>
                <w:rFonts w:asciiTheme="minorHAnsi" w:hAnsiTheme="minorHAnsi"/>
                <w:sz w:val="16"/>
                <w:szCs w:val="16"/>
              </w:rPr>
            </w:pPr>
            <w:r>
              <w:rPr>
                <w:rFonts w:asciiTheme="minorHAnsi" w:hAnsiTheme="minorHAnsi"/>
                <w:w w:val="105"/>
                <w:sz w:val="16"/>
                <w:szCs w:val="16"/>
              </w:rPr>
              <w:t xml:space="preserve">Baltimore </w:t>
            </w:r>
          </w:p>
        </w:tc>
        <w:tc>
          <w:tcPr>
            <w:tcW w:w="540" w:type="dxa"/>
            <w:vAlign w:val="bottom"/>
          </w:tcPr>
          <w:p w14:paraId="137A8620" w14:textId="77777777" w:rsidR="003E7149" w:rsidRPr="0069689F" w:rsidRDefault="003E7149" w:rsidP="003E7149">
            <w:pPr>
              <w:pStyle w:val="TableParagraph"/>
              <w:spacing w:before="5"/>
              <w:ind w:left="0"/>
              <w:rPr>
                <w:rFonts w:asciiTheme="minorHAnsi" w:hAnsiTheme="minorHAnsi"/>
                <w:sz w:val="16"/>
                <w:szCs w:val="16"/>
              </w:rPr>
            </w:pPr>
          </w:p>
          <w:p w14:paraId="5E782349"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MD</w:t>
            </w:r>
          </w:p>
        </w:tc>
      </w:tr>
      <w:tr w:rsidR="003E7149" w:rsidRPr="0069689F" w14:paraId="308EB86F" w14:textId="77777777" w:rsidTr="003E7149">
        <w:trPr>
          <w:trHeight w:val="360"/>
        </w:trPr>
        <w:tc>
          <w:tcPr>
            <w:tcW w:w="1053" w:type="dxa"/>
            <w:vAlign w:val="bottom"/>
          </w:tcPr>
          <w:p w14:paraId="75D9F89C" w14:textId="77777777" w:rsidR="003E7149" w:rsidRPr="0069689F" w:rsidRDefault="003E7149" w:rsidP="003E7149">
            <w:pPr>
              <w:pStyle w:val="TableParagraph"/>
              <w:spacing w:before="5"/>
              <w:ind w:left="0"/>
              <w:rPr>
                <w:rFonts w:asciiTheme="minorHAnsi" w:hAnsiTheme="minorHAnsi"/>
                <w:sz w:val="16"/>
                <w:szCs w:val="16"/>
              </w:rPr>
            </w:pPr>
          </w:p>
          <w:p w14:paraId="4623628C"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Sandra</w:t>
            </w:r>
          </w:p>
        </w:tc>
        <w:tc>
          <w:tcPr>
            <w:tcW w:w="1080" w:type="dxa"/>
            <w:vAlign w:val="bottom"/>
          </w:tcPr>
          <w:p w14:paraId="568861A9" w14:textId="77777777" w:rsidR="003E7149" w:rsidRPr="0069689F" w:rsidRDefault="003E7149" w:rsidP="003E7149">
            <w:pPr>
              <w:pStyle w:val="TableParagraph"/>
              <w:spacing w:before="5"/>
              <w:ind w:left="0"/>
              <w:rPr>
                <w:rFonts w:asciiTheme="minorHAnsi" w:hAnsiTheme="minorHAnsi"/>
                <w:sz w:val="16"/>
                <w:szCs w:val="16"/>
              </w:rPr>
            </w:pPr>
          </w:p>
          <w:p w14:paraId="49177134"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Dent</w:t>
            </w:r>
          </w:p>
        </w:tc>
        <w:tc>
          <w:tcPr>
            <w:tcW w:w="5220" w:type="dxa"/>
            <w:vAlign w:val="bottom"/>
          </w:tcPr>
          <w:p w14:paraId="235EA572" w14:textId="77777777" w:rsidR="003E7149" w:rsidRPr="0069689F" w:rsidRDefault="003E7149" w:rsidP="003E7149">
            <w:pPr>
              <w:pStyle w:val="TableParagraph"/>
              <w:spacing w:before="5"/>
              <w:ind w:left="0"/>
              <w:rPr>
                <w:rFonts w:asciiTheme="minorHAnsi" w:hAnsiTheme="minorHAnsi"/>
                <w:sz w:val="16"/>
                <w:szCs w:val="16"/>
              </w:rPr>
            </w:pPr>
          </w:p>
          <w:p w14:paraId="00FDB9D2"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 xml:space="preserve">Southern Maryland Center for Independent Living, Inc. </w:t>
            </w:r>
          </w:p>
        </w:tc>
        <w:tc>
          <w:tcPr>
            <w:tcW w:w="1350" w:type="dxa"/>
            <w:vAlign w:val="bottom"/>
          </w:tcPr>
          <w:p w14:paraId="20CE51A2" w14:textId="77777777" w:rsidR="003E7149" w:rsidRPr="0069689F" w:rsidRDefault="003E7149" w:rsidP="003E7149">
            <w:pPr>
              <w:pStyle w:val="TableParagraph"/>
              <w:spacing w:before="5"/>
              <w:ind w:left="0"/>
              <w:rPr>
                <w:rFonts w:asciiTheme="minorHAnsi" w:hAnsiTheme="minorHAnsi"/>
                <w:sz w:val="16"/>
                <w:szCs w:val="16"/>
              </w:rPr>
            </w:pPr>
          </w:p>
          <w:p w14:paraId="261E6B00" w14:textId="77777777" w:rsidR="003E7149" w:rsidRPr="0069689F" w:rsidRDefault="003E7149" w:rsidP="003E7149">
            <w:pPr>
              <w:pStyle w:val="TableParagraph"/>
              <w:rPr>
                <w:rFonts w:asciiTheme="minorHAnsi" w:hAnsiTheme="minorHAnsi"/>
                <w:sz w:val="16"/>
                <w:szCs w:val="16"/>
              </w:rPr>
            </w:pPr>
            <w:r>
              <w:rPr>
                <w:rFonts w:asciiTheme="minorHAnsi" w:hAnsiTheme="minorHAnsi"/>
                <w:w w:val="105"/>
                <w:sz w:val="16"/>
                <w:szCs w:val="16"/>
              </w:rPr>
              <w:t>Mechanicsville</w:t>
            </w:r>
          </w:p>
        </w:tc>
        <w:tc>
          <w:tcPr>
            <w:tcW w:w="540" w:type="dxa"/>
            <w:vAlign w:val="bottom"/>
          </w:tcPr>
          <w:p w14:paraId="77FBB859" w14:textId="77777777" w:rsidR="003E7149" w:rsidRPr="0069689F" w:rsidRDefault="003E7149" w:rsidP="003E7149">
            <w:pPr>
              <w:pStyle w:val="TableParagraph"/>
              <w:spacing w:before="5"/>
              <w:ind w:left="0"/>
              <w:rPr>
                <w:rFonts w:asciiTheme="minorHAnsi" w:hAnsiTheme="minorHAnsi"/>
                <w:sz w:val="16"/>
                <w:szCs w:val="16"/>
              </w:rPr>
            </w:pPr>
          </w:p>
          <w:p w14:paraId="0EDC329F"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MD</w:t>
            </w:r>
          </w:p>
        </w:tc>
      </w:tr>
      <w:tr w:rsidR="003E7149" w:rsidRPr="0069689F" w14:paraId="260B8C6D" w14:textId="77777777" w:rsidTr="003E7149">
        <w:trPr>
          <w:trHeight w:val="360"/>
        </w:trPr>
        <w:tc>
          <w:tcPr>
            <w:tcW w:w="1053" w:type="dxa"/>
            <w:vAlign w:val="bottom"/>
          </w:tcPr>
          <w:p w14:paraId="6E46366A" w14:textId="77777777" w:rsidR="003E7149" w:rsidRPr="0069689F" w:rsidRDefault="003E7149" w:rsidP="003E7149">
            <w:pPr>
              <w:pStyle w:val="TableParagraph"/>
              <w:spacing w:before="5"/>
              <w:ind w:left="0"/>
              <w:rPr>
                <w:rFonts w:asciiTheme="minorHAnsi" w:hAnsiTheme="minorHAnsi"/>
                <w:sz w:val="16"/>
                <w:szCs w:val="16"/>
              </w:rPr>
            </w:pPr>
          </w:p>
          <w:p w14:paraId="16A27446"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David</w:t>
            </w:r>
          </w:p>
        </w:tc>
        <w:tc>
          <w:tcPr>
            <w:tcW w:w="1080" w:type="dxa"/>
            <w:vAlign w:val="bottom"/>
          </w:tcPr>
          <w:p w14:paraId="71536D54" w14:textId="77777777" w:rsidR="003E7149" w:rsidRPr="0069689F" w:rsidRDefault="003E7149" w:rsidP="003E7149">
            <w:pPr>
              <w:pStyle w:val="TableParagraph"/>
              <w:spacing w:before="5"/>
              <w:ind w:left="0"/>
              <w:rPr>
                <w:rFonts w:asciiTheme="minorHAnsi" w:hAnsiTheme="minorHAnsi"/>
                <w:sz w:val="16"/>
                <w:szCs w:val="16"/>
              </w:rPr>
            </w:pPr>
          </w:p>
          <w:p w14:paraId="28962FCB"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Do</w:t>
            </w:r>
          </w:p>
        </w:tc>
        <w:tc>
          <w:tcPr>
            <w:tcW w:w="5220" w:type="dxa"/>
            <w:vAlign w:val="bottom"/>
          </w:tcPr>
          <w:p w14:paraId="24B45763" w14:textId="77777777" w:rsidR="003E7149" w:rsidRPr="0069689F" w:rsidRDefault="003E7149" w:rsidP="003E7149">
            <w:pPr>
              <w:pStyle w:val="TableParagraph"/>
              <w:spacing w:before="5"/>
              <w:ind w:left="0"/>
              <w:rPr>
                <w:rFonts w:asciiTheme="minorHAnsi" w:hAnsiTheme="minorHAnsi"/>
                <w:sz w:val="16"/>
                <w:szCs w:val="16"/>
              </w:rPr>
            </w:pPr>
          </w:p>
          <w:p w14:paraId="3589463C"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Mayor’s Office on Asian and Pacific Islander Affairs</w:t>
            </w:r>
          </w:p>
        </w:tc>
        <w:tc>
          <w:tcPr>
            <w:tcW w:w="1350" w:type="dxa"/>
            <w:vAlign w:val="bottom"/>
          </w:tcPr>
          <w:p w14:paraId="6E583A65" w14:textId="77777777" w:rsidR="003E7149" w:rsidRPr="0069689F" w:rsidRDefault="003E7149" w:rsidP="003E7149">
            <w:pPr>
              <w:pStyle w:val="TableParagraph"/>
              <w:spacing w:before="5"/>
              <w:ind w:left="0"/>
              <w:rPr>
                <w:rFonts w:asciiTheme="minorHAnsi" w:hAnsiTheme="minorHAnsi"/>
                <w:sz w:val="16"/>
                <w:szCs w:val="16"/>
              </w:rPr>
            </w:pPr>
          </w:p>
          <w:p w14:paraId="49C52349"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Washington</w:t>
            </w:r>
          </w:p>
        </w:tc>
        <w:tc>
          <w:tcPr>
            <w:tcW w:w="540" w:type="dxa"/>
            <w:vAlign w:val="bottom"/>
          </w:tcPr>
          <w:p w14:paraId="2AE78542" w14:textId="77777777" w:rsidR="003E7149" w:rsidRPr="0069689F" w:rsidRDefault="003E7149" w:rsidP="003E7149">
            <w:pPr>
              <w:pStyle w:val="TableParagraph"/>
              <w:spacing w:before="5"/>
              <w:ind w:left="0"/>
              <w:rPr>
                <w:rFonts w:asciiTheme="minorHAnsi" w:hAnsiTheme="minorHAnsi"/>
                <w:sz w:val="16"/>
                <w:szCs w:val="16"/>
              </w:rPr>
            </w:pPr>
          </w:p>
          <w:p w14:paraId="0EEFF15F"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DC</w:t>
            </w:r>
          </w:p>
        </w:tc>
      </w:tr>
      <w:tr w:rsidR="003E7149" w:rsidRPr="0069689F" w14:paraId="4EA36CC5" w14:textId="77777777" w:rsidTr="003E7149">
        <w:trPr>
          <w:trHeight w:val="360"/>
        </w:trPr>
        <w:tc>
          <w:tcPr>
            <w:tcW w:w="1053" w:type="dxa"/>
            <w:vAlign w:val="bottom"/>
          </w:tcPr>
          <w:p w14:paraId="2416ECF1" w14:textId="77777777" w:rsidR="003E7149" w:rsidRPr="0069689F" w:rsidRDefault="003E7149" w:rsidP="003E7149">
            <w:pPr>
              <w:pStyle w:val="TableParagraph"/>
              <w:spacing w:before="5"/>
              <w:ind w:left="0"/>
              <w:rPr>
                <w:rFonts w:asciiTheme="minorHAnsi" w:hAnsiTheme="minorHAnsi"/>
                <w:sz w:val="16"/>
                <w:szCs w:val="16"/>
              </w:rPr>
            </w:pPr>
            <w:r>
              <w:rPr>
                <w:rFonts w:asciiTheme="minorHAnsi" w:hAnsiTheme="minorHAnsi"/>
                <w:sz w:val="16"/>
                <w:szCs w:val="16"/>
              </w:rPr>
              <w:t>Paul</w:t>
            </w:r>
          </w:p>
        </w:tc>
        <w:tc>
          <w:tcPr>
            <w:tcW w:w="1080" w:type="dxa"/>
            <w:vAlign w:val="bottom"/>
          </w:tcPr>
          <w:p w14:paraId="1E8CADFF" w14:textId="77777777" w:rsidR="003E7149" w:rsidRPr="0069689F" w:rsidRDefault="003E7149" w:rsidP="003E7149">
            <w:pPr>
              <w:pStyle w:val="TableParagraph"/>
              <w:spacing w:before="5"/>
              <w:ind w:left="0"/>
              <w:rPr>
                <w:rFonts w:asciiTheme="minorHAnsi" w:hAnsiTheme="minorHAnsi"/>
                <w:sz w:val="16"/>
                <w:szCs w:val="16"/>
              </w:rPr>
            </w:pPr>
            <w:r>
              <w:rPr>
                <w:rFonts w:asciiTheme="minorHAnsi" w:hAnsiTheme="minorHAnsi"/>
                <w:sz w:val="16"/>
                <w:szCs w:val="16"/>
              </w:rPr>
              <w:t>Donahue</w:t>
            </w:r>
          </w:p>
        </w:tc>
        <w:tc>
          <w:tcPr>
            <w:tcW w:w="5220" w:type="dxa"/>
            <w:vAlign w:val="bottom"/>
          </w:tcPr>
          <w:p w14:paraId="15FBDE50" w14:textId="77777777" w:rsidR="003E7149" w:rsidRPr="0069689F" w:rsidRDefault="003E7149" w:rsidP="003E7149">
            <w:pPr>
              <w:pStyle w:val="TableParagraph"/>
              <w:spacing w:before="5"/>
              <w:ind w:left="0"/>
              <w:rPr>
                <w:rFonts w:asciiTheme="minorHAnsi" w:hAnsiTheme="minorHAnsi"/>
                <w:sz w:val="16"/>
                <w:szCs w:val="16"/>
              </w:rPr>
            </w:pPr>
            <w:r>
              <w:rPr>
                <w:rFonts w:asciiTheme="minorHAnsi" w:hAnsiTheme="minorHAnsi"/>
                <w:sz w:val="16"/>
                <w:szCs w:val="16"/>
              </w:rPr>
              <w:t>Every Citizen Has Opportunities (ECHO)</w:t>
            </w:r>
          </w:p>
        </w:tc>
        <w:tc>
          <w:tcPr>
            <w:tcW w:w="1350" w:type="dxa"/>
            <w:vAlign w:val="bottom"/>
          </w:tcPr>
          <w:p w14:paraId="7A8C7242" w14:textId="77777777" w:rsidR="003E7149" w:rsidRPr="0069689F" w:rsidRDefault="003E7149" w:rsidP="003E7149">
            <w:pPr>
              <w:pStyle w:val="TableParagraph"/>
              <w:spacing w:before="5"/>
              <w:ind w:left="0"/>
              <w:rPr>
                <w:rFonts w:asciiTheme="minorHAnsi" w:hAnsiTheme="minorHAnsi"/>
                <w:sz w:val="16"/>
                <w:szCs w:val="16"/>
              </w:rPr>
            </w:pPr>
            <w:r>
              <w:rPr>
                <w:rFonts w:asciiTheme="minorHAnsi" w:hAnsiTheme="minorHAnsi"/>
                <w:sz w:val="16"/>
                <w:szCs w:val="16"/>
              </w:rPr>
              <w:t>Leesburg</w:t>
            </w:r>
          </w:p>
        </w:tc>
        <w:tc>
          <w:tcPr>
            <w:tcW w:w="540" w:type="dxa"/>
            <w:vAlign w:val="bottom"/>
          </w:tcPr>
          <w:p w14:paraId="79084DF3" w14:textId="77777777" w:rsidR="003E7149" w:rsidRPr="0069689F" w:rsidRDefault="003E7149" w:rsidP="003E7149">
            <w:pPr>
              <w:pStyle w:val="TableParagraph"/>
              <w:spacing w:before="5"/>
              <w:ind w:left="0"/>
              <w:rPr>
                <w:rFonts w:asciiTheme="minorHAnsi" w:hAnsiTheme="minorHAnsi"/>
                <w:sz w:val="16"/>
                <w:szCs w:val="16"/>
              </w:rPr>
            </w:pPr>
            <w:r w:rsidRPr="0069689F">
              <w:rPr>
                <w:rFonts w:asciiTheme="minorHAnsi" w:hAnsiTheme="minorHAnsi"/>
                <w:w w:val="105"/>
                <w:sz w:val="16"/>
                <w:szCs w:val="16"/>
              </w:rPr>
              <w:t>VA</w:t>
            </w:r>
          </w:p>
        </w:tc>
      </w:tr>
      <w:tr w:rsidR="003E7149" w:rsidRPr="0069689F" w14:paraId="170F4759" w14:textId="77777777" w:rsidTr="003E7149">
        <w:trPr>
          <w:trHeight w:val="360"/>
        </w:trPr>
        <w:tc>
          <w:tcPr>
            <w:tcW w:w="1053" w:type="dxa"/>
            <w:vAlign w:val="bottom"/>
          </w:tcPr>
          <w:p w14:paraId="6E90A764" w14:textId="77777777" w:rsidR="003E7149" w:rsidRPr="0069689F" w:rsidRDefault="003E7149" w:rsidP="003E7149">
            <w:pPr>
              <w:pStyle w:val="TableParagraph"/>
              <w:spacing w:before="5"/>
              <w:ind w:left="0"/>
              <w:rPr>
                <w:rFonts w:asciiTheme="minorHAnsi" w:hAnsiTheme="minorHAnsi"/>
                <w:sz w:val="16"/>
                <w:szCs w:val="16"/>
              </w:rPr>
            </w:pPr>
          </w:p>
          <w:p w14:paraId="3E72A1C3"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Naaji</w:t>
            </w:r>
          </w:p>
        </w:tc>
        <w:tc>
          <w:tcPr>
            <w:tcW w:w="1080" w:type="dxa"/>
            <w:vAlign w:val="bottom"/>
          </w:tcPr>
          <w:p w14:paraId="4EB4882F" w14:textId="77777777" w:rsidR="003E7149" w:rsidRPr="0069689F" w:rsidRDefault="003E7149" w:rsidP="003E7149">
            <w:pPr>
              <w:pStyle w:val="TableParagraph"/>
              <w:spacing w:before="5"/>
              <w:ind w:left="0"/>
              <w:rPr>
                <w:rFonts w:asciiTheme="minorHAnsi" w:hAnsiTheme="minorHAnsi"/>
                <w:sz w:val="16"/>
                <w:szCs w:val="16"/>
              </w:rPr>
            </w:pPr>
          </w:p>
          <w:p w14:paraId="7ED964D0"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Drayton</w:t>
            </w:r>
          </w:p>
        </w:tc>
        <w:tc>
          <w:tcPr>
            <w:tcW w:w="5220" w:type="dxa"/>
            <w:vAlign w:val="bottom"/>
          </w:tcPr>
          <w:p w14:paraId="74FD756C" w14:textId="77777777" w:rsidR="003E7149" w:rsidRPr="0069689F" w:rsidRDefault="003E7149" w:rsidP="003E7149">
            <w:pPr>
              <w:pStyle w:val="TableParagraph"/>
              <w:spacing w:before="5"/>
              <w:ind w:left="0"/>
              <w:rPr>
                <w:rFonts w:asciiTheme="minorHAnsi" w:hAnsiTheme="minorHAnsi"/>
                <w:sz w:val="16"/>
                <w:szCs w:val="16"/>
              </w:rPr>
            </w:pPr>
          </w:p>
          <w:p w14:paraId="3A8EA5CC"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Seabury Resources for Aging</w:t>
            </w:r>
          </w:p>
        </w:tc>
        <w:tc>
          <w:tcPr>
            <w:tcW w:w="1350" w:type="dxa"/>
            <w:vAlign w:val="bottom"/>
          </w:tcPr>
          <w:p w14:paraId="0D7B5CCD" w14:textId="77777777" w:rsidR="003E7149" w:rsidRPr="0069689F" w:rsidRDefault="003E7149" w:rsidP="003E7149">
            <w:pPr>
              <w:pStyle w:val="TableParagraph"/>
              <w:spacing w:before="5"/>
              <w:ind w:left="0"/>
              <w:rPr>
                <w:rFonts w:asciiTheme="minorHAnsi" w:hAnsiTheme="minorHAnsi"/>
                <w:sz w:val="16"/>
                <w:szCs w:val="16"/>
              </w:rPr>
            </w:pPr>
          </w:p>
          <w:p w14:paraId="50A3E835"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Washington</w:t>
            </w:r>
          </w:p>
        </w:tc>
        <w:tc>
          <w:tcPr>
            <w:tcW w:w="540" w:type="dxa"/>
            <w:vAlign w:val="bottom"/>
          </w:tcPr>
          <w:p w14:paraId="3B101AE3" w14:textId="77777777" w:rsidR="003E7149" w:rsidRPr="0069689F" w:rsidRDefault="003E7149" w:rsidP="003E7149">
            <w:pPr>
              <w:pStyle w:val="TableParagraph"/>
              <w:spacing w:before="5"/>
              <w:ind w:left="0"/>
              <w:rPr>
                <w:rFonts w:asciiTheme="minorHAnsi" w:hAnsiTheme="minorHAnsi"/>
                <w:sz w:val="16"/>
                <w:szCs w:val="16"/>
              </w:rPr>
            </w:pPr>
          </w:p>
          <w:p w14:paraId="73E443F0"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DC</w:t>
            </w:r>
          </w:p>
        </w:tc>
      </w:tr>
      <w:tr w:rsidR="003E7149" w:rsidRPr="0069689F" w14:paraId="69FC50FC" w14:textId="77777777" w:rsidTr="003E7149">
        <w:trPr>
          <w:trHeight w:val="360"/>
        </w:trPr>
        <w:tc>
          <w:tcPr>
            <w:tcW w:w="1053" w:type="dxa"/>
            <w:vAlign w:val="bottom"/>
          </w:tcPr>
          <w:p w14:paraId="4030F03B" w14:textId="77777777" w:rsidR="003E7149" w:rsidRPr="0069689F" w:rsidRDefault="003E7149" w:rsidP="003E7149">
            <w:pPr>
              <w:pStyle w:val="TableParagraph"/>
              <w:spacing w:before="5"/>
              <w:ind w:left="0"/>
              <w:rPr>
                <w:rFonts w:asciiTheme="minorHAnsi" w:hAnsiTheme="minorHAnsi"/>
                <w:sz w:val="16"/>
                <w:szCs w:val="16"/>
              </w:rPr>
            </w:pPr>
            <w:bookmarkStart w:id="73" w:name="_Hlk517450579"/>
          </w:p>
          <w:p w14:paraId="307CEB8A"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Rikki</w:t>
            </w:r>
          </w:p>
        </w:tc>
        <w:tc>
          <w:tcPr>
            <w:tcW w:w="1080" w:type="dxa"/>
            <w:vAlign w:val="bottom"/>
          </w:tcPr>
          <w:p w14:paraId="4364DA62" w14:textId="77777777" w:rsidR="003E7149" w:rsidRPr="0069689F" w:rsidRDefault="003E7149" w:rsidP="003E7149">
            <w:pPr>
              <w:pStyle w:val="TableParagraph"/>
              <w:spacing w:before="5"/>
              <w:ind w:left="0"/>
              <w:rPr>
                <w:rFonts w:asciiTheme="minorHAnsi" w:hAnsiTheme="minorHAnsi"/>
                <w:sz w:val="16"/>
                <w:szCs w:val="16"/>
              </w:rPr>
            </w:pPr>
          </w:p>
          <w:p w14:paraId="0F1AC5DC"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Epstein</w:t>
            </w:r>
          </w:p>
        </w:tc>
        <w:tc>
          <w:tcPr>
            <w:tcW w:w="5220" w:type="dxa"/>
            <w:vAlign w:val="bottom"/>
          </w:tcPr>
          <w:p w14:paraId="11253DC0" w14:textId="77777777" w:rsidR="003E7149" w:rsidRPr="0069689F" w:rsidRDefault="003E7149" w:rsidP="003E7149">
            <w:pPr>
              <w:pStyle w:val="TableParagraph"/>
              <w:spacing w:before="5"/>
              <w:ind w:left="0"/>
              <w:rPr>
                <w:rFonts w:asciiTheme="minorHAnsi" w:hAnsiTheme="minorHAnsi"/>
                <w:sz w:val="16"/>
                <w:szCs w:val="16"/>
              </w:rPr>
            </w:pPr>
          </w:p>
          <w:p w14:paraId="5CBEA466"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The Arc of Northern Virginia</w:t>
            </w:r>
          </w:p>
        </w:tc>
        <w:tc>
          <w:tcPr>
            <w:tcW w:w="1350" w:type="dxa"/>
            <w:vAlign w:val="bottom"/>
          </w:tcPr>
          <w:p w14:paraId="18B5B8FF" w14:textId="77777777" w:rsidR="003E7149" w:rsidRPr="0069689F" w:rsidRDefault="003E7149" w:rsidP="003E7149">
            <w:pPr>
              <w:pStyle w:val="TableParagraph"/>
              <w:spacing w:before="5"/>
              <w:ind w:left="0"/>
              <w:rPr>
                <w:rFonts w:asciiTheme="minorHAnsi" w:hAnsiTheme="minorHAnsi"/>
                <w:sz w:val="16"/>
                <w:szCs w:val="16"/>
              </w:rPr>
            </w:pPr>
          </w:p>
          <w:p w14:paraId="0E86BD3F"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Falls Church</w:t>
            </w:r>
          </w:p>
        </w:tc>
        <w:tc>
          <w:tcPr>
            <w:tcW w:w="540" w:type="dxa"/>
            <w:vAlign w:val="bottom"/>
          </w:tcPr>
          <w:p w14:paraId="6216CC9D" w14:textId="77777777" w:rsidR="003E7149" w:rsidRPr="0069689F" w:rsidRDefault="003E7149" w:rsidP="003E7149">
            <w:pPr>
              <w:pStyle w:val="TableParagraph"/>
              <w:spacing w:before="5"/>
              <w:ind w:left="0"/>
              <w:rPr>
                <w:rFonts w:asciiTheme="minorHAnsi" w:hAnsiTheme="minorHAnsi"/>
                <w:sz w:val="16"/>
                <w:szCs w:val="16"/>
              </w:rPr>
            </w:pPr>
          </w:p>
          <w:p w14:paraId="1FB47BC1"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VA</w:t>
            </w:r>
          </w:p>
        </w:tc>
      </w:tr>
      <w:tr w:rsidR="003E7149" w:rsidRPr="0069689F" w14:paraId="308E1E54" w14:textId="77777777" w:rsidTr="003E7149">
        <w:trPr>
          <w:trHeight w:val="360"/>
        </w:trPr>
        <w:tc>
          <w:tcPr>
            <w:tcW w:w="1053" w:type="dxa"/>
            <w:vAlign w:val="bottom"/>
          </w:tcPr>
          <w:p w14:paraId="0FBBC464" w14:textId="77777777" w:rsidR="003E7149" w:rsidRPr="0069689F" w:rsidRDefault="003E7149" w:rsidP="003E7149">
            <w:pPr>
              <w:pStyle w:val="TableParagraph"/>
              <w:spacing w:before="5"/>
              <w:ind w:left="0"/>
              <w:rPr>
                <w:rFonts w:asciiTheme="minorHAnsi" w:hAnsiTheme="minorHAnsi"/>
                <w:sz w:val="16"/>
                <w:szCs w:val="16"/>
              </w:rPr>
            </w:pPr>
            <w:bookmarkStart w:id="74" w:name="_Hlk517785172"/>
            <w:bookmarkEnd w:id="73"/>
          </w:p>
          <w:p w14:paraId="3169F8EF"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Richard</w:t>
            </w:r>
          </w:p>
        </w:tc>
        <w:tc>
          <w:tcPr>
            <w:tcW w:w="1080" w:type="dxa"/>
            <w:vAlign w:val="bottom"/>
          </w:tcPr>
          <w:p w14:paraId="497FC30A" w14:textId="77777777" w:rsidR="003E7149" w:rsidRPr="0069689F" w:rsidRDefault="003E7149" w:rsidP="003E7149">
            <w:pPr>
              <w:pStyle w:val="TableParagraph"/>
              <w:spacing w:before="5"/>
              <w:ind w:left="0"/>
              <w:rPr>
                <w:rFonts w:asciiTheme="minorHAnsi" w:hAnsiTheme="minorHAnsi"/>
                <w:sz w:val="16"/>
                <w:szCs w:val="16"/>
              </w:rPr>
            </w:pPr>
          </w:p>
          <w:p w14:paraId="456A24C8"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Ezike</w:t>
            </w:r>
          </w:p>
        </w:tc>
        <w:tc>
          <w:tcPr>
            <w:tcW w:w="5220" w:type="dxa"/>
            <w:vAlign w:val="bottom"/>
          </w:tcPr>
          <w:p w14:paraId="1411F7CF" w14:textId="77777777" w:rsidR="003E7149" w:rsidRPr="0069689F" w:rsidRDefault="003E7149" w:rsidP="003E7149">
            <w:pPr>
              <w:pStyle w:val="TableParagraph"/>
              <w:spacing w:before="5"/>
              <w:ind w:left="0"/>
              <w:rPr>
                <w:rFonts w:asciiTheme="minorHAnsi" w:hAnsiTheme="minorHAnsi"/>
                <w:sz w:val="16"/>
                <w:szCs w:val="16"/>
              </w:rPr>
            </w:pPr>
          </w:p>
          <w:p w14:paraId="105C69F0"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Union of Concerned Scientists</w:t>
            </w:r>
          </w:p>
        </w:tc>
        <w:tc>
          <w:tcPr>
            <w:tcW w:w="1350" w:type="dxa"/>
            <w:vAlign w:val="bottom"/>
          </w:tcPr>
          <w:p w14:paraId="4458D655" w14:textId="77777777" w:rsidR="003E7149" w:rsidRPr="0069689F" w:rsidRDefault="003E7149" w:rsidP="003E7149">
            <w:pPr>
              <w:pStyle w:val="TableParagraph"/>
              <w:spacing w:before="5"/>
              <w:ind w:left="0"/>
              <w:rPr>
                <w:rFonts w:asciiTheme="minorHAnsi" w:hAnsiTheme="minorHAnsi"/>
                <w:sz w:val="16"/>
                <w:szCs w:val="16"/>
              </w:rPr>
            </w:pPr>
          </w:p>
          <w:p w14:paraId="1F2352EC" w14:textId="77777777" w:rsidR="003E7149" w:rsidRPr="0069689F" w:rsidRDefault="003E7149" w:rsidP="003E7149">
            <w:pPr>
              <w:pStyle w:val="TableParagraph"/>
              <w:rPr>
                <w:rFonts w:asciiTheme="minorHAnsi" w:hAnsiTheme="minorHAnsi"/>
                <w:sz w:val="16"/>
                <w:szCs w:val="16"/>
              </w:rPr>
            </w:pPr>
            <w:r>
              <w:rPr>
                <w:rFonts w:asciiTheme="minorHAnsi" w:hAnsiTheme="minorHAnsi"/>
                <w:w w:val="105"/>
                <w:sz w:val="16"/>
                <w:szCs w:val="16"/>
              </w:rPr>
              <w:t>Washington</w:t>
            </w:r>
          </w:p>
        </w:tc>
        <w:tc>
          <w:tcPr>
            <w:tcW w:w="540" w:type="dxa"/>
            <w:vAlign w:val="bottom"/>
          </w:tcPr>
          <w:p w14:paraId="2930EB9F" w14:textId="77777777" w:rsidR="003E7149" w:rsidRPr="0069689F" w:rsidRDefault="003E7149" w:rsidP="003E7149">
            <w:pPr>
              <w:pStyle w:val="TableParagraph"/>
              <w:spacing w:before="5"/>
              <w:ind w:left="0"/>
              <w:rPr>
                <w:rFonts w:asciiTheme="minorHAnsi" w:hAnsiTheme="minorHAnsi"/>
                <w:sz w:val="16"/>
                <w:szCs w:val="16"/>
              </w:rPr>
            </w:pPr>
          </w:p>
          <w:p w14:paraId="54CBFBF7" w14:textId="77777777" w:rsidR="003E7149" w:rsidRPr="0069689F" w:rsidRDefault="003E7149" w:rsidP="003E7149">
            <w:pPr>
              <w:pStyle w:val="TableParagraph"/>
              <w:rPr>
                <w:rFonts w:asciiTheme="minorHAnsi" w:hAnsiTheme="minorHAnsi"/>
                <w:sz w:val="16"/>
                <w:szCs w:val="16"/>
              </w:rPr>
            </w:pPr>
            <w:r>
              <w:rPr>
                <w:rFonts w:asciiTheme="minorHAnsi" w:hAnsiTheme="minorHAnsi"/>
                <w:w w:val="105"/>
                <w:sz w:val="16"/>
                <w:szCs w:val="16"/>
              </w:rPr>
              <w:t>DC</w:t>
            </w:r>
          </w:p>
        </w:tc>
      </w:tr>
      <w:bookmarkEnd w:id="74"/>
      <w:tr w:rsidR="003E7149" w:rsidRPr="0069689F" w14:paraId="10CEC285" w14:textId="77777777" w:rsidTr="003E7149">
        <w:trPr>
          <w:trHeight w:val="360"/>
        </w:trPr>
        <w:tc>
          <w:tcPr>
            <w:tcW w:w="1053" w:type="dxa"/>
            <w:vAlign w:val="bottom"/>
          </w:tcPr>
          <w:p w14:paraId="572E500F" w14:textId="77777777" w:rsidR="003E7149" w:rsidRPr="0069689F" w:rsidRDefault="003E7149" w:rsidP="003E7149">
            <w:pPr>
              <w:pStyle w:val="TableParagraph"/>
              <w:spacing w:before="5"/>
              <w:ind w:left="0"/>
              <w:rPr>
                <w:rFonts w:asciiTheme="minorHAnsi" w:hAnsiTheme="minorHAnsi"/>
                <w:sz w:val="16"/>
                <w:szCs w:val="16"/>
              </w:rPr>
            </w:pPr>
          </w:p>
          <w:p w14:paraId="26C23D98"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William</w:t>
            </w:r>
          </w:p>
        </w:tc>
        <w:tc>
          <w:tcPr>
            <w:tcW w:w="1080" w:type="dxa"/>
            <w:vAlign w:val="bottom"/>
          </w:tcPr>
          <w:p w14:paraId="04C1CA83" w14:textId="77777777" w:rsidR="003E7149" w:rsidRPr="0069689F" w:rsidRDefault="003E7149" w:rsidP="003E7149">
            <w:pPr>
              <w:pStyle w:val="TableParagraph"/>
              <w:spacing w:before="5"/>
              <w:ind w:left="0"/>
              <w:rPr>
                <w:rFonts w:asciiTheme="minorHAnsi" w:hAnsiTheme="minorHAnsi"/>
                <w:sz w:val="16"/>
                <w:szCs w:val="16"/>
              </w:rPr>
            </w:pPr>
          </w:p>
          <w:p w14:paraId="1982B259"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Farrell</w:t>
            </w:r>
          </w:p>
        </w:tc>
        <w:tc>
          <w:tcPr>
            <w:tcW w:w="5220" w:type="dxa"/>
            <w:vAlign w:val="bottom"/>
          </w:tcPr>
          <w:p w14:paraId="4600C0FF" w14:textId="77777777" w:rsidR="003E7149" w:rsidRPr="0069689F" w:rsidRDefault="003E7149" w:rsidP="003E7149">
            <w:pPr>
              <w:pStyle w:val="TableParagraph"/>
              <w:spacing w:before="5"/>
              <w:ind w:left="0"/>
              <w:rPr>
                <w:rFonts w:asciiTheme="minorHAnsi" w:hAnsiTheme="minorHAnsi"/>
                <w:sz w:val="16"/>
                <w:szCs w:val="16"/>
              </w:rPr>
            </w:pPr>
          </w:p>
          <w:p w14:paraId="25F8C71D"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Shepard’s Center of Oakton-Vienna</w:t>
            </w:r>
          </w:p>
        </w:tc>
        <w:tc>
          <w:tcPr>
            <w:tcW w:w="1350" w:type="dxa"/>
            <w:vAlign w:val="bottom"/>
          </w:tcPr>
          <w:p w14:paraId="53FB5A28" w14:textId="77777777" w:rsidR="003E7149" w:rsidRPr="0069689F" w:rsidRDefault="003E7149" w:rsidP="003E7149">
            <w:pPr>
              <w:pStyle w:val="TableParagraph"/>
              <w:spacing w:before="5"/>
              <w:ind w:left="0"/>
              <w:rPr>
                <w:rFonts w:asciiTheme="minorHAnsi" w:hAnsiTheme="minorHAnsi"/>
                <w:sz w:val="16"/>
                <w:szCs w:val="16"/>
              </w:rPr>
            </w:pPr>
          </w:p>
          <w:p w14:paraId="6CBE9A54" w14:textId="77777777" w:rsidR="003E7149" w:rsidRPr="0069689F" w:rsidRDefault="003E7149" w:rsidP="003E7149">
            <w:pPr>
              <w:pStyle w:val="TableParagraph"/>
              <w:rPr>
                <w:rFonts w:asciiTheme="minorHAnsi" w:hAnsiTheme="minorHAnsi"/>
                <w:sz w:val="16"/>
                <w:szCs w:val="16"/>
              </w:rPr>
            </w:pPr>
            <w:r>
              <w:rPr>
                <w:rFonts w:asciiTheme="minorHAnsi" w:hAnsiTheme="minorHAnsi"/>
                <w:w w:val="105"/>
                <w:sz w:val="16"/>
                <w:szCs w:val="16"/>
              </w:rPr>
              <w:t>Vienna</w:t>
            </w:r>
            <w:r w:rsidRPr="0069689F">
              <w:rPr>
                <w:rFonts w:asciiTheme="minorHAnsi" w:hAnsiTheme="minorHAnsi"/>
                <w:w w:val="105"/>
                <w:sz w:val="16"/>
                <w:szCs w:val="16"/>
              </w:rPr>
              <w:t xml:space="preserve"> </w:t>
            </w:r>
          </w:p>
        </w:tc>
        <w:tc>
          <w:tcPr>
            <w:tcW w:w="540" w:type="dxa"/>
            <w:vAlign w:val="bottom"/>
          </w:tcPr>
          <w:p w14:paraId="673374A3" w14:textId="77777777" w:rsidR="003E7149" w:rsidRPr="0069689F" w:rsidRDefault="003E7149" w:rsidP="003E7149">
            <w:pPr>
              <w:pStyle w:val="TableParagraph"/>
              <w:spacing w:before="5"/>
              <w:ind w:left="0"/>
              <w:rPr>
                <w:rFonts w:asciiTheme="minorHAnsi" w:hAnsiTheme="minorHAnsi"/>
                <w:sz w:val="16"/>
                <w:szCs w:val="16"/>
              </w:rPr>
            </w:pPr>
          </w:p>
          <w:p w14:paraId="3C0E6F40"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VA</w:t>
            </w:r>
          </w:p>
        </w:tc>
      </w:tr>
      <w:tr w:rsidR="003E7149" w:rsidRPr="0069689F" w14:paraId="3D7D63E2" w14:textId="77777777" w:rsidTr="003E7149">
        <w:trPr>
          <w:trHeight w:val="360"/>
        </w:trPr>
        <w:tc>
          <w:tcPr>
            <w:tcW w:w="1053" w:type="dxa"/>
            <w:vAlign w:val="bottom"/>
          </w:tcPr>
          <w:p w14:paraId="67091ABE" w14:textId="77777777" w:rsidR="003E7149" w:rsidRPr="0069689F" w:rsidRDefault="003E7149" w:rsidP="003E7149">
            <w:pPr>
              <w:pStyle w:val="TableParagraph"/>
              <w:spacing w:before="5"/>
              <w:ind w:left="0"/>
              <w:rPr>
                <w:rFonts w:asciiTheme="minorHAnsi" w:hAnsiTheme="minorHAnsi"/>
                <w:sz w:val="16"/>
                <w:szCs w:val="16"/>
              </w:rPr>
            </w:pPr>
          </w:p>
          <w:p w14:paraId="6353CE3A"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Deborah</w:t>
            </w:r>
          </w:p>
        </w:tc>
        <w:tc>
          <w:tcPr>
            <w:tcW w:w="1080" w:type="dxa"/>
            <w:vAlign w:val="bottom"/>
          </w:tcPr>
          <w:p w14:paraId="211B73CB" w14:textId="77777777" w:rsidR="003E7149" w:rsidRPr="0069689F" w:rsidRDefault="003E7149" w:rsidP="003E7149">
            <w:pPr>
              <w:pStyle w:val="TableParagraph"/>
              <w:spacing w:before="5"/>
              <w:ind w:left="0"/>
              <w:rPr>
                <w:rFonts w:asciiTheme="minorHAnsi" w:hAnsiTheme="minorHAnsi"/>
                <w:sz w:val="16"/>
                <w:szCs w:val="16"/>
              </w:rPr>
            </w:pPr>
          </w:p>
          <w:p w14:paraId="3535FBBA"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Fisher</w:t>
            </w:r>
          </w:p>
        </w:tc>
        <w:tc>
          <w:tcPr>
            <w:tcW w:w="5220" w:type="dxa"/>
            <w:vAlign w:val="bottom"/>
          </w:tcPr>
          <w:p w14:paraId="7306E542" w14:textId="77777777" w:rsidR="003E7149" w:rsidRPr="0069689F" w:rsidRDefault="003E7149" w:rsidP="003E7149">
            <w:pPr>
              <w:pStyle w:val="TableParagraph"/>
              <w:spacing w:before="5"/>
              <w:ind w:left="0"/>
              <w:rPr>
                <w:rFonts w:asciiTheme="minorHAnsi" w:hAnsiTheme="minorHAnsi"/>
                <w:sz w:val="16"/>
                <w:szCs w:val="16"/>
              </w:rPr>
            </w:pPr>
          </w:p>
          <w:p w14:paraId="6A961B3F"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 xml:space="preserve">CHI Centers, Inc. </w:t>
            </w:r>
          </w:p>
        </w:tc>
        <w:tc>
          <w:tcPr>
            <w:tcW w:w="1350" w:type="dxa"/>
            <w:vAlign w:val="bottom"/>
          </w:tcPr>
          <w:p w14:paraId="1BA02CE9" w14:textId="77777777" w:rsidR="003E7149" w:rsidRPr="0069689F" w:rsidRDefault="003E7149" w:rsidP="003E7149">
            <w:pPr>
              <w:pStyle w:val="TableParagraph"/>
              <w:spacing w:before="5"/>
              <w:ind w:left="0"/>
              <w:rPr>
                <w:rFonts w:asciiTheme="minorHAnsi" w:hAnsiTheme="minorHAnsi"/>
                <w:sz w:val="16"/>
                <w:szCs w:val="16"/>
              </w:rPr>
            </w:pPr>
          </w:p>
          <w:p w14:paraId="6AE7A522" w14:textId="77777777" w:rsidR="003E7149" w:rsidRPr="0069689F" w:rsidRDefault="003E7149" w:rsidP="003E7149">
            <w:pPr>
              <w:pStyle w:val="TableParagraph"/>
              <w:rPr>
                <w:rFonts w:asciiTheme="minorHAnsi" w:hAnsiTheme="minorHAnsi"/>
                <w:sz w:val="16"/>
                <w:szCs w:val="16"/>
              </w:rPr>
            </w:pPr>
            <w:r>
              <w:rPr>
                <w:rFonts w:asciiTheme="minorHAnsi" w:hAnsiTheme="minorHAnsi"/>
                <w:w w:val="105"/>
                <w:sz w:val="16"/>
                <w:szCs w:val="16"/>
              </w:rPr>
              <w:t>Hillandale</w:t>
            </w:r>
            <w:r w:rsidRPr="0069689F">
              <w:rPr>
                <w:rFonts w:asciiTheme="minorHAnsi" w:hAnsiTheme="minorHAnsi"/>
                <w:w w:val="105"/>
                <w:sz w:val="16"/>
                <w:szCs w:val="16"/>
              </w:rPr>
              <w:t xml:space="preserve"> </w:t>
            </w:r>
          </w:p>
        </w:tc>
        <w:tc>
          <w:tcPr>
            <w:tcW w:w="540" w:type="dxa"/>
            <w:vAlign w:val="bottom"/>
          </w:tcPr>
          <w:p w14:paraId="53B6F5EC" w14:textId="77777777" w:rsidR="003E7149" w:rsidRPr="0069689F" w:rsidRDefault="003E7149" w:rsidP="003E7149">
            <w:pPr>
              <w:pStyle w:val="TableParagraph"/>
              <w:spacing w:before="5"/>
              <w:ind w:left="0"/>
              <w:rPr>
                <w:rFonts w:asciiTheme="minorHAnsi" w:hAnsiTheme="minorHAnsi"/>
                <w:sz w:val="16"/>
                <w:szCs w:val="16"/>
              </w:rPr>
            </w:pPr>
          </w:p>
          <w:p w14:paraId="2D054038"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MD</w:t>
            </w:r>
          </w:p>
        </w:tc>
      </w:tr>
      <w:tr w:rsidR="003E7149" w:rsidRPr="0069689F" w14:paraId="769DE5A0" w14:textId="77777777" w:rsidTr="003E7149">
        <w:trPr>
          <w:trHeight w:val="360"/>
        </w:trPr>
        <w:tc>
          <w:tcPr>
            <w:tcW w:w="1053" w:type="dxa"/>
            <w:vAlign w:val="bottom"/>
          </w:tcPr>
          <w:p w14:paraId="0E6DB025" w14:textId="77777777" w:rsidR="003E7149" w:rsidRPr="0069689F" w:rsidRDefault="003E7149" w:rsidP="003E7149">
            <w:pPr>
              <w:pStyle w:val="TableParagraph"/>
              <w:spacing w:before="5"/>
              <w:ind w:left="0"/>
              <w:rPr>
                <w:rFonts w:asciiTheme="minorHAnsi" w:hAnsiTheme="minorHAnsi"/>
                <w:sz w:val="16"/>
                <w:szCs w:val="16"/>
              </w:rPr>
            </w:pPr>
            <w:bookmarkStart w:id="75" w:name="_Hlk517785407"/>
          </w:p>
          <w:p w14:paraId="210B2328"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Nicole</w:t>
            </w:r>
          </w:p>
        </w:tc>
        <w:tc>
          <w:tcPr>
            <w:tcW w:w="1080" w:type="dxa"/>
            <w:vAlign w:val="bottom"/>
          </w:tcPr>
          <w:p w14:paraId="43507359" w14:textId="77777777" w:rsidR="003E7149" w:rsidRPr="0069689F" w:rsidRDefault="003E7149" w:rsidP="003E7149">
            <w:pPr>
              <w:pStyle w:val="TableParagraph"/>
              <w:spacing w:before="5"/>
              <w:ind w:left="0"/>
              <w:rPr>
                <w:rFonts w:asciiTheme="minorHAnsi" w:hAnsiTheme="minorHAnsi"/>
                <w:sz w:val="16"/>
                <w:szCs w:val="16"/>
              </w:rPr>
            </w:pPr>
          </w:p>
          <w:p w14:paraId="0065F18E"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Goines</w:t>
            </w:r>
          </w:p>
        </w:tc>
        <w:tc>
          <w:tcPr>
            <w:tcW w:w="5220" w:type="dxa"/>
            <w:vAlign w:val="bottom"/>
          </w:tcPr>
          <w:p w14:paraId="61F08E5B" w14:textId="77777777" w:rsidR="003E7149" w:rsidRPr="0069689F" w:rsidRDefault="003E7149" w:rsidP="003E7149">
            <w:pPr>
              <w:pStyle w:val="TableParagraph"/>
              <w:spacing w:before="5"/>
              <w:ind w:left="0"/>
              <w:rPr>
                <w:rFonts w:asciiTheme="minorHAnsi" w:hAnsiTheme="minorHAnsi"/>
                <w:sz w:val="16"/>
                <w:szCs w:val="16"/>
              </w:rPr>
            </w:pPr>
          </w:p>
          <w:p w14:paraId="6492149F"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 xml:space="preserve">Federal City Council </w:t>
            </w:r>
          </w:p>
        </w:tc>
        <w:tc>
          <w:tcPr>
            <w:tcW w:w="1350" w:type="dxa"/>
            <w:vAlign w:val="bottom"/>
          </w:tcPr>
          <w:p w14:paraId="532DFEA3" w14:textId="77777777" w:rsidR="003E7149" w:rsidRPr="0069689F" w:rsidRDefault="003E7149" w:rsidP="003E7149">
            <w:pPr>
              <w:pStyle w:val="TableParagraph"/>
              <w:spacing w:before="5"/>
              <w:ind w:left="0"/>
              <w:rPr>
                <w:rFonts w:asciiTheme="minorHAnsi" w:hAnsiTheme="minorHAnsi"/>
                <w:sz w:val="16"/>
                <w:szCs w:val="16"/>
              </w:rPr>
            </w:pPr>
          </w:p>
          <w:p w14:paraId="268E9C1E"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Washington</w:t>
            </w:r>
          </w:p>
        </w:tc>
        <w:tc>
          <w:tcPr>
            <w:tcW w:w="540" w:type="dxa"/>
            <w:vAlign w:val="bottom"/>
          </w:tcPr>
          <w:p w14:paraId="4807E9C3" w14:textId="77777777" w:rsidR="003E7149" w:rsidRPr="0069689F" w:rsidRDefault="003E7149" w:rsidP="003E7149">
            <w:pPr>
              <w:pStyle w:val="TableParagraph"/>
              <w:spacing w:before="5"/>
              <w:ind w:left="0"/>
              <w:rPr>
                <w:rFonts w:asciiTheme="minorHAnsi" w:hAnsiTheme="minorHAnsi"/>
                <w:sz w:val="16"/>
                <w:szCs w:val="16"/>
              </w:rPr>
            </w:pPr>
          </w:p>
          <w:p w14:paraId="729FC6E3"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DC</w:t>
            </w:r>
          </w:p>
        </w:tc>
      </w:tr>
      <w:tr w:rsidR="003E7149" w:rsidRPr="0069689F" w14:paraId="142E2A59" w14:textId="77777777" w:rsidTr="003E7149">
        <w:trPr>
          <w:trHeight w:val="360"/>
        </w:trPr>
        <w:tc>
          <w:tcPr>
            <w:tcW w:w="1053" w:type="dxa"/>
            <w:vAlign w:val="bottom"/>
          </w:tcPr>
          <w:p w14:paraId="227F325F" w14:textId="77777777" w:rsidR="003E7149" w:rsidRPr="0069689F" w:rsidRDefault="003E7149" w:rsidP="003E7149">
            <w:pPr>
              <w:pStyle w:val="TableParagraph"/>
              <w:spacing w:before="5"/>
              <w:ind w:left="0"/>
              <w:rPr>
                <w:rFonts w:asciiTheme="minorHAnsi" w:hAnsiTheme="minorHAnsi"/>
                <w:sz w:val="16"/>
                <w:szCs w:val="16"/>
              </w:rPr>
            </w:pPr>
            <w:r>
              <w:rPr>
                <w:rFonts w:asciiTheme="minorHAnsi" w:hAnsiTheme="minorHAnsi"/>
                <w:sz w:val="16"/>
                <w:szCs w:val="16"/>
              </w:rPr>
              <w:t>John</w:t>
            </w:r>
          </w:p>
        </w:tc>
        <w:tc>
          <w:tcPr>
            <w:tcW w:w="1080" w:type="dxa"/>
            <w:vAlign w:val="bottom"/>
          </w:tcPr>
          <w:p w14:paraId="04BC3B1C" w14:textId="77777777" w:rsidR="003E7149" w:rsidRPr="0069689F" w:rsidRDefault="003E7149" w:rsidP="003E7149">
            <w:pPr>
              <w:pStyle w:val="TableParagraph"/>
              <w:spacing w:before="5"/>
              <w:ind w:left="0"/>
              <w:rPr>
                <w:rFonts w:asciiTheme="minorHAnsi" w:hAnsiTheme="minorHAnsi"/>
                <w:sz w:val="16"/>
                <w:szCs w:val="16"/>
              </w:rPr>
            </w:pPr>
            <w:r>
              <w:rPr>
                <w:rFonts w:asciiTheme="minorHAnsi" w:hAnsiTheme="minorHAnsi"/>
                <w:sz w:val="16"/>
                <w:szCs w:val="16"/>
              </w:rPr>
              <w:t>Hartline</w:t>
            </w:r>
          </w:p>
        </w:tc>
        <w:tc>
          <w:tcPr>
            <w:tcW w:w="5220" w:type="dxa"/>
            <w:vAlign w:val="bottom"/>
          </w:tcPr>
          <w:p w14:paraId="4434576C" w14:textId="77777777" w:rsidR="003E7149" w:rsidRPr="0069689F" w:rsidRDefault="003E7149" w:rsidP="003E7149">
            <w:pPr>
              <w:pStyle w:val="TableParagraph"/>
              <w:spacing w:before="5"/>
              <w:ind w:left="0"/>
              <w:rPr>
                <w:rFonts w:asciiTheme="minorHAnsi" w:hAnsiTheme="minorHAnsi"/>
                <w:sz w:val="16"/>
                <w:szCs w:val="16"/>
              </w:rPr>
            </w:pPr>
            <w:r>
              <w:rPr>
                <w:rFonts w:asciiTheme="minorHAnsi" w:hAnsiTheme="minorHAnsi"/>
                <w:sz w:val="16"/>
                <w:szCs w:val="16"/>
              </w:rPr>
              <w:t>Tri-County Council for Maryland</w:t>
            </w:r>
          </w:p>
        </w:tc>
        <w:tc>
          <w:tcPr>
            <w:tcW w:w="1350" w:type="dxa"/>
            <w:vAlign w:val="bottom"/>
          </w:tcPr>
          <w:p w14:paraId="270A9131" w14:textId="77777777" w:rsidR="003E7149" w:rsidRPr="0069689F" w:rsidRDefault="003E7149" w:rsidP="003E7149">
            <w:pPr>
              <w:pStyle w:val="TableParagraph"/>
              <w:spacing w:before="5"/>
              <w:ind w:left="0"/>
              <w:rPr>
                <w:rFonts w:asciiTheme="minorHAnsi" w:hAnsiTheme="minorHAnsi"/>
                <w:sz w:val="16"/>
                <w:szCs w:val="16"/>
              </w:rPr>
            </w:pPr>
            <w:r>
              <w:rPr>
                <w:rFonts w:asciiTheme="minorHAnsi" w:hAnsiTheme="minorHAnsi"/>
                <w:sz w:val="16"/>
                <w:szCs w:val="16"/>
              </w:rPr>
              <w:t>Hughesville</w:t>
            </w:r>
          </w:p>
        </w:tc>
        <w:tc>
          <w:tcPr>
            <w:tcW w:w="540" w:type="dxa"/>
            <w:vAlign w:val="bottom"/>
          </w:tcPr>
          <w:p w14:paraId="5B70DF2A" w14:textId="77777777" w:rsidR="003E7149" w:rsidRPr="0069689F" w:rsidRDefault="003E7149" w:rsidP="003E7149">
            <w:pPr>
              <w:pStyle w:val="TableParagraph"/>
              <w:spacing w:before="5"/>
              <w:ind w:left="0"/>
              <w:rPr>
                <w:rFonts w:asciiTheme="minorHAnsi" w:hAnsiTheme="minorHAnsi"/>
                <w:sz w:val="16"/>
                <w:szCs w:val="16"/>
              </w:rPr>
            </w:pPr>
            <w:r>
              <w:rPr>
                <w:rFonts w:asciiTheme="minorHAnsi" w:hAnsiTheme="minorHAnsi"/>
                <w:sz w:val="16"/>
                <w:szCs w:val="16"/>
              </w:rPr>
              <w:t>MD</w:t>
            </w:r>
          </w:p>
        </w:tc>
      </w:tr>
      <w:bookmarkEnd w:id="75"/>
      <w:tr w:rsidR="003E7149" w:rsidRPr="0069689F" w14:paraId="2DF7F17C" w14:textId="77777777" w:rsidTr="003E7149">
        <w:trPr>
          <w:trHeight w:val="360"/>
        </w:trPr>
        <w:tc>
          <w:tcPr>
            <w:tcW w:w="1053" w:type="dxa"/>
            <w:vAlign w:val="bottom"/>
          </w:tcPr>
          <w:p w14:paraId="4A1B54E0" w14:textId="77777777" w:rsidR="003E7149" w:rsidRPr="0069689F" w:rsidRDefault="003E7149" w:rsidP="003E7149">
            <w:pPr>
              <w:pStyle w:val="TableParagraph"/>
              <w:spacing w:before="5"/>
              <w:ind w:left="0"/>
              <w:rPr>
                <w:rFonts w:asciiTheme="minorHAnsi" w:hAnsiTheme="minorHAnsi"/>
                <w:sz w:val="16"/>
                <w:szCs w:val="16"/>
              </w:rPr>
            </w:pPr>
          </w:p>
          <w:p w14:paraId="1593E63A"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Lessie</w:t>
            </w:r>
          </w:p>
        </w:tc>
        <w:tc>
          <w:tcPr>
            <w:tcW w:w="1080" w:type="dxa"/>
            <w:vAlign w:val="bottom"/>
          </w:tcPr>
          <w:p w14:paraId="65F3F22B" w14:textId="77777777" w:rsidR="003E7149" w:rsidRPr="0069689F" w:rsidRDefault="003E7149" w:rsidP="003E7149">
            <w:pPr>
              <w:pStyle w:val="TableParagraph"/>
              <w:spacing w:before="5"/>
              <w:ind w:left="0"/>
              <w:rPr>
                <w:rFonts w:asciiTheme="minorHAnsi" w:hAnsiTheme="minorHAnsi"/>
                <w:sz w:val="16"/>
                <w:szCs w:val="16"/>
              </w:rPr>
            </w:pPr>
          </w:p>
          <w:p w14:paraId="5A9E572D"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Henderson</w:t>
            </w:r>
          </w:p>
        </w:tc>
        <w:tc>
          <w:tcPr>
            <w:tcW w:w="5220" w:type="dxa"/>
            <w:vAlign w:val="bottom"/>
          </w:tcPr>
          <w:p w14:paraId="07834759" w14:textId="77777777" w:rsidR="003E7149" w:rsidRPr="0069689F" w:rsidRDefault="003E7149" w:rsidP="003E7149">
            <w:pPr>
              <w:pStyle w:val="TableParagraph"/>
              <w:spacing w:before="5"/>
              <w:ind w:left="0"/>
              <w:rPr>
                <w:rFonts w:asciiTheme="minorHAnsi" w:hAnsiTheme="minorHAnsi"/>
                <w:sz w:val="16"/>
                <w:szCs w:val="16"/>
              </w:rPr>
            </w:pPr>
          </w:p>
          <w:p w14:paraId="5254C752"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 xml:space="preserve">Prince George’s Advocates for Community-Based Transit </w:t>
            </w:r>
          </w:p>
        </w:tc>
        <w:tc>
          <w:tcPr>
            <w:tcW w:w="1350" w:type="dxa"/>
            <w:vAlign w:val="bottom"/>
          </w:tcPr>
          <w:p w14:paraId="196F7227" w14:textId="77777777" w:rsidR="003E7149" w:rsidRPr="0069689F" w:rsidRDefault="003E7149" w:rsidP="003E7149">
            <w:pPr>
              <w:pStyle w:val="TableParagraph"/>
              <w:spacing w:before="5"/>
              <w:ind w:left="0"/>
              <w:rPr>
                <w:rFonts w:asciiTheme="minorHAnsi" w:hAnsiTheme="minorHAnsi"/>
                <w:sz w:val="16"/>
                <w:szCs w:val="16"/>
              </w:rPr>
            </w:pPr>
          </w:p>
          <w:p w14:paraId="637B0214" w14:textId="77777777" w:rsidR="003E7149" w:rsidRPr="0069689F" w:rsidRDefault="003E7149" w:rsidP="003E7149">
            <w:pPr>
              <w:pStyle w:val="TableParagraph"/>
              <w:rPr>
                <w:rFonts w:asciiTheme="minorHAnsi" w:hAnsiTheme="minorHAnsi"/>
                <w:sz w:val="16"/>
                <w:szCs w:val="16"/>
              </w:rPr>
            </w:pPr>
            <w:r>
              <w:rPr>
                <w:rFonts w:asciiTheme="minorHAnsi" w:hAnsiTheme="minorHAnsi"/>
                <w:w w:val="105"/>
                <w:sz w:val="16"/>
                <w:szCs w:val="16"/>
              </w:rPr>
              <w:t>Hyattsville</w:t>
            </w:r>
            <w:r w:rsidRPr="0069689F">
              <w:rPr>
                <w:rFonts w:asciiTheme="minorHAnsi" w:hAnsiTheme="minorHAnsi"/>
                <w:w w:val="105"/>
                <w:sz w:val="16"/>
                <w:szCs w:val="16"/>
              </w:rPr>
              <w:t xml:space="preserve"> </w:t>
            </w:r>
          </w:p>
        </w:tc>
        <w:tc>
          <w:tcPr>
            <w:tcW w:w="540" w:type="dxa"/>
            <w:vAlign w:val="bottom"/>
          </w:tcPr>
          <w:p w14:paraId="010BB726" w14:textId="77777777" w:rsidR="003E7149" w:rsidRPr="0069689F" w:rsidRDefault="003E7149" w:rsidP="003E7149">
            <w:pPr>
              <w:pStyle w:val="TableParagraph"/>
              <w:spacing w:before="5"/>
              <w:ind w:left="0"/>
              <w:rPr>
                <w:rFonts w:asciiTheme="minorHAnsi" w:hAnsiTheme="minorHAnsi"/>
                <w:sz w:val="16"/>
                <w:szCs w:val="16"/>
              </w:rPr>
            </w:pPr>
          </w:p>
          <w:p w14:paraId="397DE647"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MD</w:t>
            </w:r>
          </w:p>
        </w:tc>
      </w:tr>
      <w:tr w:rsidR="003E7149" w:rsidRPr="0069689F" w14:paraId="02C23DB9" w14:textId="77777777" w:rsidTr="003E7149">
        <w:trPr>
          <w:trHeight w:val="360"/>
        </w:trPr>
        <w:tc>
          <w:tcPr>
            <w:tcW w:w="1053" w:type="dxa"/>
            <w:vAlign w:val="bottom"/>
          </w:tcPr>
          <w:p w14:paraId="1BF7F020" w14:textId="77777777" w:rsidR="003E7149" w:rsidRPr="0069689F" w:rsidRDefault="003E7149" w:rsidP="003E7149">
            <w:pPr>
              <w:pStyle w:val="TableParagraph"/>
              <w:spacing w:before="5"/>
              <w:ind w:left="0"/>
              <w:rPr>
                <w:rFonts w:asciiTheme="minorHAnsi" w:hAnsiTheme="minorHAnsi"/>
                <w:sz w:val="16"/>
                <w:szCs w:val="16"/>
              </w:rPr>
            </w:pPr>
          </w:p>
          <w:p w14:paraId="11C3B972"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Roger</w:t>
            </w:r>
          </w:p>
        </w:tc>
        <w:tc>
          <w:tcPr>
            <w:tcW w:w="1080" w:type="dxa"/>
            <w:vAlign w:val="bottom"/>
          </w:tcPr>
          <w:p w14:paraId="1CADF846" w14:textId="77777777" w:rsidR="003E7149" w:rsidRPr="0069689F" w:rsidRDefault="003E7149" w:rsidP="003E7149">
            <w:pPr>
              <w:pStyle w:val="TableParagraph"/>
              <w:spacing w:before="5"/>
              <w:ind w:left="0"/>
              <w:rPr>
                <w:rFonts w:asciiTheme="minorHAnsi" w:hAnsiTheme="minorHAnsi"/>
                <w:sz w:val="16"/>
                <w:szCs w:val="16"/>
              </w:rPr>
            </w:pPr>
          </w:p>
          <w:p w14:paraId="591A4F33"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Hoskins</w:t>
            </w:r>
          </w:p>
        </w:tc>
        <w:tc>
          <w:tcPr>
            <w:tcW w:w="5220" w:type="dxa"/>
            <w:vAlign w:val="bottom"/>
          </w:tcPr>
          <w:p w14:paraId="615D3317" w14:textId="77777777" w:rsidR="003E7149" w:rsidRPr="0069689F" w:rsidRDefault="003E7149" w:rsidP="003E7149">
            <w:pPr>
              <w:pStyle w:val="TableParagraph"/>
              <w:spacing w:before="5"/>
              <w:ind w:left="0"/>
              <w:rPr>
                <w:rFonts w:asciiTheme="minorHAnsi" w:hAnsiTheme="minorHAnsi"/>
                <w:sz w:val="16"/>
                <w:szCs w:val="16"/>
              </w:rPr>
            </w:pPr>
          </w:p>
          <w:p w14:paraId="4F7DD1D8"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 xml:space="preserve">Represents older adults </w:t>
            </w:r>
          </w:p>
        </w:tc>
        <w:tc>
          <w:tcPr>
            <w:tcW w:w="1350" w:type="dxa"/>
            <w:vAlign w:val="bottom"/>
          </w:tcPr>
          <w:p w14:paraId="28E8392A" w14:textId="77777777" w:rsidR="003E7149" w:rsidRPr="0069689F" w:rsidRDefault="003E7149" w:rsidP="003E7149">
            <w:pPr>
              <w:pStyle w:val="TableParagraph"/>
              <w:spacing w:before="5"/>
              <w:ind w:left="0"/>
              <w:rPr>
                <w:rFonts w:asciiTheme="minorHAnsi" w:hAnsiTheme="minorHAnsi"/>
                <w:sz w:val="16"/>
                <w:szCs w:val="16"/>
              </w:rPr>
            </w:pPr>
          </w:p>
          <w:p w14:paraId="6FE5D719" w14:textId="77777777" w:rsidR="003E7149" w:rsidRPr="0069689F" w:rsidRDefault="003E7149" w:rsidP="003E7149">
            <w:pPr>
              <w:pStyle w:val="TableParagraph"/>
              <w:rPr>
                <w:rFonts w:asciiTheme="minorHAnsi" w:hAnsiTheme="minorHAnsi"/>
                <w:sz w:val="16"/>
                <w:szCs w:val="16"/>
              </w:rPr>
            </w:pPr>
          </w:p>
        </w:tc>
        <w:tc>
          <w:tcPr>
            <w:tcW w:w="540" w:type="dxa"/>
            <w:vAlign w:val="bottom"/>
          </w:tcPr>
          <w:p w14:paraId="5F79C7ED" w14:textId="77777777" w:rsidR="003E7149" w:rsidRPr="0069689F" w:rsidRDefault="003E7149" w:rsidP="003E7149">
            <w:pPr>
              <w:pStyle w:val="TableParagraph"/>
              <w:spacing w:before="5"/>
              <w:ind w:left="0"/>
              <w:rPr>
                <w:rFonts w:asciiTheme="minorHAnsi" w:hAnsiTheme="minorHAnsi"/>
                <w:sz w:val="16"/>
                <w:szCs w:val="16"/>
              </w:rPr>
            </w:pPr>
          </w:p>
          <w:p w14:paraId="5DF7B406"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VA</w:t>
            </w:r>
          </w:p>
        </w:tc>
      </w:tr>
      <w:tr w:rsidR="003E7149" w:rsidRPr="0069689F" w14:paraId="721244A0" w14:textId="77777777" w:rsidTr="003E7149">
        <w:trPr>
          <w:trHeight w:val="360"/>
        </w:trPr>
        <w:tc>
          <w:tcPr>
            <w:tcW w:w="1053" w:type="dxa"/>
            <w:vAlign w:val="bottom"/>
          </w:tcPr>
          <w:p w14:paraId="70C69920" w14:textId="77777777" w:rsidR="003E7149" w:rsidRPr="0069689F" w:rsidRDefault="003E7149" w:rsidP="003E7149">
            <w:pPr>
              <w:pStyle w:val="TableParagraph"/>
              <w:spacing w:before="5"/>
              <w:ind w:left="0"/>
              <w:rPr>
                <w:rFonts w:asciiTheme="minorHAnsi" w:hAnsiTheme="minorHAnsi"/>
                <w:sz w:val="16"/>
                <w:szCs w:val="16"/>
              </w:rPr>
            </w:pPr>
          </w:p>
          <w:p w14:paraId="0DED664E"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Sandra</w:t>
            </w:r>
          </w:p>
        </w:tc>
        <w:tc>
          <w:tcPr>
            <w:tcW w:w="1080" w:type="dxa"/>
            <w:vAlign w:val="bottom"/>
          </w:tcPr>
          <w:p w14:paraId="677A6453" w14:textId="77777777" w:rsidR="003E7149" w:rsidRPr="0069689F" w:rsidRDefault="003E7149" w:rsidP="003E7149">
            <w:pPr>
              <w:pStyle w:val="TableParagraph"/>
              <w:spacing w:before="5"/>
              <w:ind w:left="0"/>
              <w:rPr>
                <w:rFonts w:asciiTheme="minorHAnsi" w:hAnsiTheme="minorHAnsi"/>
                <w:sz w:val="16"/>
                <w:szCs w:val="16"/>
              </w:rPr>
            </w:pPr>
          </w:p>
          <w:p w14:paraId="5D67A183"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Jackson</w:t>
            </w:r>
          </w:p>
        </w:tc>
        <w:tc>
          <w:tcPr>
            <w:tcW w:w="5220" w:type="dxa"/>
            <w:vAlign w:val="bottom"/>
          </w:tcPr>
          <w:p w14:paraId="6BAC04DD" w14:textId="77777777" w:rsidR="003E7149" w:rsidRPr="0069689F" w:rsidRDefault="003E7149" w:rsidP="003E7149">
            <w:pPr>
              <w:pStyle w:val="TableParagraph"/>
              <w:spacing w:before="5"/>
              <w:ind w:left="0"/>
              <w:rPr>
                <w:rFonts w:asciiTheme="minorHAnsi" w:hAnsiTheme="minorHAnsi"/>
                <w:sz w:val="16"/>
                <w:szCs w:val="16"/>
              </w:rPr>
            </w:pPr>
          </w:p>
          <w:p w14:paraId="4143902A"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 xml:space="preserve">Federal Highway Administration </w:t>
            </w:r>
          </w:p>
        </w:tc>
        <w:tc>
          <w:tcPr>
            <w:tcW w:w="1350" w:type="dxa"/>
            <w:vAlign w:val="bottom"/>
          </w:tcPr>
          <w:p w14:paraId="57FE7B17" w14:textId="77777777" w:rsidR="003E7149" w:rsidRPr="0069689F" w:rsidRDefault="003E7149" w:rsidP="003E7149">
            <w:pPr>
              <w:pStyle w:val="TableParagraph"/>
              <w:spacing w:before="5"/>
              <w:ind w:left="0"/>
              <w:rPr>
                <w:rFonts w:asciiTheme="minorHAnsi" w:hAnsiTheme="minorHAnsi"/>
                <w:sz w:val="16"/>
                <w:szCs w:val="16"/>
              </w:rPr>
            </w:pPr>
          </w:p>
          <w:p w14:paraId="58C50768"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Washington</w:t>
            </w:r>
          </w:p>
        </w:tc>
        <w:tc>
          <w:tcPr>
            <w:tcW w:w="540" w:type="dxa"/>
            <w:vAlign w:val="bottom"/>
          </w:tcPr>
          <w:p w14:paraId="19BA09C2" w14:textId="77777777" w:rsidR="003E7149" w:rsidRPr="0069689F" w:rsidRDefault="003E7149" w:rsidP="003E7149">
            <w:pPr>
              <w:pStyle w:val="TableParagraph"/>
              <w:spacing w:before="5"/>
              <w:ind w:left="0"/>
              <w:rPr>
                <w:rFonts w:asciiTheme="minorHAnsi" w:hAnsiTheme="minorHAnsi"/>
                <w:sz w:val="16"/>
                <w:szCs w:val="16"/>
              </w:rPr>
            </w:pPr>
          </w:p>
          <w:p w14:paraId="11151D50"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DC</w:t>
            </w:r>
          </w:p>
        </w:tc>
      </w:tr>
      <w:tr w:rsidR="003E7149" w:rsidRPr="0069689F" w14:paraId="288D5E34" w14:textId="77777777" w:rsidTr="003E7149">
        <w:trPr>
          <w:trHeight w:val="360"/>
        </w:trPr>
        <w:tc>
          <w:tcPr>
            <w:tcW w:w="1053" w:type="dxa"/>
            <w:vAlign w:val="bottom"/>
          </w:tcPr>
          <w:p w14:paraId="41DFA1AA" w14:textId="77777777" w:rsidR="003E7149" w:rsidRPr="0069689F" w:rsidRDefault="003E7149" w:rsidP="003E7149">
            <w:pPr>
              <w:pStyle w:val="TableParagraph"/>
              <w:spacing w:before="5"/>
              <w:ind w:left="0"/>
              <w:rPr>
                <w:rFonts w:asciiTheme="minorHAnsi" w:hAnsiTheme="minorHAnsi"/>
                <w:sz w:val="16"/>
                <w:szCs w:val="16"/>
              </w:rPr>
            </w:pPr>
          </w:p>
          <w:p w14:paraId="3B49D432"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Jennifer</w:t>
            </w:r>
          </w:p>
        </w:tc>
        <w:tc>
          <w:tcPr>
            <w:tcW w:w="1080" w:type="dxa"/>
            <w:vAlign w:val="bottom"/>
          </w:tcPr>
          <w:p w14:paraId="1A5E490D" w14:textId="77777777" w:rsidR="003E7149" w:rsidRPr="0069689F" w:rsidRDefault="003E7149" w:rsidP="003E7149">
            <w:pPr>
              <w:pStyle w:val="TableParagraph"/>
              <w:spacing w:before="5"/>
              <w:ind w:left="0"/>
              <w:rPr>
                <w:rFonts w:asciiTheme="minorHAnsi" w:hAnsiTheme="minorHAnsi"/>
                <w:sz w:val="16"/>
                <w:szCs w:val="16"/>
              </w:rPr>
            </w:pPr>
          </w:p>
          <w:p w14:paraId="2E2524C2"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Kanarek</w:t>
            </w:r>
          </w:p>
        </w:tc>
        <w:tc>
          <w:tcPr>
            <w:tcW w:w="5220" w:type="dxa"/>
            <w:vAlign w:val="bottom"/>
          </w:tcPr>
          <w:p w14:paraId="61FFE052" w14:textId="77777777" w:rsidR="003E7149" w:rsidRPr="0069689F" w:rsidRDefault="003E7149" w:rsidP="003E7149">
            <w:pPr>
              <w:pStyle w:val="TableParagraph"/>
              <w:spacing w:before="5"/>
              <w:ind w:left="0"/>
              <w:rPr>
                <w:rFonts w:asciiTheme="minorHAnsi" w:hAnsiTheme="minorHAnsi"/>
                <w:sz w:val="16"/>
                <w:szCs w:val="16"/>
              </w:rPr>
            </w:pPr>
          </w:p>
          <w:p w14:paraId="304D8C52"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 xml:space="preserve">NV Rides </w:t>
            </w:r>
          </w:p>
        </w:tc>
        <w:tc>
          <w:tcPr>
            <w:tcW w:w="1350" w:type="dxa"/>
            <w:vAlign w:val="bottom"/>
          </w:tcPr>
          <w:p w14:paraId="2A0CFA29" w14:textId="77777777" w:rsidR="003E7149" w:rsidRPr="0069689F" w:rsidRDefault="003E7149" w:rsidP="003E7149">
            <w:pPr>
              <w:pStyle w:val="TableParagraph"/>
              <w:spacing w:before="5"/>
              <w:ind w:left="0"/>
              <w:rPr>
                <w:rFonts w:asciiTheme="minorHAnsi" w:hAnsiTheme="minorHAnsi"/>
                <w:sz w:val="16"/>
                <w:szCs w:val="16"/>
              </w:rPr>
            </w:pPr>
          </w:p>
          <w:p w14:paraId="4EE5BE9A" w14:textId="77777777" w:rsidR="003E7149" w:rsidRPr="0069689F" w:rsidRDefault="003E7149" w:rsidP="003E7149">
            <w:pPr>
              <w:pStyle w:val="TableParagraph"/>
              <w:rPr>
                <w:rFonts w:asciiTheme="minorHAnsi" w:hAnsiTheme="minorHAnsi"/>
                <w:sz w:val="16"/>
                <w:szCs w:val="16"/>
              </w:rPr>
            </w:pPr>
            <w:r>
              <w:rPr>
                <w:rFonts w:asciiTheme="minorHAnsi" w:hAnsiTheme="minorHAnsi"/>
                <w:w w:val="105"/>
                <w:sz w:val="16"/>
                <w:szCs w:val="16"/>
              </w:rPr>
              <w:t>Fairfax</w:t>
            </w:r>
            <w:r w:rsidRPr="0069689F">
              <w:rPr>
                <w:rFonts w:asciiTheme="minorHAnsi" w:hAnsiTheme="minorHAnsi"/>
                <w:w w:val="105"/>
                <w:sz w:val="16"/>
                <w:szCs w:val="16"/>
              </w:rPr>
              <w:t xml:space="preserve"> </w:t>
            </w:r>
          </w:p>
        </w:tc>
        <w:tc>
          <w:tcPr>
            <w:tcW w:w="540" w:type="dxa"/>
            <w:vAlign w:val="bottom"/>
          </w:tcPr>
          <w:p w14:paraId="5ECDED44" w14:textId="77777777" w:rsidR="003E7149" w:rsidRPr="0069689F" w:rsidRDefault="003E7149" w:rsidP="003E7149">
            <w:pPr>
              <w:pStyle w:val="TableParagraph"/>
              <w:spacing w:before="5"/>
              <w:ind w:left="0"/>
              <w:rPr>
                <w:rFonts w:asciiTheme="minorHAnsi" w:hAnsiTheme="minorHAnsi"/>
                <w:sz w:val="16"/>
                <w:szCs w:val="16"/>
              </w:rPr>
            </w:pPr>
          </w:p>
          <w:p w14:paraId="1D1422F2"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VA</w:t>
            </w:r>
          </w:p>
        </w:tc>
      </w:tr>
      <w:tr w:rsidR="003E7149" w:rsidRPr="00162C7A" w14:paraId="4E061055" w14:textId="77777777" w:rsidTr="003E7149">
        <w:trPr>
          <w:trHeight w:val="360"/>
        </w:trPr>
        <w:tc>
          <w:tcPr>
            <w:tcW w:w="1053" w:type="dxa"/>
            <w:vAlign w:val="bottom"/>
          </w:tcPr>
          <w:p w14:paraId="5263C4E2" w14:textId="77777777" w:rsidR="003E7149" w:rsidRPr="00162C7A" w:rsidRDefault="003E7149" w:rsidP="003E7149">
            <w:pPr>
              <w:pStyle w:val="TableParagraph"/>
              <w:spacing w:before="5"/>
              <w:ind w:left="0"/>
              <w:rPr>
                <w:rFonts w:asciiTheme="minorHAnsi" w:hAnsiTheme="minorHAnsi"/>
                <w:sz w:val="16"/>
                <w:szCs w:val="16"/>
              </w:rPr>
            </w:pPr>
          </w:p>
          <w:p w14:paraId="588503B1" w14:textId="77777777" w:rsidR="003E7149" w:rsidRPr="00162C7A" w:rsidRDefault="003E7149" w:rsidP="003E7149">
            <w:pPr>
              <w:pStyle w:val="TableParagraph"/>
              <w:rPr>
                <w:rFonts w:asciiTheme="minorHAnsi" w:hAnsiTheme="minorHAnsi"/>
                <w:sz w:val="16"/>
                <w:szCs w:val="16"/>
              </w:rPr>
            </w:pPr>
            <w:r w:rsidRPr="00162C7A">
              <w:rPr>
                <w:rFonts w:asciiTheme="minorHAnsi" w:hAnsiTheme="minorHAnsi"/>
                <w:w w:val="105"/>
                <w:sz w:val="16"/>
                <w:szCs w:val="16"/>
              </w:rPr>
              <w:t>Kacy</w:t>
            </w:r>
          </w:p>
        </w:tc>
        <w:tc>
          <w:tcPr>
            <w:tcW w:w="1080" w:type="dxa"/>
            <w:vAlign w:val="bottom"/>
          </w:tcPr>
          <w:p w14:paraId="01EB853B" w14:textId="77777777" w:rsidR="003E7149" w:rsidRPr="00162C7A" w:rsidRDefault="003E7149" w:rsidP="003E7149">
            <w:pPr>
              <w:pStyle w:val="TableParagraph"/>
              <w:spacing w:before="5"/>
              <w:ind w:left="0"/>
              <w:rPr>
                <w:rFonts w:asciiTheme="minorHAnsi" w:hAnsiTheme="minorHAnsi"/>
                <w:sz w:val="16"/>
                <w:szCs w:val="16"/>
              </w:rPr>
            </w:pPr>
          </w:p>
          <w:p w14:paraId="4362D970" w14:textId="77777777" w:rsidR="003E7149" w:rsidRPr="00162C7A" w:rsidRDefault="003E7149" w:rsidP="003E7149">
            <w:pPr>
              <w:pStyle w:val="TableParagraph"/>
              <w:rPr>
                <w:rFonts w:asciiTheme="minorHAnsi" w:hAnsiTheme="minorHAnsi"/>
                <w:sz w:val="16"/>
                <w:szCs w:val="16"/>
              </w:rPr>
            </w:pPr>
            <w:r w:rsidRPr="00162C7A">
              <w:rPr>
                <w:rFonts w:asciiTheme="minorHAnsi" w:hAnsiTheme="minorHAnsi"/>
                <w:w w:val="105"/>
                <w:sz w:val="16"/>
                <w:szCs w:val="16"/>
              </w:rPr>
              <w:t>Kostiuk</w:t>
            </w:r>
          </w:p>
        </w:tc>
        <w:tc>
          <w:tcPr>
            <w:tcW w:w="5220" w:type="dxa"/>
            <w:vAlign w:val="bottom"/>
          </w:tcPr>
          <w:p w14:paraId="423C6F96" w14:textId="77777777" w:rsidR="003E7149" w:rsidRPr="00162C7A" w:rsidRDefault="003E7149" w:rsidP="003E7149">
            <w:pPr>
              <w:pStyle w:val="TableParagraph"/>
              <w:spacing w:before="5"/>
              <w:ind w:left="0"/>
              <w:rPr>
                <w:rFonts w:asciiTheme="minorHAnsi" w:hAnsiTheme="minorHAnsi"/>
                <w:sz w:val="16"/>
                <w:szCs w:val="16"/>
              </w:rPr>
            </w:pPr>
          </w:p>
          <w:p w14:paraId="2391AC6E" w14:textId="77777777" w:rsidR="003E7149" w:rsidRPr="00162C7A" w:rsidRDefault="003E7149" w:rsidP="003E7149">
            <w:pPr>
              <w:pStyle w:val="TableParagraph"/>
              <w:rPr>
                <w:rFonts w:asciiTheme="minorHAnsi" w:hAnsiTheme="minorHAnsi"/>
                <w:sz w:val="16"/>
                <w:szCs w:val="16"/>
              </w:rPr>
            </w:pPr>
            <w:r w:rsidRPr="00162C7A">
              <w:rPr>
                <w:rFonts w:asciiTheme="minorHAnsi" w:hAnsiTheme="minorHAnsi"/>
                <w:w w:val="105"/>
                <w:sz w:val="16"/>
                <w:szCs w:val="16"/>
              </w:rPr>
              <w:t>Chair and TPB Member</w:t>
            </w:r>
          </w:p>
        </w:tc>
        <w:tc>
          <w:tcPr>
            <w:tcW w:w="1350" w:type="dxa"/>
            <w:vAlign w:val="bottom"/>
          </w:tcPr>
          <w:p w14:paraId="2690B0C2" w14:textId="77777777" w:rsidR="003E7149" w:rsidRPr="00162C7A" w:rsidRDefault="003E7149" w:rsidP="003E7149">
            <w:pPr>
              <w:pStyle w:val="TableParagraph"/>
              <w:spacing w:before="5"/>
              <w:ind w:left="0"/>
              <w:rPr>
                <w:rFonts w:asciiTheme="minorHAnsi" w:hAnsiTheme="minorHAnsi"/>
                <w:sz w:val="16"/>
                <w:szCs w:val="16"/>
              </w:rPr>
            </w:pPr>
          </w:p>
          <w:p w14:paraId="17D9D02E" w14:textId="77777777" w:rsidR="003E7149" w:rsidRPr="00162C7A" w:rsidRDefault="003E7149" w:rsidP="003E7149">
            <w:pPr>
              <w:pStyle w:val="TableParagraph"/>
              <w:rPr>
                <w:rFonts w:asciiTheme="minorHAnsi" w:hAnsiTheme="minorHAnsi"/>
                <w:sz w:val="16"/>
                <w:szCs w:val="16"/>
              </w:rPr>
            </w:pPr>
            <w:r w:rsidRPr="00162C7A">
              <w:rPr>
                <w:rFonts w:asciiTheme="minorHAnsi" w:hAnsiTheme="minorHAnsi"/>
                <w:w w:val="105"/>
                <w:sz w:val="16"/>
                <w:szCs w:val="16"/>
              </w:rPr>
              <w:t>Takoma Park</w:t>
            </w:r>
          </w:p>
        </w:tc>
        <w:tc>
          <w:tcPr>
            <w:tcW w:w="540" w:type="dxa"/>
            <w:vAlign w:val="bottom"/>
          </w:tcPr>
          <w:p w14:paraId="1A14360D" w14:textId="77777777" w:rsidR="003E7149" w:rsidRPr="00162C7A" w:rsidRDefault="003E7149" w:rsidP="003E7149">
            <w:pPr>
              <w:pStyle w:val="TableParagraph"/>
              <w:spacing w:before="5"/>
              <w:ind w:left="0"/>
              <w:rPr>
                <w:rFonts w:asciiTheme="minorHAnsi" w:hAnsiTheme="minorHAnsi"/>
                <w:sz w:val="16"/>
                <w:szCs w:val="16"/>
              </w:rPr>
            </w:pPr>
          </w:p>
          <w:p w14:paraId="146A5330" w14:textId="77777777" w:rsidR="003E7149" w:rsidRPr="00162C7A" w:rsidRDefault="003E7149" w:rsidP="003E7149">
            <w:pPr>
              <w:pStyle w:val="TableParagraph"/>
              <w:rPr>
                <w:rFonts w:asciiTheme="minorHAnsi" w:hAnsiTheme="minorHAnsi"/>
                <w:sz w:val="16"/>
                <w:szCs w:val="16"/>
              </w:rPr>
            </w:pPr>
            <w:r w:rsidRPr="00162C7A">
              <w:rPr>
                <w:rFonts w:asciiTheme="minorHAnsi" w:hAnsiTheme="minorHAnsi"/>
                <w:w w:val="105"/>
                <w:sz w:val="16"/>
                <w:szCs w:val="16"/>
              </w:rPr>
              <w:t>MD</w:t>
            </w:r>
          </w:p>
        </w:tc>
      </w:tr>
      <w:tr w:rsidR="003E7149" w:rsidRPr="0069689F" w14:paraId="0F5274E4" w14:textId="77777777" w:rsidTr="003E7149">
        <w:trPr>
          <w:trHeight w:val="404"/>
        </w:trPr>
        <w:tc>
          <w:tcPr>
            <w:tcW w:w="1053" w:type="dxa"/>
            <w:vAlign w:val="bottom"/>
          </w:tcPr>
          <w:p w14:paraId="59AD7A0C" w14:textId="77777777" w:rsidR="003E7149" w:rsidRPr="0069689F" w:rsidRDefault="003E7149" w:rsidP="003E7149">
            <w:pPr>
              <w:pStyle w:val="TableParagraph"/>
              <w:spacing w:before="5"/>
              <w:ind w:left="0"/>
              <w:rPr>
                <w:rFonts w:asciiTheme="minorHAnsi" w:hAnsiTheme="minorHAnsi"/>
                <w:sz w:val="16"/>
                <w:szCs w:val="16"/>
              </w:rPr>
            </w:pPr>
          </w:p>
          <w:p w14:paraId="6F301126"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James</w:t>
            </w:r>
          </w:p>
        </w:tc>
        <w:tc>
          <w:tcPr>
            <w:tcW w:w="1080" w:type="dxa"/>
            <w:vAlign w:val="bottom"/>
          </w:tcPr>
          <w:p w14:paraId="220EC323" w14:textId="77777777" w:rsidR="003E7149" w:rsidRPr="0069689F" w:rsidRDefault="003E7149" w:rsidP="003E7149">
            <w:pPr>
              <w:pStyle w:val="TableParagraph"/>
              <w:spacing w:before="5"/>
              <w:ind w:left="0"/>
              <w:rPr>
                <w:rFonts w:asciiTheme="minorHAnsi" w:hAnsiTheme="minorHAnsi"/>
                <w:sz w:val="16"/>
                <w:szCs w:val="16"/>
              </w:rPr>
            </w:pPr>
          </w:p>
          <w:p w14:paraId="2B60D196"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Lewis</w:t>
            </w:r>
          </w:p>
        </w:tc>
        <w:tc>
          <w:tcPr>
            <w:tcW w:w="5220" w:type="dxa"/>
            <w:vAlign w:val="bottom"/>
          </w:tcPr>
          <w:p w14:paraId="28B9051A" w14:textId="77777777" w:rsidR="003E7149" w:rsidRPr="0069689F" w:rsidRDefault="003E7149" w:rsidP="003E7149">
            <w:pPr>
              <w:pStyle w:val="TableParagraph"/>
              <w:rPr>
                <w:rFonts w:asciiTheme="minorHAnsi" w:hAnsiTheme="minorHAnsi"/>
                <w:sz w:val="16"/>
                <w:szCs w:val="16"/>
              </w:rPr>
            </w:pPr>
            <w:r>
              <w:rPr>
                <w:rFonts w:asciiTheme="minorHAnsi" w:hAnsiTheme="minorHAnsi"/>
                <w:w w:val="105"/>
                <w:sz w:val="16"/>
                <w:szCs w:val="16"/>
              </w:rPr>
              <w:t>City of Alexandria Traffic &amp; P</w:t>
            </w:r>
            <w:r w:rsidRPr="0069689F">
              <w:rPr>
                <w:rFonts w:asciiTheme="minorHAnsi" w:hAnsiTheme="minorHAnsi"/>
                <w:w w:val="105"/>
                <w:sz w:val="16"/>
                <w:szCs w:val="16"/>
              </w:rPr>
              <w:t>arking Board and Transportation Commission</w:t>
            </w:r>
          </w:p>
        </w:tc>
        <w:tc>
          <w:tcPr>
            <w:tcW w:w="1350" w:type="dxa"/>
            <w:vAlign w:val="bottom"/>
          </w:tcPr>
          <w:p w14:paraId="5D058844" w14:textId="77777777" w:rsidR="003E7149" w:rsidRPr="0069689F" w:rsidRDefault="003E7149" w:rsidP="003E7149">
            <w:pPr>
              <w:pStyle w:val="TableParagraph"/>
              <w:spacing w:before="5"/>
              <w:ind w:left="0"/>
              <w:rPr>
                <w:rFonts w:asciiTheme="minorHAnsi" w:hAnsiTheme="minorHAnsi"/>
                <w:sz w:val="16"/>
                <w:szCs w:val="16"/>
              </w:rPr>
            </w:pPr>
          </w:p>
          <w:p w14:paraId="38498008"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Alexandria</w:t>
            </w:r>
          </w:p>
        </w:tc>
        <w:tc>
          <w:tcPr>
            <w:tcW w:w="540" w:type="dxa"/>
            <w:vAlign w:val="bottom"/>
          </w:tcPr>
          <w:p w14:paraId="76C178E3" w14:textId="77777777" w:rsidR="003E7149" w:rsidRPr="0069689F" w:rsidRDefault="003E7149" w:rsidP="003E7149">
            <w:pPr>
              <w:pStyle w:val="TableParagraph"/>
              <w:spacing w:before="5"/>
              <w:ind w:left="0"/>
              <w:rPr>
                <w:rFonts w:asciiTheme="minorHAnsi" w:hAnsiTheme="minorHAnsi"/>
                <w:sz w:val="16"/>
                <w:szCs w:val="16"/>
              </w:rPr>
            </w:pPr>
          </w:p>
          <w:p w14:paraId="77478F54"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VA</w:t>
            </w:r>
          </w:p>
        </w:tc>
      </w:tr>
      <w:tr w:rsidR="003E7149" w:rsidRPr="0069689F" w14:paraId="56F3B0A8" w14:textId="77777777" w:rsidTr="003E7149">
        <w:trPr>
          <w:trHeight w:val="360"/>
        </w:trPr>
        <w:tc>
          <w:tcPr>
            <w:tcW w:w="1053" w:type="dxa"/>
            <w:vAlign w:val="bottom"/>
          </w:tcPr>
          <w:p w14:paraId="695B0D8A" w14:textId="77777777" w:rsidR="003E7149" w:rsidRPr="0069689F" w:rsidRDefault="003E7149" w:rsidP="003E7149">
            <w:pPr>
              <w:pStyle w:val="TableParagraph"/>
              <w:spacing w:before="5"/>
              <w:ind w:left="0"/>
              <w:rPr>
                <w:rFonts w:asciiTheme="minorHAnsi" w:hAnsiTheme="minorHAnsi"/>
                <w:sz w:val="16"/>
                <w:szCs w:val="16"/>
              </w:rPr>
            </w:pPr>
          </w:p>
          <w:p w14:paraId="6523689B"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Robert</w:t>
            </w:r>
          </w:p>
        </w:tc>
        <w:tc>
          <w:tcPr>
            <w:tcW w:w="1080" w:type="dxa"/>
            <w:vAlign w:val="bottom"/>
          </w:tcPr>
          <w:p w14:paraId="1A70FDB8" w14:textId="77777777" w:rsidR="003E7149" w:rsidRPr="0069689F" w:rsidRDefault="003E7149" w:rsidP="003E7149">
            <w:pPr>
              <w:pStyle w:val="TableParagraph"/>
              <w:spacing w:before="5"/>
              <w:ind w:left="0"/>
              <w:rPr>
                <w:rFonts w:asciiTheme="minorHAnsi" w:hAnsiTheme="minorHAnsi"/>
                <w:sz w:val="16"/>
                <w:szCs w:val="16"/>
              </w:rPr>
            </w:pPr>
          </w:p>
          <w:p w14:paraId="7BC23589"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Malone</w:t>
            </w:r>
          </w:p>
        </w:tc>
        <w:tc>
          <w:tcPr>
            <w:tcW w:w="5220" w:type="dxa"/>
            <w:vAlign w:val="bottom"/>
          </w:tcPr>
          <w:p w14:paraId="648CC3BA" w14:textId="77777777" w:rsidR="003E7149" w:rsidRPr="0069689F" w:rsidRDefault="003E7149" w:rsidP="003E7149">
            <w:pPr>
              <w:pStyle w:val="TableParagraph"/>
              <w:spacing w:before="5"/>
              <w:ind w:left="0"/>
              <w:rPr>
                <w:rFonts w:asciiTheme="minorHAnsi" w:hAnsiTheme="minorHAnsi"/>
                <w:sz w:val="16"/>
                <w:szCs w:val="16"/>
              </w:rPr>
            </w:pPr>
          </w:p>
          <w:p w14:paraId="073D9343"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The Arc of Prince George’s County</w:t>
            </w:r>
          </w:p>
        </w:tc>
        <w:tc>
          <w:tcPr>
            <w:tcW w:w="1350" w:type="dxa"/>
            <w:vAlign w:val="bottom"/>
          </w:tcPr>
          <w:p w14:paraId="604718E6" w14:textId="77777777" w:rsidR="003E7149" w:rsidRPr="0069689F" w:rsidRDefault="003E7149" w:rsidP="003E7149">
            <w:pPr>
              <w:pStyle w:val="TableParagraph"/>
              <w:spacing w:before="5"/>
              <w:ind w:left="0"/>
              <w:rPr>
                <w:rFonts w:asciiTheme="minorHAnsi" w:hAnsiTheme="minorHAnsi"/>
                <w:sz w:val="16"/>
                <w:szCs w:val="16"/>
              </w:rPr>
            </w:pPr>
          </w:p>
          <w:p w14:paraId="22932C2A"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Largo</w:t>
            </w:r>
          </w:p>
        </w:tc>
        <w:tc>
          <w:tcPr>
            <w:tcW w:w="540" w:type="dxa"/>
            <w:vAlign w:val="bottom"/>
          </w:tcPr>
          <w:p w14:paraId="0311FD5C" w14:textId="77777777" w:rsidR="003E7149" w:rsidRPr="0069689F" w:rsidRDefault="003E7149" w:rsidP="003E7149">
            <w:pPr>
              <w:pStyle w:val="TableParagraph"/>
              <w:spacing w:before="5"/>
              <w:ind w:left="0"/>
              <w:rPr>
                <w:rFonts w:asciiTheme="minorHAnsi" w:hAnsiTheme="minorHAnsi"/>
                <w:sz w:val="16"/>
                <w:szCs w:val="16"/>
              </w:rPr>
            </w:pPr>
          </w:p>
          <w:p w14:paraId="64316B71"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MD</w:t>
            </w:r>
          </w:p>
        </w:tc>
      </w:tr>
      <w:tr w:rsidR="003E7149" w:rsidRPr="0069689F" w14:paraId="04D57020" w14:textId="77777777" w:rsidTr="003E7149">
        <w:trPr>
          <w:trHeight w:val="360"/>
        </w:trPr>
        <w:tc>
          <w:tcPr>
            <w:tcW w:w="1053" w:type="dxa"/>
            <w:vAlign w:val="bottom"/>
          </w:tcPr>
          <w:p w14:paraId="5DCD0F5F" w14:textId="77777777" w:rsidR="003E7149" w:rsidRPr="0069689F" w:rsidRDefault="003E7149" w:rsidP="003E7149">
            <w:pPr>
              <w:pStyle w:val="TableParagraph"/>
              <w:spacing w:before="5"/>
              <w:ind w:left="0"/>
              <w:rPr>
                <w:rFonts w:asciiTheme="minorHAnsi" w:hAnsiTheme="minorHAnsi"/>
                <w:sz w:val="16"/>
                <w:szCs w:val="16"/>
              </w:rPr>
            </w:pPr>
          </w:p>
          <w:p w14:paraId="1ED39065"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Leslie</w:t>
            </w:r>
          </w:p>
        </w:tc>
        <w:tc>
          <w:tcPr>
            <w:tcW w:w="1080" w:type="dxa"/>
            <w:vAlign w:val="bottom"/>
          </w:tcPr>
          <w:p w14:paraId="35574736" w14:textId="77777777" w:rsidR="003E7149" w:rsidRPr="0069689F" w:rsidRDefault="003E7149" w:rsidP="003E7149">
            <w:pPr>
              <w:pStyle w:val="TableParagraph"/>
              <w:spacing w:before="5"/>
              <w:ind w:left="0"/>
              <w:rPr>
                <w:rFonts w:asciiTheme="minorHAnsi" w:hAnsiTheme="minorHAnsi"/>
                <w:sz w:val="16"/>
                <w:szCs w:val="16"/>
              </w:rPr>
            </w:pPr>
          </w:p>
          <w:p w14:paraId="7053B842"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Martin</w:t>
            </w:r>
          </w:p>
        </w:tc>
        <w:tc>
          <w:tcPr>
            <w:tcW w:w="5220" w:type="dxa"/>
            <w:vAlign w:val="bottom"/>
          </w:tcPr>
          <w:p w14:paraId="56D0AD6B" w14:textId="77777777" w:rsidR="003E7149" w:rsidRPr="0069689F" w:rsidRDefault="003E7149" w:rsidP="003E7149">
            <w:pPr>
              <w:pStyle w:val="TableParagraph"/>
              <w:spacing w:before="5"/>
              <w:ind w:left="0"/>
              <w:rPr>
                <w:rFonts w:asciiTheme="minorHAnsi" w:hAnsiTheme="minorHAnsi"/>
                <w:sz w:val="16"/>
                <w:szCs w:val="16"/>
              </w:rPr>
            </w:pPr>
          </w:p>
          <w:p w14:paraId="1E99BC03"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Virginia Department of Transportation – Northern District</w:t>
            </w:r>
          </w:p>
        </w:tc>
        <w:tc>
          <w:tcPr>
            <w:tcW w:w="1350" w:type="dxa"/>
            <w:vAlign w:val="bottom"/>
          </w:tcPr>
          <w:p w14:paraId="0ACE8646" w14:textId="77777777" w:rsidR="003E7149" w:rsidRPr="0069689F" w:rsidRDefault="003E7149" w:rsidP="003E7149">
            <w:pPr>
              <w:pStyle w:val="TableParagraph"/>
              <w:spacing w:before="5"/>
              <w:ind w:left="0"/>
              <w:rPr>
                <w:rFonts w:asciiTheme="minorHAnsi" w:hAnsiTheme="minorHAnsi"/>
                <w:sz w:val="16"/>
                <w:szCs w:val="16"/>
              </w:rPr>
            </w:pPr>
          </w:p>
          <w:p w14:paraId="3001F456" w14:textId="77777777" w:rsidR="003E7149" w:rsidRPr="0069689F" w:rsidRDefault="003E7149" w:rsidP="003E7149">
            <w:pPr>
              <w:pStyle w:val="TableParagraph"/>
              <w:rPr>
                <w:rFonts w:asciiTheme="minorHAnsi" w:hAnsiTheme="minorHAnsi"/>
                <w:sz w:val="16"/>
                <w:szCs w:val="16"/>
              </w:rPr>
            </w:pPr>
            <w:r>
              <w:rPr>
                <w:rFonts w:asciiTheme="minorHAnsi" w:hAnsiTheme="minorHAnsi"/>
                <w:w w:val="105"/>
                <w:sz w:val="16"/>
                <w:szCs w:val="16"/>
              </w:rPr>
              <w:t>Fairfax</w:t>
            </w:r>
            <w:r w:rsidRPr="0069689F">
              <w:rPr>
                <w:rFonts w:asciiTheme="minorHAnsi" w:hAnsiTheme="minorHAnsi"/>
                <w:w w:val="105"/>
                <w:sz w:val="16"/>
                <w:szCs w:val="16"/>
              </w:rPr>
              <w:t xml:space="preserve"> </w:t>
            </w:r>
          </w:p>
        </w:tc>
        <w:tc>
          <w:tcPr>
            <w:tcW w:w="540" w:type="dxa"/>
            <w:vAlign w:val="bottom"/>
          </w:tcPr>
          <w:p w14:paraId="560756F7" w14:textId="77777777" w:rsidR="003E7149" w:rsidRPr="0069689F" w:rsidRDefault="003E7149" w:rsidP="003E7149">
            <w:pPr>
              <w:pStyle w:val="TableParagraph"/>
              <w:spacing w:before="5"/>
              <w:ind w:left="0"/>
              <w:rPr>
                <w:rFonts w:asciiTheme="minorHAnsi" w:hAnsiTheme="minorHAnsi"/>
                <w:sz w:val="16"/>
                <w:szCs w:val="16"/>
              </w:rPr>
            </w:pPr>
          </w:p>
          <w:p w14:paraId="72A025C2"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VA</w:t>
            </w:r>
          </w:p>
        </w:tc>
      </w:tr>
      <w:tr w:rsidR="003E7149" w:rsidRPr="0069689F" w14:paraId="7C83DCC7" w14:textId="77777777" w:rsidTr="003E7149">
        <w:trPr>
          <w:trHeight w:val="360"/>
        </w:trPr>
        <w:tc>
          <w:tcPr>
            <w:tcW w:w="1053" w:type="dxa"/>
            <w:vAlign w:val="bottom"/>
          </w:tcPr>
          <w:p w14:paraId="0B3B3DCA" w14:textId="77777777" w:rsidR="003E7149" w:rsidRPr="0069689F" w:rsidRDefault="003E7149" w:rsidP="003E7149">
            <w:pPr>
              <w:pStyle w:val="TableParagraph"/>
              <w:spacing w:before="5"/>
              <w:ind w:left="0"/>
              <w:rPr>
                <w:rFonts w:asciiTheme="minorHAnsi" w:hAnsiTheme="minorHAnsi"/>
                <w:sz w:val="16"/>
                <w:szCs w:val="16"/>
              </w:rPr>
            </w:pPr>
          </w:p>
          <w:p w14:paraId="7ABE30C4"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Nechama</w:t>
            </w:r>
          </w:p>
        </w:tc>
        <w:tc>
          <w:tcPr>
            <w:tcW w:w="1080" w:type="dxa"/>
            <w:vAlign w:val="bottom"/>
          </w:tcPr>
          <w:p w14:paraId="6D61CCDB" w14:textId="77777777" w:rsidR="003E7149" w:rsidRPr="0069689F" w:rsidRDefault="003E7149" w:rsidP="003E7149">
            <w:pPr>
              <w:pStyle w:val="TableParagraph"/>
              <w:spacing w:before="5"/>
              <w:ind w:left="0"/>
              <w:rPr>
                <w:rFonts w:asciiTheme="minorHAnsi" w:hAnsiTheme="minorHAnsi"/>
                <w:sz w:val="16"/>
                <w:szCs w:val="16"/>
              </w:rPr>
            </w:pPr>
          </w:p>
          <w:p w14:paraId="5BFCDEEC"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Masliansky</w:t>
            </w:r>
          </w:p>
        </w:tc>
        <w:tc>
          <w:tcPr>
            <w:tcW w:w="5220" w:type="dxa"/>
            <w:vAlign w:val="bottom"/>
          </w:tcPr>
          <w:p w14:paraId="0F00FD32" w14:textId="77777777" w:rsidR="003E7149" w:rsidRPr="0069689F" w:rsidRDefault="003E7149" w:rsidP="003E7149">
            <w:pPr>
              <w:pStyle w:val="TableParagraph"/>
              <w:spacing w:before="5"/>
              <w:ind w:left="0"/>
              <w:rPr>
                <w:rFonts w:asciiTheme="minorHAnsi" w:hAnsiTheme="minorHAnsi"/>
                <w:sz w:val="16"/>
                <w:szCs w:val="16"/>
              </w:rPr>
            </w:pPr>
          </w:p>
          <w:p w14:paraId="33FE2B80"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So Others May Eat (S.O.M.E.)</w:t>
            </w:r>
          </w:p>
        </w:tc>
        <w:tc>
          <w:tcPr>
            <w:tcW w:w="1350" w:type="dxa"/>
            <w:vAlign w:val="bottom"/>
          </w:tcPr>
          <w:p w14:paraId="38D79A27" w14:textId="77777777" w:rsidR="003E7149" w:rsidRPr="0069689F" w:rsidRDefault="003E7149" w:rsidP="003E7149">
            <w:pPr>
              <w:pStyle w:val="TableParagraph"/>
              <w:spacing w:before="5"/>
              <w:ind w:left="0"/>
              <w:rPr>
                <w:rFonts w:asciiTheme="minorHAnsi" w:hAnsiTheme="minorHAnsi"/>
                <w:sz w:val="16"/>
                <w:szCs w:val="16"/>
              </w:rPr>
            </w:pPr>
          </w:p>
          <w:p w14:paraId="42419D0A" w14:textId="77777777" w:rsidR="003E7149" w:rsidRPr="0069689F" w:rsidRDefault="003E7149" w:rsidP="003E7149">
            <w:pPr>
              <w:pStyle w:val="TableParagraph"/>
              <w:rPr>
                <w:rFonts w:asciiTheme="minorHAnsi" w:hAnsiTheme="minorHAnsi"/>
                <w:sz w:val="16"/>
                <w:szCs w:val="16"/>
              </w:rPr>
            </w:pPr>
            <w:r>
              <w:rPr>
                <w:rFonts w:asciiTheme="minorHAnsi" w:hAnsiTheme="minorHAnsi"/>
                <w:w w:val="105"/>
                <w:sz w:val="16"/>
                <w:szCs w:val="16"/>
              </w:rPr>
              <w:t>Washington</w:t>
            </w:r>
            <w:r w:rsidRPr="0069689F">
              <w:rPr>
                <w:rFonts w:asciiTheme="minorHAnsi" w:hAnsiTheme="minorHAnsi"/>
                <w:w w:val="105"/>
                <w:sz w:val="16"/>
                <w:szCs w:val="16"/>
              </w:rPr>
              <w:t xml:space="preserve"> </w:t>
            </w:r>
          </w:p>
        </w:tc>
        <w:tc>
          <w:tcPr>
            <w:tcW w:w="540" w:type="dxa"/>
            <w:vAlign w:val="bottom"/>
          </w:tcPr>
          <w:p w14:paraId="6A325E6C" w14:textId="77777777" w:rsidR="003E7149" w:rsidRPr="0069689F" w:rsidRDefault="003E7149" w:rsidP="003E7149">
            <w:pPr>
              <w:pStyle w:val="TableParagraph"/>
              <w:spacing w:before="5"/>
              <w:ind w:left="0"/>
              <w:rPr>
                <w:rFonts w:asciiTheme="minorHAnsi" w:hAnsiTheme="minorHAnsi"/>
                <w:sz w:val="16"/>
                <w:szCs w:val="16"/>
              </w:rPr>
            </w:pPr>
          </w:p>
          <w:p w14:paraId="295D549D"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DC</w:t>
            </w:r>
          </w:p>
        </w:tc>
      </w:tr>
      <w:tr w:rsidR="003E7149" w:rsidRPr="0069689F" w14:paraId="6B657D8F" w14:textId="77777777" w:rsidTr="003E7149">
        <w:trPr>
          <w:trHeight w:val="360"/>
        </w:trPr>
        <w:tc>
          <w:tcPr>
            <w:tcW w:w="1053" w:type="dxa"/>
            <w:vAlign w:val="bottom"/>
          </w:tcPr>
          <w:p w14:paraId="69B9C503" w14:textId="77777777" w:rsidR="003E7149" w:rsidRPr="0069689F" w:rsidRDefault="003E7149" w:rsidP="003E7149">
            <w:pPr>
              <w:pStyle w:val="TableParagraph"/>
              <w:spacing w:before="5"/>
              <w:ind w:left="0"/>
              <w:rPr>
                <w:rFonts w:asciiTheme="minorHAnsi" w:hAnsiTheme="minorHAnsi"/>
                <w:sz w:val="16"/>
                <w:szCs w:val="16"/>
              </w:rPr>
            </w:pPr>
          </w:p>
          <w:p w14:paraId="16C7F4B6"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Alexa</w:t>
            </w:r>
          </w:p>
        </w:tc>
        <w:tc>
          <w:tcPr>
            <w:tcW w:w="1080" w:type="dxa"/>
            <w:vAlign w:val="bottom"/>
          </w:tcPr>
          <w:p w14:paraId="10039DD2" w14:textId="77777777" w:rsidR="003E7149" w:rsidRPr="0069689F" w:rsidRDefault="003E7149" w:rsidP="003E7149">
            <w:pPr>
              <w:pStyle w:val="TableParagraph"/>
              <w:spacing w:before="5"/>
              <w:ind w:left="0"/>
              <w:rPr>
                <w:rFonts w:asciiTheme="minorHAnsi" w:hAnsiTheme="minorHAnsi"/>
                <w:sz w:val="16"/>
                <w:szCs w:val="16"/>
              </w:rPr>
            </w:pPr>
          </w:p>
          <w:p w14:paraId="75CA4180"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Mavroidis</w:t>
            </w:r>
          </w:p>
        </w:tc>
        <w:tc>
          <w:tcPr>
            <w:tcW w:w="5220" w:type="dxa"/>
            <w:vAlign w:val="bottom"/>
          </w:tcPr>
          <w:p w14:paraId="6B3FBEE3" w14:textId="77777777" w:rsidR="003E7149" w:rsidRPr="0069689F" w:rsidRDefault="003E7149" w:rsidP="003E7149">
            <w:pPr>
              <w:pStyle w:val="TableParagraph"/>
              <w:spacing w:before="5"/>
              <w:ind w:left="0"/>
              <w:rPr>
                <w:rFonts w:asciiTheme="minorHAnsi" w:hAnsiTheme="minorHAnsi"/>
                <w:sz w:val="16"/>
                <w:szCs w:val="16"/>
              </w:rPr>
            </w:pPr>
          </w:p>
          <w:p w14:paraId="078B002E"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Arlington Transit Advisory Committee Accessibility Subcommittee</w:t>
            </w:r>
          </w:p>
        </w:tc>
        <w:tc>
          <w:tcPr>
            <w:tcW w:w="1350" w:type="dxa"/>
            <w:vAlign w:val="bottom"/>
          </w:tcPr>
          <w:p w14:paraId="7A92A5F8" w14:textId="77777777" w:rsidR="003E7149" w:rsidRPr="0069689F" w:rsidRDefault="003E7149" w:rsidP="003E7149">
            <w:pPr>
              <w:pStyle w:val="TableParagraph"/>
              <w:spacing w:before="5"/>
              <w:ind w:left="0"/>
              <w:rPr>
                <w:rFonts w:asciiTheme="minorHAnsi" w:hAnsiTheme="minorHAnsi"/>
                <w:sz w:val="16"/>
                <w:szCs w:val="16"/>
              </w:rPr>
            </w:pPr>
          </w:p>
          <w:p w14:paraId="66F62350"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Arlington</w:t>
            </w:r>
          </w:p>
        </w:tc>
        <w:tc>
          <w:tcPr>
            <w:tcW w:w="540" w:type="dxa"/>
            <w:vAlign w:val="bottom"/>
          </w:tcPr>
          <w:p w14:paraId="0BB59699" w14:textId="77777777" w:rsidR="003E7149" w:rsidRPr="0069689F" w:rsidRDefault="003E7149" w:rsidP="003E7149">
            <w:pPr>
              <w:pStyle w:val="TableParagraph"/>
              <w:spacing w:before="5"/>
              <w:ind w:left="0"/>
              <w:rPr>
                <w:rFonts w:asciiTheme="minorHAnsi" w:hAnsiTheme="minorHAnsi"/>
                <w:sz w:val="16"/>
                <w:szCs w:val="16"/>
              </w:rPr>
            </w:pPr>
          </w:p>
          <w:p w14:paraId="505F1996"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VA</w:t>
            </w:r>
          </w:p>
        </w:tc>
      </w:tr>
      <w:tr w:rsidR="003E7149" w:rsidRPr="0069689F" w14:paraId="3D3D0F74" w14:textId="77777777" w:rsidTr="003E7149">
        <w:trPr>
          <w:trHeight w:val="360"/>
        </w:trPr>
        <w:tc>
          <w:tcPr>
            <w:tcW w:w="1053" w:type="dxa"/>
            <w:vAlign w:val="bottom"/>
          </w:tcPr>
          <w:p w14:paraId="2F8ED0A2" w14:textId="77777777" w:rsidR="003E7149" w:rsidRPr="0069689F" w:rsidRDefault="003E7149" w:rsidP="003E7149">
            <w:pPr>
              <w:pStyle w:val="TableParagraph"/>
              <w:spacing w:before="5"/>
              <w:ind w:left="0"/>
              <w:rPr>
                <w:rFonts w:asciiTheme="minorHAnsi" w:hAnsiTheme="minorHAnsi"/>
                <w:sz w:val="16"/>
                <w:szCs w:val="16"/>
              </w:rPr>
            </w:pPr>
          </w:p>
          <w:p w14:paraId="14E6B018"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Susie</w:t>
            </w:r>
          </w:p>
        </w:tc>
        <w:tc>
          <w:tcPr>
            <w:tcW w:w="1080" w:type="dxa"/>
            <w:vAlign w:val="bottom"/>
          </w:tcPr>
          <w:p w14:paraId="70FE4901" w14:textId="77777777" w:rsidR="003E7149" w:rsidRPr="0069689F" w:rsidRDefault="003E7149" w:rsidP="003E7149">
            <w:pPr>
              <w:pStyle w:val="TableParagraph"/>
              <w:spacing w:before="5"/>
              <w:ind w:left="0"/>
              <w:rPr>
                <w:rFonts w:asciiTheme="minorHAnsi" w:hAnsiTheme="minorHAnsi"/>
                <w:sz w:val="16"/>
                <w:szCs w:val="16"/>
              </w:rPr>
            </w:pPr>
          </w:p>
          <w:p w14:paraId="6643A5B8"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sz w:val="16"/>
                <w:szCs w:val="16"/>
              </w:rPr>
              <w:t>McFadden-Resper</w:t>
            </w:r>
          </w:p>
        </w:tc>
        <w:tc>
          <w:tcPr>
            <w:tcW w:w="5220" w:type="dxa"/>
            <w:vAlign w:val="bottom"/>
          </w:tcPr>
          <w:p w14:paraId="4C397582" w14:textId="77777777" w:rsidR="003E7149" w:rsidRPr="0069689F" w:rsidRDefault="003E7149" w:rsidP="003E7149">
            <w:pPr>
              <w:pStyle w:val="TableParagraph"/>
              <w:spacing w:before="5"/>
              <w:ind w:left="0"/>
              <w:rPr>
                <w:rFonts w:asciiTheme="minorHAnsi" w:hAnsiTheme="minorHAnsi"/>
                <w:sz w:val="16"/>
                <w:szCs w:val="16"/>
              </w:rPr>
            </w:pPr>
          </w:p>
          <w:p w14:paraId="535DEB1F"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DC Office of Disability Rights</w:t>
            </w:r>
          </w:p>
        </w:tc>
        <w:tc>
          <w:tcPr>
            <w:tcW w:w="1350" w:type="dxa"/>
            <w:vAlign w:val="bottom"/>
          </w:tcPr>
          <w:p w14:paraId="5511D782" w14:textId="77777777" w:rsidR="003E7149" w:rsidRPr="0069689F" w:rsidRDefault="003E7149" w:rsidP="003E7149">
            <w:pPr>
              <w:pStyle w:val="TableParagraph"/>
              <w:spacing w:before="5"/>
              <w:ind w:left="0"/>
              <w:rPr>
                <w:rFonts w:asciiTheme="minorHAnsi" w:hAnsiTheme="minorHAnsi"/>
                <w:sz w:val="16"/>
                <w:szCs w:val="16"/>
              </w:rPr>
            </w:pPr>
          </w:p>
          <w:p w14:paraId="28856880"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Washington</w:t>
            </w:r>
          </w:p>
        </w:tc>
        <w:tc>
          <w:tcPr>
            <w:tcW w:w="540" w:type="dxa"/>
            <w:vAlign w:val="bottom"/>
          </w:tcPr>
          <w:p w14:paraId="2106BAE9" w14:textId="77777777" w:rsidR="003E7149" w:rsidRPr="0069689F" w:rsidRDefault="003E7149" w:rsidP="003E7149">
            <w:pPr>
              <w:pStyle w:val="TableParagraph"/>
              <w:spacing w:before="5"/>
              <w:ind w:left="0"/>
              <w:rPr>
                <w:rFonts w:asciiTheme="minorHAnsi" w:hAnsiTheme="minorHAnsi"/>
                <w:sz w:val="16"/>
                <w:szCs w:val="16"/>
              </w:rPr>
            </w:pPr>
          </w:p>
          <w:p w14:paraId="1A3D5044"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DC</w:t>
            </w:r>
          </w:p>
        </w:tc>
      </w:tr>
      <w:tr w:rsidR="003E7149" w:rsidRPr="0069689F" w14:paraId="47F9CD4C" w14:textId="77777777" w:rsidTr="003E7149">
        <w:trPr>
          <w:trHeight w:val="360"/>
        </w:trPr>
        <w:tc>
          <w:tcPr>
            <w:tcW w:w="1053" w:type="dxa"/>
            <w:vAlign w:val="bottom"/>
          </w:tcPr>
          <w:p w14:paraId="6A86AB4E" w14:textId="77777777" w:rsidR="003E7149" w:rsidRPr="0069689F" w:rsidRDefault="003E7149" w:rsidP="003E7149">
            <w:pPr>
              <w:pStyle w:val="TableParagraph"/>
              <w:spacing w:before="5"/>
              <w:ind w:left="0"/>
              <w:rPr>
                <w:rFonts w:asciiTheme="minorHAnsi" w:hAnsiTheme="minorHAnsi"/>
                <w:sz w:val="16"/>
                <w:szCs w:val="16"/>
              </w:rPr>
            </w:pPr>
          </w:p>
          <w:p w14:paraId="4B66CB31"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Melissa</w:t>
            </w:r>
          </w:p>
        </w:tc>
        <w:tc>
          <w:tcPr>
            <w:tcW w:w="1080" w:type="dxa"/>
            <w:vAlign w:val="bottom"/>
          </w:tcPr>
          <w:p w14:paraId="418DFA4E" w14:textId="77777777" w:rsidR="003E7149" w:rsidRPr="0069689F" w:rsidRDefault="003E7149" w:rsidP="003E7149">
            <w:pPr>
              <w:pStyle w:val="TableParagraph"/>
              <w:spacing w:before="5"/>
              <w:ind w:left="0"/>
              <w:rPr>
                <w:rFonts w:asciiTheme="minorHAnsi" w:hAnsiTheme="minorHAnsi"/>
                <w:sz w:val="16"/>
                <w:szCs w:val="16"/>
              </w:rPr>
            </w:pPr>
          </w:p>
          <w:p w14:paraId="7EC86490"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McGill</w:t>
            </w:r>
          </w:p>
        </w:tc>
        <w:tc>
          <w:tcPr>
            <w:tcW w:w="5220" w:type="dxa"/>
            <w:vAlign w:val="bottom"/>
          </w:tcPr>
          <w:p w14:paraId="68C6ED88" w14:textId="77777777" w:rsidR="003E7149" w:rsidRPr="0069689F" w:rsidRDefault="003E7149" w:rsidP="003E7149">
            <w:pPr>
              <w:pStyle w:val="TableParagraph"/>
              <w:spacing w:before="5"/>
              <w:ind w:left="0"/>
              <w:rPr>
                <w:rFonts w:asciiTheme="minorHAnsi" w:hAnsiTheme="minorHAnsi"/>
                <w:sz w:val="16"/>
                <w:szCs w:val="16"/>
              </w:rPr>
            </w:pPr>
          </w:p>
          <w:p w14:paraId="3293791C" w14:textId="77777777" w:rsidR="003E7149" w:rsidRPr="0069689F" w:rsidRDefault="003E7149" w:rsidP="003E7149">
            <w:pPr>
              <w:pStyle w:val="TableParagraph"/>
              <w:ind w:right="-3"/>
              <w:rPr>
                <w:rFonts w:asciiTheme="minorHAnsi" w:hAnsiTheme="minorHAnsi"/>
                <w:sz w:val="16"/>
                <w:szCs w:val="16"/>
              </w:rPr>
            </w:pPr>
            <w:r w:rsidRPr="0069689F">
              <w:rPr>
                <w:rFonts w:asciiTheme="minorHAnsi" w:hAnsiTheme="minorHAnsi"/>
                <w:w w:val="105"/>
                <w:sz w:val="16"/>
                <w:szCs w:val="16"/>
              </w:rPr>
              <w:t>Federal</w:t>
            </w:r>
            <w:r w:rsidRPr="0069689F">
              <w:rPr>
                <w:rFonts w:asciiTheme="minorHAnsi" w:hAnsiTheme="minorHAnsi"/>
                <w:spacing w:val="-15"/>
                <w:w w:val="105"/>
                <w:sz w:val="16"/>
                <w:szCs w:val="16"/>
              </w:rPr>
              <w:t xml:space="preserve"> </w:t>
            </w:r>
            <w:r w:rsidRPr="0069689F">
              <w:rPr>
                <w:rFonts w:asciiTheme="minorHAnsi" w:hAnsiTheme="minorHAnsi"/>
                <w:w w:val="105"/>
                <w:sz w:val="16"/>
                <w:szCs w:val="16"/>
              </w:rPr>
              <w:t>Transit</w:t>
            </w:r>
            <w:r w:rsidRPr="0069689F">
              <w:rPr>
                <w:rFonts w:asciiTheme="minorHAnsi" w:hAnsiTheme="minorHAnsi"/>
                <w:spacing w:val="-15"/>
                <w:w w:val="105"/>
                <w:sz w:val="16"/>
                <w:szCs w:val="16"/>
              </w:rPr>
              <w:t xml:space="preserve"> </w:t>
            </w:r>
            <w:r w:rsidRPr="0069689F">
              <w:rPr>
                <w:rFonts w:asciiTheme="minorHAnsi" w:hAnsiTheme="minorHAnsi"/>
                <w:w w:val="105"/>
                <w:sz w:val="16"/>
                <w:szCs w:val="16"/>
              </w:rPr>
              <w:t>Administration.</w:t>
            </w:r>
            <w:r w:rsidRPr="0069689F">
              <w:rPr>
                <w:rFonts w:asciiTheme="minorHAnsi" w:hAnsiTheme="minorHAnsi"/>
                <w:spacing w:val="-15"/>
                <w:w w:val="105"/>
                <w:sz w:val="16"/>
                <w:szCs w:val="16"/>
              </w:rPr>
              <w:t xml:space="preserve"> </w:t>
            </w:r>
            <w:r w:rsidRPr="0069689F">
              <w:rPr>
                <w:rFonts w:asciiTheme="minorHAnsi" w:hAnsiTheme="minorHAnsi"/>
                <w:w w:val="105"/>
                <w:sz w:val="16"/>
                <w:szCs w:val="16"/>
              </w:rPr>
              <w:t>Region</w:t>
            </w:r>
            <w:r w:rsidRPr="0069689F">
              <w:rPr>
                <w:rFonts w:asciiTheme="minorHAnsi" w:hAnsiTheme="minorHAnsi"/>
                <w:spacing w:val="-15"/>
                <w:w w:val="105"/>
                <w:sz w:val="16"/>
                <w:szCs w:val="16"/>
              </w:rPr>
              <w:t xml:space="preserve"> </w:t>
            </w:r>
            <w:r w:rsidRPr="0069689F">
              <w:rPr>
                <w:rFonts w:asciiTheme="minorHAnsi" w:hAnsiTheme="minorHAnsi"/>
                <w:w w:val="105"/>
                <w:sz w:val="16"/>
                <w:szCs w:val="16"/>
              </w:rPr>
              <w:t>3</w:t>
            </w:r>
            <w:r w:rsidRPr="0069689F">
              <w:rPr>
                <w:rFonts w:asciiTheme="minorHAnsi" w:hAnsiTheme="minorHAnsi"/>
                <w:spacing w:val="-15"/>
                <w:w w:val="105"/>
                <w:sz w:val="16"/>
                <w:szCs w:val="16"/>
              </w:rPr>
              <w:t xml:space="preserve"> </w:t>
            </w:r>
            <w:r w:rsidRPr="0069689F">
              <w:rPr>
                <w:rFonts w:asciiTheme="minorHAnsi" w:hAnsiTheme="minorHAnsi"/>
                <w:w w:val="105"/>
                <w:sz w:val="16"/>
                <w:szCs w:val="16"/>
              </w:rPr>
              <w:t>DC</w:t>
            </w:r>
            <w:r w:rsidRPr="0069689F">
              <w:rPr>
                <w:rFonts w:asciiTheme="minorHAnsi" w:hAnsiTheme="minorHAnsi"/>
                <w:spacing w:val="-15"/>
                <w:w w:val="105"/>
                <w:sz w:val="16"/>
                <w:szCs w:val="16"/>
              </w:rPr>
              <w:t xml:space="preserve"> </w:t>
            </w:r>
            <w:r w:rsidRPr="0069689F">
              <w:rPr>
                <w:rFonts w:asciiTheme="minorHAnsi" w:hAnsiTheme="minorHAnsi"/>
                <w:w w:val="105"/>
                <w:sz w:val="16"/>
                <w:szCs w:val="16"/>
              </w:rPr>
              <w:t>Metro</w:t>
            </w:r>
            <w:r w:rsidRPr="0069689F">
              <w:rPr>
                <w:rFonts w:asciiTheme="minorHAnsi" w:hAnsiTheme="minorHAnsi"/>
                <w:spacing w:val="-15"/>
                <w:w w:val="105"/>
                <w:sz w:val="16"/>
                <w:szCs w:val="16"/>
              </w:rPr>
              <w:t xml:space="preserve"> </w:t>
            </w:r>
            <w:r w:rsidRPr="0069689F">
              <w:rPr>
                <w:rFonts w:asciiTheme="minorHAnsi" w:hAnsiTheme="minorHAnsi"/>
                <w:w w:val="105"/>
                <w:sz w:val="16"/>
                <w:szCs w:val="16"/>
              </w:rPr>
              <w:t>Office</w:t>
            </w:r>
          </w:p>
        </w:tc>
        <w:tc>
          <w:tcPr>
            <w:tcW w:w="1350" w:type="dxa"/>
            <w:vAlign w:val="bottom"/>
          </w:tcPr>
          <w:p w14:paraId="5E9A06EE" w14:textId="77777777" w:rsidR="003E7149" w:rsidRPr="0069689F" w:rsidRDefault="003E7149" w:rsidP="003E7149">
            <w:pPr>
              <w:pStyle w:val="TableParagraph"/>
              <w:spacing w:before="5"/>
              <w:ind w:left="0"/>
              <w:rPr>
                <w:rFonts w:asciiTheme="minorHAnsi" w:hAnsiTheme="minorHAnsi"/>
                <w:sz w:val="16"/>
                <w:szCs w:val="16"/>
              </w:rPr>
            </w:pPr>
          </w:p>
          <w:p w14:paraId="5608B78B"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Washington</w:t>
            </w:r>
          </w:p>
        </w:tc>
        <w:tc>
          <w:tcPr>
            <w:tcW w:w="540" w:type="dxa"/>
            <w:vAlign w:val="bottom"/>
          </w:tcPr>
          <w:p w14:paraId="27763C98" w14:textId="77777777" w:rsidR="003E7149" w:rsidRPr="0069689F" w:rsidRDefault="003E7149" w:rsidP="003E7149">
            <w:pPr>
              <w:pStyle w:val="TableParagraph"/>
              <w:spacing w:before="5"/>
              <w:ind w:left="0"/>
              <w:rPr>
                <w:rFonts w:asciiTheme="minorHAnsi" w:hAnsiTheme="minorHAnsi"/>
                <w:sz w:val="16"/>
                <w:szCs w:val="16"/>
              </w:rPr>
            </w:pPr>
          </w:p>
          <w:p w14:paraId="7DFF58AC"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DC</w:t>
            </w:r>
          </w:p>
        </w:tc>
      </w:tr>
      <w:tr w:rsidR="003E7149" w:rsidRPr="0069689F" w14:paraId="63DDFAE3" w14:textId="77777777" w:rsidTr="003E7149">
        <w:trPr>
          <w:trHeight w:val="360"/>
        </w:trPr>
        <w:tc>
          <w:tcPr>
            <w:tcW w:w="1053" w:type="dxa"/>
            <w:vAlign w:val="bottom"/>
          </w:tcPr>
          <w:p w14:paraId="5545BE8A" w14:textId="77777777" w:rsidR="003E7149" w:rsidRPr="0069689F" w:rsidRDefault="003E7149" w:rsidP="003E7149">
            <w:pPr>
              <w:pStyle w:val="TableParagraph"/>
              <w:spacing w:before="5"/>
              <w:ind w:left="0"/>
              <w:rPr>
                <w:rFonts w:asciiTheme="minorHAnsi" w:hAnsiTheme="minorHAnsi"/>
                <w:sz w:val="16"/>
                <w:szCs w:val="16"/>
              </w:rPr>
            </w:pPr>
          </w:p>
          <w:p w14:paraId="6FAB9D7B"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Angela</w:t>
            </w:r>
          </w:p>
        </w:tc>
        <w:tc>
          <w:tcPr>
            <w:tcW w:w="1080" w:type="dxa"/>
            <w:vAlign w:val="bottom"/>
          </w:tcPr>
          <w:p w14:paraId="25C5605C" w14:textId="77777777" w:rsidR="003E7149" w:rsidRPr="0069689F" w:rsidRDefault="003E7149" w:rsidP="003E7149">
            <w:pPr>
              <w:pStyle w:val="TableParagraph"/>
              <w:spacing w:before="5"/>
              <w:ind w:left="0"/>
              <w:rPr>
                <w:rFonts w:asciiTheme="minorHAnsi" w:hAnsiTheme="minorHAnsi"/>
                <w:sz w:val="16"/>
                <w:szCs w:val="16"/>
              </w:rPr>
            </w:pPr>
          </w:p>
          <w:p w14:paraId="200E79D2"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Miller</w:t>
            </w:r>
          </w:p>
        </w:tc>
        <w:tc>
          <w:tcPr>
            <w:tcW w:w="5220" w:type="dxa"/>
            <w:vAlign w:val="bottom"/>
          </w:tcPr>
          <w:p w14:paraId="6664434E" w14:textId="77777777" w:rsidR="003E7149" w:rsidRPr="0069689F" w:rsidRDefault="003E7149" w:rsidP="003E7149">
            <w:pPr>
              <w:pStyle w:val="TableParagraph"/>
              <w:spacing w:before="5"/>
              <w:ind w:left="0"/>
              <w:rPr>
                <w:rFonts w:asciiTheme="minorHAnsi" w:hAnsiTheme="minorHAnsi"/>
                <w:sz w:val="16"/>
                <w:szCs w:val="16"/>
              </w:rPr>
            </w:pPr>
          </w:p>
          <w:p w14:paraId="2F76F542"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Direct Action (for People with Disabilities)</w:t>
            </w:r>
          </w:p>
        </w:tc>
        <w:tc>
          <w:tcPr>
            <w:tcW w:w="1350" w:type="dxa"/>
            <w:vAlign w:val="bottom"/>
          </w:tcPr>
          <w:p w14:paraId="01ABAA5D" w14:textId="77777777" w:rsidR="003E7149" w:rsidRPr="0069689F" w:rsidRDefault="003E7149" w:rsidP="003E7149">
            <w:pPr>
              <w:pStyle w:val="TableParagraph"/>
              <w:spacing w:before="5"/>
              <w:ind w:left="0"/>
              <w:rPr>
                <w:rFonts w:asciiTheme="minorHAnsi" w:hAnsiTheme="minorHAnsi"/>
                <w:sz w:val="16"/>
                <w:szCs w:val="16"/>
              </w:rPr>
            </w:pPr>
          </w:p>
          <w:p w14:paraId="31B36CE8"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Washington</w:t>
            </w:r>
          </w:p>
        </w:tc>
        <w:tc>
          <w:tcPr>
            <w:tcW w:w="540" w:type="dxa"/>
            <w:vAlign w:val="bottom"/>
          </w:tcPr>
          <w:p w14:paraId="4B65BFD3" w14:textId="77777777" w:rsidR="003E7149" w:rsidRPr="0069689F" w:rsidRDefault="003E7149" w:rsidP="003E7149">
            <w:pPr>
              <w:pStyle w:val="TableParagraph"/>
              <w:spacing w:before="5"/>
              <w:ind w:left="0"/>
              <w:rPr>
                <w:rFonts w:asciiTheme="minorHAnsi" w:hAnsiTheme="minorHAnsi"/>
                <w:sz w:val="16"/>
                <w:szCs w:val="16"/>
              </w:rPr>
            </w:pPr>
          </w:p>
          <w:p w14:paraId="197CCD55"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DC</w:t>
            </w:r>
          </w:p>
        </w:tc>
      </w:tr>
      <w:tr w:rsidR="003E7149" w:rsidRPr="0069689F" w14:paraId="74AF1325" w14:textId="77777777" w:rsidTr="003E7149">
        <w:trPr>
          <w:trHeight w:val="360"/>
        </w:trPr>
        <w:tc>
          <w:tcPr>
            <w:tcW w:w="1053" w:type="dxa"/>
            <w:vAlign w:val="bottom"/>
          </w:tcPr>
          <w:p w14:paraId="55EEBB78" w14:textId="77777777" w:rsidR="003E7149" w:rsidRPr="0069689F" w:rsidRDefault="003E7149" w:rsidP="003E7149">
            <w:pPr>
              <w:pStyle w:val="TableParagraph"/>
              <w:spacing w:before="5"/>
              <w:ind w:left="0"/>
              <w:rPr>
                <w:rFonts w:asciiTheme="minorHAnsi" w:hAnsiTheme="minorHAnsi"/>
                <w:sz w:val="16"/>
                <w:szCs w:val="16"/>
              </w:rPr>
            </w:pPr>
          </w:p>
          <w:p w14:paraId="429ABEBD"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Glenn</w:t>
            </w:r>
          </w:p>
        </w:tc>
        <w:tc>
          <w:tcPr>
            <w:tcW w:w="1080" w:type="dxa"/>
            <w:vAlign w:val="bottom"/>
          </w:tcPr>
          <w:p w14:paraId="459431D3" w14:textId="77777777" w:rsidR="003E7149" w:rsidRPr="0069689F" w:rsidRDefault="003E7149" w:rsidP="003E7149">
            <w:pPr>
              <w:pStyle w:val="TableParagraph"/>
              <w:spacing w:before="5"/>
              <w:ind w:left="0"/>
              <w:rPr>
                <w:rFonts w:asciiTheme="minorHAnsi" w:hAnsiTheme="minorHAnsi"/>
                <w:sz w:val="16"/>
                <w:szCs w:val="16"/>
              </w:rPr>
            </w:pPr>
          </w:p>
          <w:p w14:paraId="61484B56"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sz w:val="16"/>
                <w:szCs w:val="16"/>
              </w:rPr>
              <w:t>Millis</w:t>
            </w:r>
          </w:p>
        </w:tc>
        <w:tc>
          <w:tcPr>
            <w:tcW w:w="5220" w:type="dxa"/>
            <w:vAlign w:val="bottom"/>
          </w:tcPr>
          <w:p w14:paraId="2D7EFA5C" w14:textId="77777777" w:rsidR="003E7149" w:rsidRPr="0069689F" w:rsidRDefault="003E7149" w:rsidP="003E7149">
            <w:pPr>
              <w:pStyle w:val="TableParagraph"/>
              <w:spacing w:before="5"/>
              <w:ind w:left="0"/>
              <w:rPr>
                <w:rFonts w:asciiTheme="minorHAnsi" w:hAnsiTheme="minorHAnsi"/>
                <w:sz w:val="16"/>
                <w:szCs w:val="16"/>
              </w:rPr>
            </w:pPr>
          </w:p>
          <w:p w14:paraId="7B576646"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WMATA - Office of ADA Policy &amp; Planning</w:t>
            </w:r>
          </w:p>
        </w:tc>
        <w:tc>
          <w:tcPr>
            <w:tcW w:w="1350" w:type="dxa"/>
            <w:vAlign w:val="bottom"/>
          </w:tcPr>
          <w:p w14:paraId="62FB76E0" w14:textId="77777777" w:rsidR="003E7149" w:rsidRPr="0069689F" w:rsidRDefault="003E7149" w:rsidP="003E7149">
            <w:pPr>
              <w:pStyle w:val="TableParagraph"/>
              <w:spacing w:before="5"/>
              <w:ind w:left="0"/>
              <w:rPr>
                <w:rFonts w:asciiTheme="minorHAnsi" w:hAnsiTheme="minorHAnsi"/>
                <w:sz w:val="16"/>
                <w:szCs w:val="16"/>
              </w:rPr>
            </w:pPr>
          </w:p>
          <w:p w14:paraId="640C5B7F"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Washington</w:t>
            </w:r>
          </w:p>
        </w:tc>
        <w:tc>
          <w:tcPr>
            <w:tcW w:w="540" w:type="dxa"/>
            <w:vAlign w:val="bottom"/>
          </w:tcPr>
          <w:p w14:paraId="491EF519" w14:textId="77777777" w:rsidR="003E7149" w:rsidRPr="0069689F" w:rsidRDefault="003E7149" w:rsidP="003E7149">
            <w:pPr>
              <w:pStyle w:val="TableParagraph"/>
              <w:spacing w:before="5"/>
              <w:ind w:left="0"/>
              <w:rPr>
                <w:rFonts w:asciiTheme="minorHAnsi" w:hAnsiTheme="minorHAnsi"/>
                <w:sz w:val="16"/>
                <w:szCs w:val="16"/>
              </w:rPr>
            </w:pPr>
          </w:p>
          <w:p w14:paraId="43AD9161"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DC</w:t>
            </w:r>
          </w:p>
        </w:tc>
      </w:tr>
      <w:tr w:rsidR="003E7149" w:rsidRPr="0069689F" w14:paraId="2B955A86" w14:textId="77777777" w:rsidTr="003E7149">
        <w:trPr>
          <w:trHeight w:val="360"/>
        </w:trPr>
        <w:tc>
          <w:tcPr>
            <w:tcW w:w="1053" w:type="dxa"/>
            <w:vAlign w:val="bottom"/>
          </w:tcPr>
          <w:p w14:paraId="7B7E7BA2" w14:textId="77777777" w:rsidR="003E7149" w:rsidRPr="0069689F" w:rsidRDefault="003E7149" w:rsidP="003E7149">
            <w:pPr>
              <w:pStyle w:val="TableParagraph"/>
              <w:spacing w:before="5"/>
              <w:ind w:left="0"/>
              <w:rPr>
                <w:rFonts w:asciiTheme="minorHAnsi" w:hAnsiTheme="minorHAnsi"/>
                <w:sz w:val="16"/>
                <w:szCs w:val="16"/>
              </w:rPr>
            </w:pPr>
          </w:p>
          <w:p w14:paraId="3E59E62B"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Aleksandra</w:t>
            </w:r>
          </w:p>
        </w:tc>
        <w:tc>
          <w:tcPr>
            <w:tcW w:w="1080" w:type="dxa"/>
            <w:vAlign w:val="bottom"/>
          </w:tcPr>
          <w:p w14:paraId="19DFE441" w14:textId="77777777" w:rsidR="003E7149" w:rsidRPr="0069689F" w:rsidRDefault="003E7149" w:rsidP="003E7149">
            <w:pPr>
              <w:pStyle w:val="TableParagraph"/>
              <w:spacing w:before="5"/>
              <w:ind w:left="0"/>
              <w:rPr>
                <w:rFonts w:asciiTheme="minorHAnsi" w:hAnsiTheme="minorHAnsi"/>
                <w:sz w:val="16"/>
                <w:szCs w:val="16"/>
              </w:rPr>
            </w:pPr>
          </w:p>
          <w:p w14:paraId="3D4442EB"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sz w:val="16"/>
                <w:szCs w:val="16"/>
              </w:rPr>
              <w:t>Miskovic</w:t>
            </w:r>
          </w:p>
        </w:tc>
        <w:tc>
          <w:tcPr>
            <w:tcW w:w="5220" w:type="dxa"/>
            <w:vAlign w:val="bottom"/>
          </w:tcPr>
          <w:p w14:paraId="7EC7F8C6" w14:textId="77777777" w:rsidR="003E7149" w:rsidRPr="0069689F" w:rsidRDefault="003E7149" w:rsidP="003E7149">
            <w:pPr>
              <w:pStyle w:val="TableParagraph"/>
              <w:spacing w:before="5"/>
              <w:ind w:left="0"/>
              <w:rPr>
                <w:rFonts w:asciiTheme="minorHAnsi" w:hAnsiTheme="minorHAnsi"/>
                <w:sz w:val="16"/>
                <w:szCs w:val="16"/>
              </w:rPr>
            </w:pPr>
          </w:p>
          <w:p w14:paraId="589FC81A"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Essex House Apartment Tenants Association</w:t>
            </w:r>
          </w:p>
        </w:tc>
        <w:tc>
          <w:tcPr>
            <w:tcW w:w="1350" w:type="dxa"/>
            <w:vAlign w:val="bottom"/>
          </w:tcPr>
          <w:p w14:paraId="04CC772C" w14:textId="77777777" w:rsidR="003E7149" w:rsidRPr="0069689F" w:rsidRDefault="003E7149" w:rsidP="003E7149">
            <w:pPr>
              <w:pStyle w:val="TableParagraph"/>
              <w:spacing w:before="5"/>
              <w:ind w:left="0"/>
              <w:rPr>
                <w:rFonts w:asciiTheme="minorHAnsi" w:hAnsiTheme="minorHAnsi"/>
                <w:sz w:val="16"/>
                <w:szCs w:val="16"/>
              </w:rPr>
            </w:pPr>
          </w:p>
          <w:p w14:paraId="330491C7" w14:textId="77777777" w:rsidR="003E7149" w:rsidRPr="0069689F" w:rsidRDefault="003E7149" w:rsidP="003E7149">
            <w:pPr>
              <w:pStyle w:val="TableParagraph"/>
              <w:ind w:left="0"/>
              <w:rPr>
                <w:rFonts w:asciiTheme="minorHAnsi" w:hAnsiTheme="minorHAnsi"/>
                <w:sz w:val="16"/>
                <w:szCs w:val="16"/>
              </w:rPr>
            </w:pPr>
            <w:r>
              <w:rPr>
                <w:rFonts w:asciiTheme="minorHAnsi" w:hAnsiTheme="minorHAnsi"/>
                <w:sz w:val="16"/>
                <w:szCs w:val="16"/>
              </w:rPr>
              <w:t>Takoma Park</w:t>
            </w:r>
          </w:p>
        </w:tc>
        <w:tc>
          <w:tcPr>
            <w:tcW w:w="540" w:type="dxa"/>
            <w:vAlign w:val="bottom"/>
          </w:tcPr>
          <w:p w14:paraId="51593B03" w14:textId="77777777" w:rsidR="003E7149" w:rsidRPr="0069689F" w:rsidRDefault="003E7149" w:rsidP="003E7149">
            <w:pPr>
              <w:pStyle w:val="TableParagraph"/>
              <w:spacing w:before="5"/>
              <w:ind w:left="0"/>
              <w:rPr>
                <w:rFonts w:asciiTheme="minorHAnsi" w:hAnsiTheme="minorHAnsi"/>
                <w:sz w:val="16"/>
                <w:szCs w:val="16"/>
              </w:rPr>
            </w:pPr>
          </w:p>
          <w:p w14:paraId="6739B303"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MD</w:t>
            </w:r>
          </w:p>
        </w:tc>
      </w:tr>
      <w:tr w:rsidR="003E7149" w:rsidRPr="0069689F" w14:paraId="27B1B2BF" w14:textId="77777777" w:rsidTr="003E7149">
        <w:trPr>
          <w:trHeight w:val="360"/>
        </w:trPr>
        <w:tc>
          <w:tcPr>
            <w:tcW w:w="1053" w:type="dxa"/>
            <w:vAlign w:val="bottom"/>
          </w:tcPr>
          <w:p w14:paraId="1BBE97C1" w14:textId="77777777" w:rsidR="003E7149" w:rsidRPr="0069689F" w:rsidRDefault="003E7149" w:rsidP="003E7149">
            <w:pPr>
              <w:pStyle w:val="TableParagraph"/>
              <w:spacing w:before="5"/>
              <w:ind w:left="0"/>
              <w:rPr>
                <w:rFonts w:asciiTheme="minorHAnsi" w:hAnsiTheme="minorHAnsi"/>
                <w:sz w:val="16"/>
                <w:szCs w:val="16"/>
              </w:rPr>
            </w:pPr>
          </w:p>
          <w:p w14:paraId="79D08F1E"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Jeanna</w:t>
            </w:r>
          </w:p>
        </w:tc>
        <w:tc>
          <w:tcPr>
            <w:tcW w:w="1080" w:type="dxa"/>
            <w:vAlign w:val="bottom"/>
          </w:tcPr>
          <w:p w14:paraId="510F6117" w14:textId="77777777" w:rsidR="003E7149" w:rsidRPr="0069689F" w:rsidRDefault="003E7149" w:rsidP="003E7149">
            <w:pPr>
              <w:pStyle w:val="TableParagraph"/>
              <w:spacing w:before="5"/>
              <w:ind w:left="0"/>
              <w:rPr>
                <w:rFonts w:asciiTheme="minorHAnsi" w:hAnsiTheme="minorHAnsi"/>
                <w:sz w:val="16"/>
                <w:szCs w:val="16"/>
              </w:rPr>
            </w:pPr>
          </w:p>
          <w:p w14:paraId="560C9E79"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Muhoro</w:t>
            </w:r>
          </w:p>
        </w:tc>
        <w:tc>
          <w:tcPr>
            <w:tcW w:w="5220" w:type="dxa"/>
            <w:vAlign w:val="bottom"/>
          </w:tcPr>
          <w:p w14:paraId="3D28701C" w14:textId="77777777" w:rsidR="003E7149" w:rsidRPr="0069689F" w:rsidRDefault="003E7149" w:rsidP="003E7149">
            <w:pPr>
              <w:pStyle w:val="TableParagraph"/>
              <w:spacing w:before="5"/>
              <w:ind w:left="0"/>
              <w:rPr>
                <w:rFonts w:asciiTheme="minorHAnsi" w:hAnsiTheme="minorHAnsi"/>
                <w:sz w:val="16"/>
                <w:szCs w:val="16"/>
              </w:rPr>
            </w:pPr>
          </w:p>
          <w:p w14:paraId="5361A814"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Fairfax County Department of Neighborhood/Community Services</w:t>
            </w:r>
          </w:p>
        </w:tc>
        <w:tc>
          <w:tcPr>
            <w:tcW w:w="1350" w:type="dxa"/>
            <w:vAlign w:val="bottom"/>
          </w:tcPr>
          <w:p w14:paraId="6479F329" w14:textId="77777777" w:rsidR="003E7149" w:rsidRPr="0069689F" w:rsidRDefault="003E7149" w:rsidP="003E7149">
            <w:pPr>
              <w:pStyle w:val="TableParagraph"/>
              <w:spacing w:before="5"/>
              <w:ind w:left="0"/>
              <w:rPr>
                <w:rFonts w:asciiTheme="minorHAnsi" w:hAnsiTheme="minorHAnsi"/>
                <w:sz w:val="16"/>
                <w:szCs w:val="16"/>
              </w:rPr>
            </w:pPr>
          </w:p>
          <w:p w14:paraId="35725B50"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Fairfax</w:t>
            </w:r>
          </w:p>
        </w:tc>
        <w:tc>
          <w:tcPr>
            <w:tcW w:w="540" w:type="dxa"/>
            <w:vAlign w:val="bottom"/>
          </w:tcPr>
          <w:p w14:paraId="7F25E9B8" w14:textId="77777777" w:rsidR="003E7149" w:rsidRPr="0069689F" w:rsidRDefault="003E7149" w:rsidP="003E7149">
            <w:pPr>
              <w:pStyle w:val="TableParagraph"/>
              <w:spacing w:before="5"/>
              <w:ind w:left="0"/>
              <w:rPr>
                <w:rFonts w:asciiTheme="minorHAnsi" w:hAnsiTheme="minorHAnsi"/>
                <w:sz w:val="16"/>
                <w:szCs w:val="16"/>
              </w:rPr>
            </w:pPr>
          </w:p>
          <w:p w14:paraId="6C8439FE"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VA</w:t>
            </w:r>
          </w:p>
        </w:tc>
      </w:tr>
      <w:tr w:rsidR="003E7149" w:rsidRPr="0069689F" w14:paraId="69D0E89E" w14:textId="77777777" w:rsidTr="003E7149">
        <w:trPr>
          <w:trHeight w:val="360"/>
        </w:trPr>
        <w:tc>
          <w:tcPr>
            <w:tcW w:w="1053" w:type="dxa"/>
            <w:vAlign w:val="bottom"/>
          </w:tcPr>
          <w:p w14:paraId="67230B65" w14:textId="77777777" w:rsidR="003E7149" w:rsidRPr="0069689F" w:rsidRDefault="003E7149" w:rsidP="003E7149">
            <w:pPr>
              <w:pStyle w:val="TableParagraph"/>
              <w:spacing w:before="6"/>
              <w:ind w:left="0"/>
              <w:rPr>
                <w:rFonts w:asciiTheme="minorHAnsi" w:hAnsiTheme="minorHAnsi"/>
                <w:sz w:val="16"/>
                <w:szCs w:val="16"/>
              </w:rPr>
            </w:pPr>
          </w:p>
          <w:p w14:paraId="467922DE"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Sam</w:t>
            </w:r>
          </w:p>
        </w:tc>
        <w:tc>
          <w:tcPr>
            <w:tcW w:w="1080" w:type="dxa"/>
            <w:vAlign w:val="bottom"/>
          </w:tcPr>
          <w:p w14:paraId="303B7E2F" w14:textId="77777777" w:rsidR="003E7149" w:rsidRPr="0069689F" w:rsidRDefault="003E7149" w:rsidP="003E7149">
            <w:pPr>
              <w:pStyle w:val="TableParagraph"/>
              <w:spacing w:before="6"/>
              <w:ind w:left="0"/>
              <w:rPr>
                <w:rFonts w:asciiTheme="minorHAnsi" w:hAnsiTheme="minorHAnsi"/>
                <w:sz w:val="16"/>
                <w:szCs w:val="16"/>
              </w:rPr>
            </w:pPr>
          </w:p>
          <w:p w14:paraId="75649B40"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Oji</w:t>
            </w:r>
          </w:p>
        </w:tc>
        <w:tc>
          <w:tcPr>
            <w:tcW w:w="5220" w:type="dxa"/>
            <w:vAlign w:val="bottom"/>
          </w:tcPr>
          <w:p w14:paraId="2FA4DFB6" w14:textId="77777777" w:rsidR="003E7149" w:rsidRPr="0069689F" w:rsidRDefault="003E7149" w:rsidP="003E7149">
            <w:pPr>
              <w:pStyle w:val="TableParagraph"/>
              <w:spacing w:before="6"/>
              <w:ind w:left="0"/>
              <w:rPr>
                <w:rFonts w:asciiTheme="minorHAnsi" w:hAnsiTheme="minorHAnsi"/>
                <w:sz w:val="16"/>
                <w:szCs w:val="16"/>
              </w:rPr>
            </w:pPr>
          </w:p>
          <w:p w14:paraId="63270D86"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Montgomery County DOT</w:t>
            </w:r>
          </w:p>
        </w:tc>
        <w:tc>
          <w:tcPr>
            <w:tcW w:w="1350" w:type="dxa"/>
            <w:vAlign w:val="bottom"/>
          </w:tcPr>
          <w:p w14:paraId="6C3EC7A9" w14:textId="77777777" w:rsidR="003E7149" w:rsidRPr="0069689F" w:rsidRDefault="003E7149" w:rsidP="003E7149">
            <w:pPr>
              <w:pStyle w:val="TableParagraph"/>
              <w:spacing w:before="6"/>
              <w:ind w:left="0"/>
              <w:rPr>
                <w:rFonts w:asciiTheme="minorHAnsi" w:hAnsiTheme="minorHAnsi"/>
                <w:sz w:val="16"/>
                <w:szCs w:val="16"/>
              </w:rPr>
            </w:pPr>
          </w:p>
          <w:p w14:paraId="3F7E9382"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Rockville</w:t>
            </w:r>
          </w:p>
        </w:tc>
        <w:tc>
          <w:tcPr>
            <w:tcW w:w="540" w:type="dxa"/>
            <w:vAlign w:val="bottom"/>
          </w:tcPr>
          <w:p w14:paraId="75EDB877" w14:textId="77777777" w:rsidR="003E7149" w:rsidRPr="0069689F" w:rsidRDefault="003E7149" w:rsidP="003E7149">
            <w:pPr>
              <w:pStyle w:val="TableParagraph"/>
              <w:spacing w:before="6"/>
              <w:ind w:left="0"/>
              <w:rPr>
                <w:rFonts w:asciiTheme="minorHAnsi" w:hAnsiTheme="minorHAnsi"/>
                <w:sz w:val="16"/>
                <w:szCs w:val="16"/>
              </w:rPr>
            </w:pPr>
          </w:p>
          <w:p w14:paraId="3BCAB00E"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MD</w:t>
            </w:r>
          </w:p>
        </w:tc>
      </w:tr>
      <w:tr w:rsidR="003E7149" w:rsidRPr="0069689F" w14:paraId="05E58AB9" w14:textId="77777777" w:rsidTr="003E7149">
        <w:trPr>
          <w:trHeight w:val="360"/>
        </w:trPr>
        <w:tc>
          <w:tcPr>
            <w:tcW w:w="1053" w:type="dxa"/>
            <w:vAlign w:val="bottom"/>
          </w:tcPr>
          <w:p w14:paraId="0E78E5F2" w14:textId="77777777" w:rsidR="003E7149" w:rsidRPr="0069689F" w:rsidRDefault="003E7149" w:rsidP="003E7149">
            <w:pPr>
              <w:pStyle w:val="TableParagraph"/>
              <w:spacing w:before="5"/>
              <w:ind w:left="0"/>
              <w:rPr>
                <w:rFonts w:asciiTheme="minorHAnsi" w:hAnsiTheme="minorHAnsi"/>
                <w:sz w:val="16"/>
                <w:szCs w:val="16"/>
              </w:rPr>
            </w:pPr>
          </w:p>
          <w:p w14:paraId="4F1A21A5"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Dennis</w:t>
            </w:r>
          </w:p>
        </w:tc>
        <w:tc>
          <w:tcPr>
            <w:tcW w:w="1080" w:type="dxa"/>
            <w:vAlign w:val="bottom"/>
          </w:tcPr>
          <w:p w14:paraId="3889A1A4" w14:textId="77777777" w:rsidR="003E7149" w:rsidRPr="0069689F" w:rsidRDefault="003E7149" w:rsidP="003E7149">
            <w:pPr>
              <w:pStyle w:val="TableParagraph"/>
              <w:spacing w:before="5"/>
              <w:ind w:left="0"/>
              <w:rPr>
                <w:rFonts w:asciiTheme="minorHAnsi" w:hAnsiTheme="minorHAnsi"/>
                <w:sz w:val="16"/>
                <w:szCs w:val="16"/>
              </w:rPr>
            </w:pPr>
          </w:p>
          <w:p w14:paraId="130ADD3C"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Paddeu</w:t>
            </w:r>
          </w:p>
        </w:tc>
        <w:tc>
          <w:tcPr>
            <w:tcW w:w="5220" w:type="dxa"/>
            <w:vAlign w:val="bottom"/>
          </w:tcPr>
          <w:p w14:paraId="22D5F34E" w14:textId="77777777" w:rsidR="003E7149" w:rsidRPr="0069689F" w:rsidRDefault="003E7149" w:rsidP="003E7149">
            <w:pPr>
              <w:pStyle w:val="TableParagraph"/>
              <w:spacing w:before="5"/>
              <w:ind w:left="0"/>
              <w:rPr>
                <w:rFonts w:asciiTheme="minorHAnsi" w:hAnsiTheme="minorHAnsi"/>
                <w:sz w:val="16"/>
                <w:szCs w:val="16"/>
              </w:rPr>
            </w:pPr>
          </w:p>
          <w:p w14:paraId="04E3CD22"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sz w:val="16"/>
                <w:szCs w:val="16"/>
              </w:rPr>
              <w:t>Healthy Generations Area Agency on Aging</w:t>
            </w:r>
          </w:p>
        </w:tc>
        <w:tc>
          <w:tcPr>
            <w:tcW w:w="1350" w:type="dxa"/>
            <w:vAlign w:val="bottom"/>
          </w:tcPr>
          <w:p w14:paraId="32414401" w14:textId="77777777" w:rsidR="003E7149" w:rsidRPr="0069689F" w:rsidRDefault="003E7149" w:rsidP="003E7149">
            <w:pPr>
              <w:pStyle w:val="TableParagraph"/>
              <w:spacing w:before="5"/>
              <w:ind w:left="0"/>
              <w:rPr>
                <w:rFonts w:asciiTheme="minorHAnsi" w:hAnsiTheme="minorHAnsi"/>
                <w:sz w:val="16"/>
                <w:szCs w:val="16"/>
              </w:rPr>
            </w:pPr>
          </w:p>
          <w:p w14:paraId="0CDAAC1D"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Fredericksburg</w:t>
            </w:r>
          </w:p>
        </w:tc>
        <w:tc>
          <w:tcPr>
            <w:tcW w:w="540" w:type="dxa"/>
            <w:vAlign w:val="bottom"/>
          </w:tcPr>
          <w:p w14:paraId="3C098E88" w14:textId="77777777" w:rsidR="003E7149" w:rsidRPr="0069689F" w:rsidRDefault="003E7149" w:rsidP="003E7149">
            <w:pPr>
              <w:pStyle w:val="TableParagraph"/>
              <w:spacing w:before="5"/>
              <w:ind w:left="0"/>
              <w:rPr>
                <w:rFonts w:asciiTheme="minorHAnsi" w:hAnsiTheme="minorHAnsi"/>
                <w:sz w:val="16"/>
                <w:szCs w:val="16"/>
              </w:rPr>
            </w:pPr>
          </w:p>
          <w:p w14:paraId="55ADC182"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VA</w:t>
            </w:r>
          </w:p>
        </w:tc>
      </w:tr>
      <w:tr w:rsidR="003E7149" w:rsidRPr="0069689F" w14:paraId="788C4430" w14:textId="77777777" w:rsidTr="003E7149">
        <w:trPr>
          <w:trHeight w:val="360"/>
        </w:trPr>
        <w:tc>
          <w:tcPr>
            <w:tcW w:w="1053" w:type="dxa"/>
            <w:vAlign w:val="bottom"/>
          </w:tcPr>
          <w:p w14:paraId="52077D4C" w14:textId="77777777" w:rsidR="003E7149" w:rsidRPr="0069689F" w:rsidRDefault="003E7149" w:rsidP="003E7149">
            <w:pPr>
              <w:pStyle w:val="TableParagraph"/>
              <w:spacing w:before="5"/>
              <w:ind w:left="0"/>
              <w:rPr>
                <w:rFonts w:asciiTheme="minorHAnsi" w:hAnsiTheme="minorHAnsi"/>
                <w:sz w:val="16"/>
                <w:szCs w:val="16"/>
              </w:rPr>
            </w:pPr>
          </w:p>
          <w:p w14:paraId="045EBF41"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Era</w:t>
            </w:r>
          </w:p>
        </w:tc>
        <w:tc>
          <w:tcPr>
            <w:tcW w:w="1080" w:type="dxa"/>
            <w:vAlign w:val="bottom"/>
          </w:tcPr>
          <w:p w14:paraId="41DBD0A4" w14:textId="77777777" w:rsidR="003E7149" w:rsidRPr="0069689F" w:rsidRDefault="003E7149" w:rsidP="003E7149">
            <w:pPr>
              <w:pStyle w:val="TableParagraph"/>
              <w:spacing w:before="5"/>
              <w:ind w:left="0"/>
              <w:rPr>
                <w:rFonts w:asciiTheme="minorHAnsi" w:hAnsiTheme="minorHAnsi"/>
                <w:sz w:val="16"/>
                <w:szCs w:val="16"/>
              </w:rPr>
            </w:pPr>
          </w:p>
          <w:p w14:paraId="28E00DFA"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Pandya</w:t>
            </w:r>
          </w:p>
        </w:tc>
        <w:tc>
          <w:tcPr>
            <w:tcW w:w="5220" w:type="dxa"/>
            <w:vAlign w:val="bottom"/>
          </w:tcPr>
          <w:p w14:paraId="368506F6" w14:textId="77777777" w:rsidR="003E7149" w:rsidRPr="0069689F" w:rsidRDefault="003E7149" w:rsidP="003E7149">
            <w:pPr>
              <w:pStyle w:val="TableParagraph"/>
              <w:spacing w:before="5"/>
              <w:ind w:left="0"/>
              <w:rPr>
                <w:rFonts w:asciiTheme="minorHAnsi" w:hAnsiTheme="minorHAnsi"/>
                <w:sz w:val="16"/>
                <w:szCs w:val="16"/>
              </w:rPr>
            </w:pPr>
          </w:p>
          <w:p w14:paraId="2868EEB9"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sz w:val="16"/>
                <w:szCs w:val="16"/>
              </w:rPr>
              <w:t>Montgomery County Public Schools (works with children in low-income families)</w:t>
            </w:r>
          </w:p>
        </w:tc>
        <w:tc>
          <w:tcPr>
            <w:tcW w:w="1350" w:type="dxa"/>
            <w:vAlign w:val="bottom"/>
          </w:tcPr>
          <w:p w14:paraId="5C9B0380" w14:textId="77777777" w:rsidR="003E7149" w:rsidRPr="0069689F" w:rsidRDefault="003E7149" w:rsidP="003E7149">
            <w:pPr>
              <w:pStyle w:val="TableParagraph"/>
              <w:spacing w:before="5"/>
              <w:ind w:left="0"/>
              <w:rPr>
                <w:rFonts w:asciiTheme="minorHAnsi" w:hAnsiTheme="minorHAnsi"/>
                <w:sz w:val="16"/>
                <w:szCs w:val="16"/>
              </w:rPr>
            </w:pPr>
          </w:p>
          <w:p w14:paraId="41E22C9A"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sz w:val="16"/>
                <w:szCs w:val="16"/>
              </w:rPr>
              <w:t xml:space="preserve">Montgomery County </w:t>
            </w:r>
          </w:p>
        </w:tc>
        <w:tc>
          <w:tcPr>
            <w:tcW w:w="540" w:type="dxa"/>
            <w:vAlign w:val="bottom"/>
          </w:tcPr>
          <w:p w14:paraId="1CD5E764" w14:textId="77777777" w:rsidR="003E7149" w:rsidRPr="0069689F" w:rsidRDefault="003E7149" w:rsidP="003E7149">
            <w:pPr>
              <w:pStyle w:val="TableParagraph"/>
              <w:spacing w:before="5"/>
              <w:ind w:left="0"/>
              <w:rPr>
                <w:rFonts w:asciiTheme="minorHAnsi" w:hAnsiTheme="minorHAnsi"/>
                <w:sz w:val="16"/>
                <w:szCs w:val="16"/>
              </w:rPr>
            </w:pPr>
          </w:p>
          <w:p w14:paraId="551A99D4"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MD</w:t>
            </w:r>
          </w:p>
        </w:tc>
      </w:tr>
      <w:tr w:rsidR="003E7149" w:rsidRPr="0069689F" w14:paraId="587B4D51" w14:textId="77777777" w:rsidTr="003E7149">
        <w:trPr>
          <w:trHeight w:val="360"/>
        </w:trPr>
        <w:tc>
          <w:tcPr>
            <w:tcW w:w="1053" w:type="dxa"/>
            <w:vAlign w:val="bottom"/>
          </w:tcPr>
          <w:p w14:paraId="3820CE0A" w14:textId="77777777" w:rsidR="003E7149" w:rsidRPr="0069689F" w:rsidRDefault="003E7149" w:rsidP="003E7149">
            <w:pPr>
              <w:pStyle w:val="TableParagraph"/>
              <w:spacing w:before="5"/>
              <w:ind w:left="0"/>
              <w:rPr>
                <w:rFonts w:asciiTheme="minorHAnsi" w:hAnsiTheme="minorHAnsi"/>
                <w:sz w:val="16"/>
                <w:szCs w:val="16"/>
              </w:rPr>
            </w:pPr>
          </w:p>
          <w:p w14:paraId="5D8D1EFC"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Karen</w:t>
            </w:r>
          </w:p>
        </w:tc>
        <w:tc>
          <w:tcPr>
            <w:tcW w:w="1080" w:type="dxa"/>
            <w:vAlign w:val="bottom"/>
          </w:tcPr>
          <w:p w14:paraId="09EAA316" w14:textId="77777777" w:rsidR="003E7149" w:rsidRPr="0069689F" w:rsidRDefault="003E7149" w:rsidP="003E7149">
            <w:pPr>
              <w:pStyle w:val="TableParagraph"/>
              <w:spacing w:before="5"/>
              <w:ind w:left="0"/>
              <w:rPr>
                <w:rFonts w:asciiTheme="minorHAnsi" w:hAnsiTheme="minorHAnsi"/>
                <w:sz w:val="16"/>
                <w:szCs w:val="16"/>
              </w:rPr>
            </w:pPr>
          </w:p>
          <w:p w14:paraId="097F27EF"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Randolph</w:t>
            </w:r>
          </w:p>
        </w:tc>
        <w:tc>
          <w:tcPr>
            <w:tcW w:w="5220" w:type="dxa"/>
            <w:vAlign w:val="bottom"/>
          </w:tcPr>
          <w:p w14:paraId="6E2BC45A" w14:textId="77777777" w:rsidR="003E7149" w:rsidRPr="0069689F" w:rsidRDefault="003E7149" w:rsidP="003E7149">
            <w:pPr>
              <w:pStyle w:val="TableParagraph"/>
              <w:spacing w:before="5"/>
              <w:ind w:left="0"/>
              <w:rPr>
                <w:rFonts w:asciiTheme="minorHAnsi" w:hAnsiTheme="minorHAnsi"/>
                <w:sz w:val="16"/>
                <w:szCs w:val="16"/>
              </w:rPr>
            </w:pPr>
          </w:p>
          <w:p w14:paraId="2018AA4E"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sz w:val="16"/>
                <w:szCs w:val="16"/>
              </w:rPr>
              <w:t>District Department of Transportation</w:t>
            </w:r>
          </w:p>
        </w:tc>
        <w:tc>
          <w:tcPr>
            <w:tcW w:w="1350" w:type="dxa"/>
            <w:vAlign w:val="bottom"/>
          </w:tcPr>
          <w:p w14:paraId="6D4A44AE" w14:textId="77777777" w:rsidR="003E7149" w:rsidRPr="0069689F" w:rsidRDefault="003E7149" w:rsidP="003E7149">
            <w:pPr>
              <w:pStyle w:val="TableParagraph"/>
              <w:spacing w:before="5"/>
              <w:ind w:left="0"/>
              <w:rPr>
                <w:rFonts w:asciiTheme="minorHAnsi" w:hAnsiTheme="minorHAnsi"/>
                <w:sz w:val="16"/>
                <w:szCs w:val="16"/>
              </w:rPr>
            </w:pPr>
          </w:p>
          <w:p w14:paraId="5539B8F3"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Washington</w:t>
            </w:r>
          </w:p>
        </w:tc>
        <w:tc>
          <w:tcPr>
            <w:tcW w:w="540" w:type="dxa"/>
            <w:vAlign w:val="bottom"/>
          </w:tcPr>
          <w:p w14:paraId="2279384B" w14:textId="77777777" w:rsidR="003E7149" w:rsidRPr="0069689F" w:rsidRDefault="003E7149" w:rsidP="003E7149">
            <w:pPr>
              <w:pStyle w:val="TableParagraph"/>
              <w:spacing w:before="5"/>
              <w:ind w:left="0"/>
              <w:rPr>
                <w:rFonts w:asciiTheme="minorHAnsi" w:hAnsiTheme="minorHAnsi"/>
                <w:sz w:val="16"/>
                <w:szCs w:val="16"/>
              </w:rPr>
            </w:pPr>
          </w:p>
          <w:p w14:paraId="1F714BF2"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DC</w:t>
            </w:r>
          </w:p>
        </w:tc>
      </w:tr>
      <w:tr w:rsidR="003E7149" w:rsidRPr="0069689F" w14:paraId="6BE52F4B" w14:textId="77777777" w:rsidTr="003E7149">
        <w:trPr>
          <w:trHeight w:val="360"/>
        </w:trPr>
        <w:tc>
          <w:tcPr>
            <w:tcW w:w="1053" w:type="dxa"/>
            <w:vAlign w:val="bottom"/>
          </w:tcPr>
          <w:p w14:paraId="0D52046E" w14:textId="77777777" w:rsidR="003E7149" w:rsidRPr="0069689F" w:rsidRDefault="003E7149" w:rsidP="003E7149">
            <w:pPr>
              <w:pStyle w:val="TableParagraph"/>
              <w:spacing w:before="5"/>
              <w:ind w:left="0"/>
              <w:rPr>
                <w:rFonts w:asciiTheme="minorHAnsi" w:hAnsiTheme="minorHAnsi"/>
                <w:sz w:val="16"/>
                <w:szCs w:val="16"/>
              </w:rPr>
            </w:pPr>
          </w:p>
          <w:p w14:paraId="1E80A7EF"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Mark</w:t>
            </w:r>
          </w:p>
        </w:tc>
        <w:tc>
          <w:tcPr>
            <w:tcW w:w="1080" w:type="dxa"/>
            <w:vAlign w:val="bottom"/>
          </w:tcPr>
          <w:p w14:paraId="48B74999" w14:textId="77777777" w:rsidR="003E7149" w:rsidRPr="0069689F" w:rsidRDefault="003E7149" w:rsidP="003E7149">
            <w:pPr>
              <w:pStyle w:val="TableParagraph"/>
              <w:spacing w:before="5"/>
              <w:ind w:left="0"/>
              <w:rPr>
                <w:rFonts w:asciiTheme="minorHAnsi" w:hAnsiTheme="minorHAnsi"/>
                <w:sz w:val="16"/>
                <w:szCs w:val="16"/>
              </w:rPr>
            </w:pPr>
          </w:p>
          <w:p w14:paraId="3A8F6140"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Rawlings</w:t>
            </w:r>
          </w:p>
        </w:tc>
        <w:tc>
          <w:tcPr>
            <w:tcW w:w="5220" w:type="dxa"/>
            <w:vAlign w:val="bottom"/>
          </w:tcPr>
          <w:p w14:paraId="2992B8F5" w14:textId="77777777" w:rsidR="003E7149" w:rsidRPr="0069689F" w:rsidRDefault="003E7149" w:rsidP="003E7149">
            <w:pPr>
              <w:pStyle w:val="TableParagraph"/>
              <w:spacing w:before="5"/>
              <w:ind w:left="0"/>
              <w:rPr>
                <w:rFonts w:asciiTheme="minorHAnsi" w:hAnsiTheme="minorHAnsi"/>
                <w:sz w:val="16"/>
                <w:szCs w:val="16"/>
              </w:rPr>
            </w:pPr>
          </w:p>
          <w:p w14:paraId="7CCE4746"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sz w:val="16"/>
                <w:szCs w:val="16"/>
              </w:rPr>
              <w:t>District Department of Transportation</w:t>
            </w:r>
          </w:p>
        </w:tc>
        <w:tc>
          <w:tcPr>
            <w:tcW w:w="1350" w:type="dxa"/>
            <w:vAlign w:val="bottom"/>
          </w:tcPr>
          <w:p w14:paraId="10913215" w14:textId="77777777" w:rsidR="003E7149" w:rsidRPr="0069689F" w:rsidRDefault="003E7149" w:rsidP="003E7149">
            <w:pPr>
              <w:pStyle w:val="TableParagraph"/>
              <w:spacing w:before="5"/>
              <w:ind w:left="0"/>
              <w:rPr>
                <w:rFonts w:asciiTheme="minorHAnsi" w:hAnsiTheme="minorHAnsi"/>
                <w:sz w:val="16"/>
                <w:szCs w:val="16"/>
              </w:rPr>
            </w:pPr>
          </w:p>
          <w:p w14:paraId="2D3B079A"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Washington</w:t>
            </w:r>
          </w:p>
        </w:tc>
        <w:tc>
          <w:tcPr>
            <w:tcW w:w="540" w:type="dxa"/>
            <w:vAlign w:val="bottom"/>
          </w:tcPr>
          <w:p w14:paraId="4C9F6CB8" w14:textId="77777777" w:rsidR="003E7149" w:rsidRPr="0069689F" w:rsidRDefault="003E7149" w:rsidP="003E7149">
            <w:pPr>
              <w:pStyle w:val="TableParagraph"/>
              <w:spacing w:before="5"/>
              <w:ind w:left="0"/>
              <w:rPr>
                <w:rFonts w:asciiTheme="minorHAnsi" w:hAnsiTheme="minorHAnsi"/>
                <w:sz w:val="16"/>
                <w:szCs w:val="16"/>
              </w:rPr>
            </w:pPr>
          </w:p>
          <w:p w14:paraId="1B1ABD84"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DC</w:t>
            </w:r>
          </w:p>
        </w:tc>
      </w:tr>
      <w:tr w:rsidR="003E7149" w:rsidRPr="0069689F" w14:paraId="217B7398" w14:textId="77777777" w:rsidTr="003E7149">
        <w:trPr>
          <w:trHeight w:val="360"/>
        </w:trPr>
        <w:tc>
          <w:tcPr>
            <w:tcW w:w="1053" w:type="dxa"/>
            <w:vAlign w:val="bottom"/>
          </w:tcPr>
          <w:p w14:paraId="52542EE1" w14:textId="77777777" w:rsidR="003E7149" w:rsidRPr="0069689F" w:rsidRDefault="003E7149" w:rsidP="003E7149">
            <w:pPr>
              <w:pStyle w:val="TableParagraph"/>
              <w:spacing w:before="5"/>
              <w:ind w:left="0"/>
              <w:rPr>
                <w:rFonts w:asciiTheme="minorHAnsi" w:hAnsiTheme="minorHAnsi"/>
                <w:sz w:val="16"/>
                <w:szCs w:val="16"/>
              </w:rPr>
            </w:pPr>
          </w:p>
          <w:p w14:paraId="02975777"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Doris</w:t>
            </w:r>
          </w:p>
        </w:tc>
        <w:tc>
          <w:tcPr>
            <w:tcW w:w="1080" w:type="dxa"/>
            <w:vAlign w:val="bottom"/>
          </w:tcPr>
          <w:p w14:paraId="03032F06" w14:textId="77777777" w:rsidR="003E7149" w:rsidRPr="0069689F" w:rsidRDefault="003E7149" w:rsidP="003E7149">
            <w:pPr>
              <w:pStyle w:val="TableParagraph"/>
              <w:spacing w:before="5"/>
              <w:ind w:left="0"/>
              <w:rPr>
                <w:rFonts w:asciiTheme="minorHAnsi" w:hAnsiTheme="minorHAnsi"/>
                <w:sz w:val="16"/>
                <w:szCs w:val="16"/>
              </w:rPr>
            </w:pPr>
          </w:p>
          <w:p w14:paraId="2C2FB4E7"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Ray</w:t>
            </w:r>
          </w:p>
        </w:tc>
        <w:tc>
          <w:tcPr>
            <w:tcW w:w="5220" w:type="dxa"/>
            <w:vAlign w:val="bottom"/>
          </w:tcPr>
          <w:p w14:paraId="3D3BC37A" w14:textId="77777777" w:rsidR="003E7149" w:rsidRPr="0069689F" w:rsidRDefault="003E7149" w:rsidP="003E7149">
            <w:pPr>
              <w:pStyle w:val="TableParagraph"/>
              <w:spacing w:before="5"/>
              <w:ind w:left="0"/>
              <w:rPr>
                <w:rFonts w:asciiTheme="minorHAnsi" w:hAnsiTheme="minorHAnsi"/>
                <w:sz w:val="16"/>
                <w:szCs w:val="16"/>
              </w:rPr>
            </w:pPr>
          </w:p>
          <w:p w14:paraId="38C6EF0B"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sz w:val="16"/>
                <w:szCs w:val="16"/>
              </w:rPr>
              <w:t>ENDependence Center of Northern Virginia</w:t>
            </w:r>
          </w:p>
        </w:tc>
        <w:tc>
          <w:tcPr>
            <w:tcW w:w="1350" w:type="dxa"/>
            <w:vAlign w:val="bottom"/>
          </w:tcPr>
          <w:p w14:paraId="42CD5D07" w14:textId="77777777" w:rsidR="003E7149" w:rsidRPr="0069689F" w:rsidRDefault="003E7149" w:rsidP="003E7149">
            <w:pPr>
              <w:pStyle w:val="TableParagraph"/>
              <w:spacing w:before="5"/>
              <w:ind w:left="0"/>
              <w:rPr>
                <w:rFonts w:asciiTheme="minorHAnsi" w:hAnsiTheme="minorHAnsi"/>
                <w:sz w:val="16"/>
                <w:szCs w:val="16"/>
              </w:rPr>
            </w:pPr>
          </w:p>
          <w:p w14:paraId="5B769BD3" w14:textId="77777777" w:rsidR="003E7149" w:rsidRPr="0069689F" w:rsidRDefault="003E7149" w:rsidP="003E7149">
            <w:pPr>
              <w:pStyle w:val="TableParagraph"/>
              <w:rPr>
                <w:rFonts w:asciiTheme="minorHAnsi" w:hAnsiTheme="minorHAnsi"/>
                <w:sz w:val="16"/>
                <w:szCs w:val="16"/>
              </w:rPr>
            </w:pPr>
            <w:r>
              <w:rPr>
                <w:rFonts w:asciiTheme="minorHAnsi" w:hAnsiTheme="minorHAnsi"/>
                <w:w w:val="105"/>
                <w:sz w:val="16"/>
                <w:szCs w:val="16"/>
              </w:rPr>
              <w:t>Arlington</w:t>
            </w:r>
            <w:r w:rsidRPr="0069689F">
              <w:rPr>
                <w:rFonts w:asciiTheme="minorHAnsi" w:hAnsiTheme="minorHAnsi"/>
                <w:w w:val="105"/>
                <w:sz w:val="16"/>
                <w:szCs w:val="16"/>
              </w:rPr>
              <w:t xml:space="preserve"> </w:t>
            </w:r>
          </w:p>
        </w:tc>
        <w:tc>
          <w:tcPr>
            <w:tcW w:w="540" w:type="dxa"/>
            <w:vAlign w:val="bottom"/>
          </w:tcPr>
          <w:p w14:paraId="7044D606" w14:textId="77777777" w:rsidR="003E7149" w:rsidRPr="0069689F" w:rsidRDefault="003E7149" w:rsidP="003E7149">
            <w:pPr>
              <w:pStyle w:val="TableParagraph"/>
              <w:spacing w:before="5"/>
              <w:ind w:left="0"/>
              <w:rPr>
                <w:rFonts w:asciiTheme="minorHAnsi" w:hAnsiTheme="minorHAnsi"/>
                <w:sz w:val="16"/>
                <w:szCs w:val="16"/>
              </w:rPr>
            </w:pPr>
          </w:p>
          <w:p w14:paraId="1BD3A55C"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VA</w:t>
            </w:r>
          </w:p>
        </w:tc>
      </w:tr>
      <w:tr w:rsidR="003E7149" w:rsidRPr="0069689F" w14:paraId="68544B72" w14:textId="77777777" w:rsidTr="003E7149">
        <w:trPr>
          <w:trHeight w:val="360"/>
        </w:trPr>
        <w:tc>
          <w:tcPr>
            <w:tcW w:w="1053" w:type="dxa"/>
            <w:vAlign w:val="bottom"/>
          </w:tcPr>
          <w:p w14:paraId="180E5867" w14:textId="77777777" w:rsidR="003E7149" w:rsidRPr="0069689F" w:rsidRDefault="003E7149" w:rsidP="003E7149">
            <w:pPr>
              <w:pStyle w:val="TableParagraph"/>
              <w:spacing w:before="5"/>
              <w:ind w:left="0"/>
              <w:rPr>
                <w:rFonts w:asciiTheme="minorHAnsi" w:hAnsiTheme="minorHAnsi"/>
                <w:sz w:val="16"/>
                <w:szCs w:val="16"/>
              </w:rPr>
            </w:pPr>
          </w:p>
          <w:p w14:paraId="79621426"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Brenda</w:t>
            </w:r>
          </w:p>
        </w:tc>
        <w:tc>
          <w:tcPr>
            <w:tcW w:w="1080" w:type="dxa"/>
            <w:vAlign w:val="bottom"/>
          </w:tcPr>
          <w:p w14:paraId="42ABE081" w14:textId="77777777" w:rsidR="003E7149" w:rsidRPr="0069689F" w:rsidRDefault="003E7149" w:rsidP="003E7149">
            <w:pPr>
              <w:pStyle w:val="TableParagraph"/>
              <w:spacing w:before="5"/>
              <w:ind w:left="0"/>
              <w:rPr>
                <w:rFonts w:asciiTheme="minorHAnsi" w:hAnsiTheme="minorHAnsi"/>
                <w:sz w:val="16"/>
                <w:szCs w:val="16"/>
              </w:rPr>
            </w:pPr>
          </w:p>
          <w:p w14:paraId="56D08184"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Richardson</w:t>
            </w:r>
          </w:p>
        </w:tc>
        <w:tc>
          <w:tcPr>
            <w:tcW w:w="5220" w:type="dxa"/>
            <w:vAlign w:val="bottom"/>
          </w:tcPr>
          <w:p w14:paraId="180577D4" w14:textId="77777777" w:rsidR="003E7149" w:rsidRPr="0069689F" w:rsidRDefault="003E7149" w:rsidP="003E7149">
            <w:pPr>
              <w:pStyle w:val="TableParagraph"/>
              <w:spacing w:before="5"/>
              <w:ind w:left="0"/>
              <w:rPr>
                <w:rFonts w:asciiTheme="minorHAnsi" w:hAnsiTheme="minorHAnsi"/>
                <w:sz w:val="16"/>
                <w:szCs w:val="16"/>
              </w:rPr>
            </w:pPr>
          </w:p>
          <w:p w14:paraId="24D2AF72"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sz w:val="16"/>
                <w:szCs w:val="16"/>
              </w:rPr>
              <w:t>Woman Like Us</w:t>
            </w:r>
          </w:p>
        </w:tc>
        <w:tc>
          <w:tcPr>
            <w:tcW w:w="1350" w:type="dxa"/>
            <w:vAlign w:val="bottom"/>
          </w:tcPr>
          <w:p w14:paraId="41A1816E" w14:textId="77777777" w:rsidR="003E7149" w:rsidRPr="0069689F" w:rsidRDefault="003E7149" w:rsidP="003E7149">
            <w:pPr>
              <w:pStyle w:val="TableParagraph"/>
              <w:spacing w:before="5"/>
              <w:ind w:left="0"/>
              <w:rPr>
                <w:rFonts w:asciiTheme="minorHAnsi" w:hAnsiTheme="minorHAnsi"/>
                <w:sz w:val="16"/>
                <w:szCs w:val="16"/>
              </w:rPr>
            </w:pPr>
          </w:p>
          <w:p w14:paraId="6BEF2AB5"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Washington</w:t>
            </w:r>
          </w:p>
        </w:tc>
        <w:tc>
          <w:tcPr>
            <w:tcW w:w="540" w:type="dxa"/>
            <w:vAlign w:val="bottom"/>
          </w:tcPr>
          <w:p w14:paraId="5146421C" w14:textId="77777777" w:rsidR="003E7149" w:rsidRPr="0069689F" w:rsidRDefault="003E7149" w:rsidP="003E7149">
            <w:pPr>
              <w:pStyle w:val="TableParagraph"/>
              <w:spacing w:before="5"/>
              <w:ind w:left="0"/>
              <w:rPr>
                <w:rFonts w:asciiTheme="minorHAnsi" w:hAnsiTheme="minorHAnsi"/>
                <w:sz w:val="16"/>
                <w:szCs w:val="16"/>
              </w:rPr>
            </w:pPr>
          </w:p>
          <w:p w14:paraId="0F631CCB"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DC</w:t>
            </w:r>
          </w:p>
        </w:tc>
      </w:tr>
      <w:tr w:rsidR="003E7149" w:rsidRPr="0069689F" w14:paraId="3FC020FC" w14:textId="77777777" w:rsidTr="003E7149">
        <w:trPr>
          <w:trHeight w:val="360"/>
        </w:trPr>
        <w:tc>
          <w:tcPr>
            <w:tcW w:w="1053" w:type="dxa"/>
            <w:vAlign w:val="bottom"/>
          </w:tcPr>
          <w:p w14:paraId="04DF3AFF" w14:textId="77777777" w:rsidR="003E7149" w:rsidRPr="0069689F" w:rsidRDefault="003E7149" w:rsidP="003E7149">
            <w:pPr>
              <w:pStyle w:val="TableParagraph"/>
              <w:spacing w:before="5"/>
              <w:ind w:left="0"/>
              <w:rPr>
                <w:rFonts w:asciiTheme="minorHAnsi" w:hAnsiTheme="minorHAnsi"/>
                <w:sz w:val="16"/>
                <w:szCs w:val="16"/>
              </w:rPr>
            </w:pPr>
          </w:p>
          <w:p w14:paraId="02E6EF4E"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Lorena</w:t>
            </w:r>
          </w:p>
        </w:tc>
        <w:tc>
          <w:tcPr>
            <w:tcW w:w="1080" w:type="dxa"/>
            <w:vAlign w:val="bottom"/>
          </w:tcPr>
          <w:p w14:paraId="70772C52" w14:textId="77777777" w:rsidR="003E7149" w:rsidRPr="0069689F" w:rsidRDefault="003E7149" w:rsidP="003E7149">
            <w:pPr>
              <w:pStyle w:val="TableParagraph"/>
              <w:spacing w:before="5"/>
              <w:ind w:left="0"/>
              <w:rPr>
                <w:rFonts w:asciiTheme="minorHAnsi" w:hAnsiTheme="minorHAnsi"/>
                <w:sz w:val="16"/>
                <w:szCs w:val="16"/>
              </w:rPr>
            </w:pPr>
          </w:p>
          <w:p w14:paraId="26EC2D58"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Rios</w:t>
            </w:r>
          </w:p>
        </w:tc>
        <w:tc>
          <w:tcPr>
            <w:tcW w:w="5220" w:type="dxa"/>
            <w:vAlign w:val="bottom"/>
          </w:tcPr>
          <w:p w14:paraId="4D945492" w14:textId="77777777" w:rsidR="003E7149" w:rsidRPr="0069689F" w:rsidRDefault="003E7149" w:rsidP="003E7149">
            <w:pPr>
              <w:pStyle w:val="TableParagraph"/>
              <w:spacing w:before="5"/>
              <w:ind w:left="0"/>
              <w:rPr>
                <w:rFonts w:asciiTheme="minorHAnsi" w:hAnsiTheme="minorHAnsi"/>
                <w:sz w:val="16"/>
                <w:szCs w:val="16"/>
              </w:rPr>
            </w:pPr>
          </w:p>
          <w:p w14:paraId="4E7D4971" w14:textId="77777777" w:rsidR="003E7149" w:rsidRPr="0069689F" w:rsidRDefault="003E7149" w:rsidP="003E7149">
            <w:pPr>
              <w:pStyle w:val="TableParagraph"/>
              <w:rPr>
                <w:rFonts w:asciiTheme="minorHAnsi" w:hAnsiTheme="minorHAnsi"/>
                <w:sz w:val="16"/>
                <w:szCs w:val="16"/>
              </w:rPr>
            </w:pPr>
            <w:r>
              <w:rPr>
                <w:rFonts w:asciiTheme="minorHAnsi" w:hAnsiTheme="minorHAnsi"/>
                <w:sz w:val="16"/>
                <w:szCs w:val="16"/>
              </w:rPr>
              <w:t>Hispanic Chamber of Commerce of Northern Virginia</w:t>
            </w:r>
          </w:p>
        </w:tc>
        <w:tc>
          <w:tcPr>
            <w:tcW w:w="1350" w:type="dxa"/>
            <w:vAlign w:val="bottom"/>
          </w:tcPr>
          <w:p w14:paraId="37775D2D" w14:textId="77777777" w:rsidR="003E7149" w:rsidRPr="0069689F" w:rsidRDefault="003E7149" w:rsidP="003E7149">
            <w:pPr>
              <w:pStyle w:val="TableParagraph"/>
              <w:spacing w:before="5"/>
              <w:ind w:left="0"/>
              <w:rPr>
                <w:rFonts w:asciiTheme="minorHAnsi" w:hAnsiTheme="minorHAnsi"/>
                <w:sz w:val="16"/>
                <w:szCs w:val="16"/>
              </w:rPr>
            </w:pPr>
          </w:p>
          <w:p w14:paraId="793E5B1D" w14:textId="77777777" w:rsidR="003E7149" w:rsidRPr="0069689F" w:rsidRDefault="003E7149" w:rsidP="003E7149">
            <w:pPr>
              <w:pStyle w:val="TableParagraph"/>
              <w:rPr>
                <w:rFonts w:asciiTheme="minorHAnsi" w:hAnsiTheme="minorHAnsi"/>
                <w:sz w:val="16"/>
                <w:szCs w:val="16"/>
              </w:rPr>
            </w:pPr>
            <w:r>
              <w:rPr>
                <w:rFonts w:asciiTheme="minorHAnsi" w:hAnsiTheme="minorHAnsi"/>
                <w:w w:val="105"/>
                <w:sz w:val="16"/>
                <w:szCs w:val="16"/>
              </w:rPr>
              <w:t>Reston</w:t>
            </w:r>
            <w:r w:rsidRPr="0069689F">
              <w:rPr>
                <w:rFonts w:asciiTheme="minorHAnsi" w:hAnsiTheme="minorHAnsi"/>
                <w:w w:val="105"/>
                <w:sz w:val="16"/>
                <w:szCs w:val="16"/>
              </w:rPr>
              <w:t xml:space="preserve"> </w:t>
            </w:r>
          </w:p>
        </w:tc>
        <w:tc>
          <w:tcPr>
            <w:tcW w:w="540" w:type="dxa"/>
            <w:vAlign w:val="bottom"/>
          </w:tcPr>
          <w:p w14:paraId="683A6A95" w14:textId="77777777" w:rsidR="003E7149" w:rsidRPr="0069689F" w:rsidRDefault="003E7149" w:rsidP="003E7149">
            <w:pPr>
              <w:pStyle w:val="TableParagraph"/>
              <w:spacing w:before="5"/>
              <w:ind w:left="0"/>
              <w:rPr>
                <w:rFonts w:asciiTheme="minorHAnsi" w:hAnsiTheme="minorHAnsi"/>
                <w:sz w:val="16"/>
                <w:szCs w:val="16"/>
              </w:rPr>
            </w:pPr>
          </w:p>
          <w:p w14:paraId="2417CA7F"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VA</w:t>
            </w:r>
          </w:p>
        </w:tc>
      </w:tr>
      <w:tr w:rsidR="003E7149" w:rsidRPr="0069689F" w14:paraId="7226F59D" w14:textId="77777777" w:rsidTr="003E7149">
        <w:trPr>
          <w:trHeight w:val="360"/>
        </w:trPr>
        <w:tc>
          <w:tcPr>
            <w:tcW w:w="1053" w:type="dxa"/>
            <w:vAlign w:val="bottom"/>
          </w:tcPr>
          <w:p w14:paraId="48BE3BE3" w14:textId="77777777" w:rsidR="003E7149" w:rsidRPr="0069689F" w:rsidRDefault="003E7149" w:rsidP="003E7149">
            <w:pPr>
              <w:pStyle w:val="TableParagraph"/>
              <w:spacing w:before="5"/>
              <w:ind w:left="0"/>
              <w:rPr>
                <w:rFonts w:asciiTheme="minorHAnsi" w:hAnsiTheme="minorHAnsi"/>
                <w:sz w:val="16"/>
                <w:szCs w:val="16"/>
              </w:rPr>
            </w:pPr>
          </w:p>
          <w:p w14:paraId="450C5339"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Kate</w:t>
            </w:r>
          </w:p>
        </w:tc>
        <w:tc>
          <w:tcPr>
            <w:tcW w:w="1080" w:type="dxa"/>
            <w:vAlign w:val="bottom"/>
          </w:tcPr>
          <w:p w14:paraId="04E190CC" w14:textId="77777777" w:rsidR="003E7149" w:rsidRPr="0069689F" w:rsidRDefault="003E7149" w:rsidP="003E7149">
            <w:pPr>
              <w:pStyle w:val="TableParagraph"/>
              <w:spacing w:before="5"/>
              <w:ind w:left="0"/>
              <w:rPr>
                <w:rFonts w:asciiTheme="minorHAnsi" w:hAnsiTheme="minorHAnsi"/>
                <w:sz w:val="16"/>
                <w:szCs w:val="16"/>
              </w:rPr>
            </w:pPr>
          </w:p>
          <w:p w14:paraId="5C7C827A"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Robb</w:t>
            </w:r>
          </w:p>
        </w:tc>
        <w:tc>
          <w:tcPr>
            <w:tcW w:w="5220" w:type="dxa"/>
            <w:vAlign w:val="bottom"/>
          </w:tcPr>
          <w:p w14:paraId="2FA66E25" w14:textId="77777777" w:rsidR="003E7149" w:rsidRPr="0069689F" w:rsidRDefault="003E7149" w:rsidP="003E7149">
            <w:pPr>
              <w:pStyle w:val="TableParagraph"/>
              <w:spacing w:before="5"/>
              <w:ind w:left="0"/>
              <w:rPr>
                <w:rFonts w:asciiTheme="minorHAnsi" w:hAnsiTheme="minorHAnsi"/>
                <w:sz w:val="16"/>
                <w:szCs w:val="16"/>
              </w:rPr>
            </w:pPr>
          </w:p>
          <w:p w14:paraId="1EDC4388"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sz w:val="16"/>
                <w:szCs w:val="16"/>
              </w:rPr>
              <w:t>American Public Health Association</w:t>
            </w:r>
          </w:p>
        </w:tc>
        <w:tc>
          <w:tcPr>
            <w:tcW w:w="1350" w:type="dxa"/>
            <w:vAlign w:val="bottom"/>
          </w:tcPr>
          <w:p w14:paraId="031773D4" w14:textId="77777777" w:rsidR="003E7149" w:rsidRPr="0069689F" w:rsidRDefault="003E7149" w:rsidP="003E7149">
            <w:pPr>
              <w:pStyle w:val="TableParagraph"/>
              <w:spacing w:before="5"/>
              <w:ind w:left="0"/>
              <w:rPr>
                <w:rFonts w:asciiTheme="minorHAnsi" w:hAnsiTheme="minorHAnsi"/>
                <w:sz w:val="16"/>
                <w:szCs w:val="16"/>
              </w:rPr>
            </w:pPr>
          </w:p>
          <w:p w14:paraId="35C34111"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Washington</w:t>
            </w:r>
          </w:p>
        </w:tc>
        <w:tc>
          <w:tcPr>
            <w:tcW w:w="540" w:type="dxa"/>
            <w:vAlign w:val="bottom"/>
          </w:tcPr>
          <w:p w14:paraId="1EA3F3BC" w14:textId="77777777" w:rsidR="003E7149" w:rsidRPr="0069689F" w:rsidRDefault="003E7149" w:rsidP="003E7149">
            <w:pPr>
              <w:pStyle w:val="TableParagraph"/>
              <w:spacing w:before="5"/>
              <w:ind w:left="0"/>
              <w:rPr>
                <w:rFonts w:asciiTheme="minorHAnsi" w:hAnsiTheme="minorHAnsi"/>
                <w:sz w:val="16"/>
                <w:szCs w:val="16"/>
              </w:rPr>
            </w:pPr>
          </w:p>
          <w:p w14:paraId="12CA3383"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DC</w:t>
            </w:r>
          </w:p>
        </w:tc>
      </w:tr>
      <w:tr w:rsidR="003E7149" w:rsidRPr="0069689F" w14:paraId="0F91F2A1" w14:textId="77777777" w:rsidTr="003E7149">
        <w:trPr>
          <w:trHeight w:val="360"/>
        </w:trPr>
        <w:tc>
          <w:tcPr>
            <w:tcW w:w="1053" w:type="dxa"/>
            <w:vAlign w:val="bottom"/>
          </w:tcPr>
          <w:p w14:paraId="5BA97DBF" w14:textId="77777777" w:rsidR="003E7149" w:rsidRPr="0069689F" w:rsidRDefault="003E7149" w:rsidP="003E7149">
            <w:pPr>
              <w:pStyle w:val="TableParagraph"/>
              <w:spacing w:before="5"/>
              <w:ind w:left="0"/>
              <w:rPr>
                <w:rFonts w:asciiTheme="minorHAnsi" w:hAnsiTheme="minorHAnsi"/>
                <w:sz w:val="16"/>
                <w:szCs w:val="16"/>
              </w:rPr>
            </w:pPr>
          </w:p>
          <w:p w14:paraId="1049F004"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Jeffrey</w:t>
            </w:r>
          </w:p>
        </w:tc>
        <w:tc>
          <w:tcPr>
            <w:tcW w:w="1080" w:type="dxa"/>
            <w:vAlign w:val="bottom"/>
          </w:tcPr>
          <w:p w14:paraId="7F8984F1" w14:textId="77777777" w:rsidR="003E7149" w:rsidRPr="0069689F" w:rsidRDefault="003E7149" w:rsidP="003E7149">
            <w:pPr>
              <w:pStyle w:val="TableParagraph"/>
              <w:spacing w:before="5"/>
              <w:ind w:left="0"/>
              <w:rPr>
                <w:rFonts w:asciiTheme="minorHAnsi" w:hAnsiTheme="minorHAnsi"/>
                <w:sz w:val="16"/>
                <w:szCs w:val="16"/>
              </w:rPr>
            </w:pPr>
          </w:p>
          <w:p w14:paraId="59BE1A4B"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Schaeffer</w:t>
            </w:r>
          </w:p>
        </w:tc>
        <w:tc>
          <w:tcPr>
            <w:tcW w:w="5220" w:type="dxa"/>
            <w:vAlign w:val="bottom"/>
          </w:tcPr>
          <w:p w14:paraId="6D039C1D" w14:textId="77777777" w:rsidR="003E7149" w:rsidRPr="0069689F" w:rsidRDefault="003E7149" w:rsidP="003E7149">
            <w:pPr>
              <w:pStyle w:val="TableParagraph"/>
              <w:spacing w:before="5"/>
              <w:ind w:left="0"/>
              <w:rPr>
                <w:rFonts w:asciiTheme="minorHAnsi" w:hAnsiTheme="minorHAnsi"/>
                <w:sz w:val="16"/>
                <w:szCs w:val="16"/>
              </w:rPr>
            </w:pPr>
          </w:p>
          <w:p w14:paraId="3E8901D1"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sz w:val="16"/>
                <w:szCs w:val="16"/>
              </w:rPr>
              <w:t>Liberty Transportation Corporation</w:t>
            </w:r>
          </w:p>
        </w:tc>
        <w:tc>
          <w:tcPr>
            <w:tcW w:w="1350" w:type="dxa"/>
            <w:vAlign w:val="bottom"/>
          </w:tcPr>
          <w:p w14:paraId="29177D61" w14:textId="77777777" w:rsidR="003E7149" w:rsidRPr="0069689F" w:rsidRDefault="003E7149" w:rsidP="003E7149">
            <w:pPr>
              <w:pStyle w:val="TableParagraph"/>
              <w:spacing w:before="5"/>
              <w:ind w:left="0"/>
              <w:rPr>
                <w:rFonts w:asciiTheme="minorHAnsi" w:hAnsiTheme="minorHAnsi"/>
                <w:sz w:val="16"/>
                <w:szCs w:val="16"/>
              </w:rPr>
            </w:pPr>
          </w:p>
          <w:p w14:paraId="0531AC89"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Washington</w:t>
            </w:r>
          </w:p>
        </w:tc>
        <w:tc>
          <w:tcPr>
            <w:tcW w:w="540" w:type="dxa"/>
            <w:vAlign w:val="bottom"/>
          </w:tcPr>
          <w:p w14:paraId="5DB4C362" w14:textId="77777777" w:rsidR="003E7149" w:rsidRPr="0069689F" w:rsidRDefault="003E7149" w:rsidP="003E7149">
            <w:pPr>
              <w:pStyle w:val="TableParagraph"/>
              <w:spacing w:before="5"/>
              <w:ind w:left="0"/>
              <w:rPr>
                <w:rFonts w:asciiTheme="minorHAnsi" w:hAnsiTheme="minorHAnsi"/>
                <w:sz w:val="16"/>
                <w:szCs w:val="16"/>
              </w:rPr>
            </w:pPr>
          </w:p>
          <w:p w14:paraId="7AB8689B"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DC</w:t>
            </w:r>
          </w:p>
        </w:tc>
      </w:tr>
      <w:tr w:rsidR="003E7149" w:rsidRPr="0069689F" w14:paraId="32FFB95D" w14:textId="77777777" w:rsidTr="003E7149">
        <w:trPr>
          <w:trHeight w:val="360"/>
        </w:trPr>
        <w:tc>
          <w:tcPr>
            <w:tcW w:w="1053" w:type="dxa"/>
            <w:vAlign w:val="bottom"/>
          </w:tcPr>
          <w:p w14:paraId="6D15C8C0" w14:textId="77777777" w:rsidR="003E7149" w:rsidRPr="0069689F" w:rsidRDefault="003E7149" w:rsidP="003E7149">
            <w:pPr>
              <w:pStyle w:val="TableParagraph"/>
              <w:spacing w:before="5"/>
              <w:ind w:left="0"/>
              <w:rPr>
                <w:rFonts w:asciiTheme="minorHAnsi" w:hAnsiTheme="minorHAnsi"/>
                <w:sz w:val="16"/>
                <w:szCs w:val="16"/>
              </w:rPr>
            </w:pPr>
          </w:p>
          <w:p w14:paraId="77C36BC7"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sz w:val="16"/>
                <w:szCs w:val="16"/>
              </w:rPr>
              <w:t>Neil</w:t>
            </w:r>
          </w:p>
        </w:tc>
        <w:tc>
          <w:tcPr>
            <w:tcW w:w="1080" w:type="dxa"/>
            <w:vAlign w:val="bottom"/>
          </w:tcPr>
          <w:p w14:paraId="1F0A9F37" w14:textId="77777777" w:rsidR="003E7149" w:rsidRPr="0069689F" w:rsidRDefault="003E7149" w:rsidP="003E7149">
            <w:pPr>
              <w:pStyle w:val="TableParagraph"/>
              <w:spacing w:before="5"/>
              <w:ind w:left="0"/>
              <w:rPr>
                <w:rFonts w:asciiTheme="minorHAnsi" w:hAnsiTheme="minorHAnsi"/>
                <w:sz w:val="16"/>
                <w:szCs w:val="16"/>
              </w:rPr>
            </w:pPr>
          </w:p>
          <w:p w14:paraId="758AC670"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sz w:val="16"/>
                <w:szCs w:val="16"/>
              </w:rPr>
              <w:t>Sherman</w:t>
            </w:r>
          </w:p>
        </w:tc>
        <w:tc>
          <w:tcPr>
            <w:tcW w:w="5220" w:type="dxa"/>
            <w:vAlign w:val="bottom"/>
          </w:tcPr>
          <w:p w14:paraId="67EB9F23" w14:textId="77777777" w:rsidR="003E7149" w:rsidRPr="0069689F" w:rsidRDefault="003E7149" w:rsidP="003E7149">
            <w:pPr>
              <w:pStyle w:val="TableParagraph"/>
              <w:spacing w:before="5"/>
              <w:ind w:left="0"/>
              <w:rPr>
                <w:rFonts w:asciiTheme="minorHAnsi" w:hAnsiTheme="minorHAnsi"/>
                <w:sz w:val="16"/>
                <w:szCs w:val="16"/>
              </w:rPr>
            </w:pPr>
          </w:p>
          <w:p w14:paraId="5544E3A5"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Virginia Dept. of Rail &amp; Public Transportation (DRPT)</w:t>
            </w:r>
          </w:p>
        </w:tc>
        <w:tc>
          <w:tcPr>
            <w:tcW w:w="1350" w:type="dxa"/>
            <w:vAlign w:val="bottom"/>
          </w:tcPr>
          <w:p w14:paraId="4EDE1A4A" w14:textId="77777777" w:rsidR="003E7149" w:rsidRPr="0069689F" w:rsidRDefault="003E7149" w:rsidP="003E7149">
            <w:pPr>
              <w:pStyle w:val="TableParagraph"/>
              <w:spacing w:before="5"/>
              <w:ind w:left="0"/>
              <w:rPr>
                <w:rFonts w:asciiTheme="minorHAnsi" w:hAnsiTheme="minorHAnsi"/>
                <w:sz w:val="16"/>
                <w:szCs w:val="16"/>
              </w:rPr>
            </w:pPr>
          </w:p>
          <w:p w14:paraId="39A3718F"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Richmond</w:t>
            </w:r>
          </w:p>
        </w:tc>
        <w:tc>
          <w:tcPr>
            <w:tcW w:w="540" w:type="dxa"/>
            <w:vAlign w:val="bottom"/>
          </w:tcPr>
          <w:p w14:paraId="4E484B46" w14:textId="77777777" w:rsidR="003E7149" w:rsidRPr="0069689F" w:rsidRDefault="003E7149" w:rsidP="003E7149">
            <w:pPr>
              <w:pStyle w:val="TableParagraph"/>
              <w:spacing w:before="5"/>
              <w:ind w:left="0"/>
              <w:rPr>
                <w:rFonts w:asciiTheme="minorHAnsi" w:hAnsiTheme="minorHAnsi"/>
                <w:sz w:val="16"/>
                <w:szCs w:val="16"/>
              </w:rPr>
            </w:pPr>
          </w:p>
          <w:p w14:paraId="467C8B7B"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VA</w:t>
            </w:r>
          </w:p>
        </w:tc>
      </w:tr>
      <w:tr w:rsidR="003E7149" w:rsidRPr="0069689F" w14:paraId="638D52EF" w14:textId="77777777" w:rsidTr="003E7149">
        <w:trPr>
          <w:trHeight w:val="360"/>
        </w:trPr>
        <w:tc>
          <w:tcPr>
            <w:tcW w:w="1053" w:type="dxa"/>
            <w:vAlign w:val="bottom"/>
          </w:tcPr>
          <w:p w14:paraId="1776E9CC" w14:textId="77777777" w:rsidR="003E7149" w:rsidRPr="0069689F" w:rsidRDefault="003E7149" w:rsidP="003E7149">
            <w:pPr>
              <w:pStyle w:val="TableParagraph"/>
              <w:spacing w:before="5"/>
              <w:ind w:left="0"/>
              <w:rPr>
                <w:rFonts w:asciiTheme="minorHAnsi" w:hAnsiTheme="minorHAnsi"/>
                <w:sz w:val="16"/>
                <w:szCs w:val="16"/>
              </w:rPr>
            </w:pPr>
          </w:p>
          <w:p w14:paraId="47F3F5C0"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sz w:val="16"/>
                <w:szCs w:val="16"/>
              </w:rPr>
              <w:t>Shiva</w:t>
            </w:r>
          </w:p>
        </w:tc>
        <w:tc>
          <w:tcPr>
            <w:tcW w:w="1080" w:type="dxa"/>
            <w:vAlign w:val="bottom"/>
          </w:tcPr>
          <w:p w14:paraId="75279AE4" w14:textId="77777777" w:rsidR="003E7149" w:rsidRPr="0069689F" w:rsidRDefault="003E7149" w:rsidP="003E7149">
            <w:pPr>
              <w:pStyle w:val="TableParagraph"/>
              <w:spacing w:before="5"/>
              <w:ind w:left="0"/>
              <w:rPr>
                <w:rFonts w:asciiTheme="minorHAnsi" w:hAnsiTheme="minorHAnsi"/>
                <w:sz w:val="16"/>
                <w:szCs w:val="16"/>
              </w:rPr>
            </w:pPr>
          </w:p>
          <w:p w14:paraId="0B6E1C5C"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sz w:val="16"/>
                <w:szCs w:val="16"/>
              </w:rPr>
              <w:t>Shrestha</w:t>
            </w:r>
          </w:p>
        </w:tc>
        <w:tc>
          <w:tcPr>
            <w:tcW w:w="5220" w:type="dxa"/>
            <w:vAlign w:val="bottom"/>
          </w:tcPr>
          <w:p w14:paraId="1A42AEE5" w14:textId="77777777" w:rsidR="003E7149" w:rsidRPr="0069689F" w:rsidRDefault="003E7149" w:rsidP="003E7149">
            <w:pPr>
              <w:pStyle w:val="TableParagraph"/>
              <w:spacing w:before="5"/>
              <w:ind w:left="0"/>
              <w:rPr>
                <w:rFonts w:asciiTheme="minorHAnsi" w:hAnsiTheme="minorHAnsi"/>
                <w:sz w:val="16"/>
                <w:szCs w:val="16"/>
              </w:rPr>
            </w:pPr>
          </w:p>
          <w:p w14:paraId="0B3C46E2"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Maryland State Highway Administration</w:t>
            </w:r>
          </w:p>
        </w:tc>
        <w:tc>
          <w:tcPr>
            <w:tcW w:w="1350" w:type="dxa"/>
            <w:vAlign w:val="bottom"/>
          </w:tcPr>
          <w:p w14:paraId="22780EB7" w14:textId="77777777" w:rsidR="003E7149" w:rsidRPr="0069689F" w:rsidRDefault="003E7149" w:rsidP="003E7149">
            <w:pPr>
              <w:pStyle w:val="TableParagraph"/>
              <w:spacing w:before="5"/>
              <w:ind w:left="0"/>
              <w:rPr>
                <w:rFonts w:asciiTheme="minorHAnsi" w:hAnsiTheme="minorHAnsi"/>
                <w:sz w:val="16"/>
                <w:szCs w:val="16"/>
              </w:rPr>
            </w:pPr>
          </w:p>
          <w:p w14:paraId="72D94850" w14:textId="77777777" w:rsidR="003E7149" w:rsidRPr="0069689F" w:rsidRDefault="003E7149" w:rsidP="003E7149">
            <w:pPr>
              <w:pStyle w:val="TableParagraph"/>
              <w:rPr>
                <w:rFonts w:asciiTheme="minorHAnsi" w:hAnsiTheme="minorHAnsi"/>
                <w:sz w:val="16"/>
                <w:szCs w:val="16"/>
              </w:rPr>
            </w:pPr>
            <w:r>
              <w:rPr>
                <w:rFonts w:asciiTheme="minorHAnsi" w:hAnsiTheme="minorHAnsi"/>
                <w:sz w:val="16"/>
                <w:szCs w:val="16"/>
              </w:rPr>
              <w:t>Baltimore</w:t>
            </w:r>
          </w:p>
        </w:tc>
        <w:tc>
          <w:tcPr>
            <w:tcW w:w="540" w:type="dxa"/>
            <w:vAlign w:val="bottom"/>
          </w:tcPr>
          <w:p w14:paraId="14B809FE" w14:textId="77777777" w:rsidR="003E7149" w:rsidRPr="0069689F" w:rsidRDefault="003E7149" w:rsidP="003E7149">
            <w:pPr>
              <w:pStyle w:val="TableParagraph"/>
              <w:spacing w:before="5"/>
              <w:ind w:left="0"/>
              <w:rPr>
                <w:rFonts w:asciiTheme="minorHAnsi" w:hAnsiTheme="minorHAnsi"/>
                <w:sz w:val="16"/>
                <w:szCs w:val="16"/>
              </w:rPr>
            </w:pPr>
          </w:p>
          <w:p w14:paraId="73642286"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MD</w:t>
            </w:r>
          </w:p>
        </w:tc>
      </w:tr>
      <w:tr w:rsidR="003E7149" w:rsidRPr="0069689F" w14:paraId="2FEE76D6" w14:textId="77777777" w:rsidTr="003E7149">
        <w:trPr>
          <w:trHeight w:val="360"/>
        </w:trPr>
        <w:tc>
          <w:tcPr>
            <w:tcW w:w="1053" w:type="dxa"/>
            <w:vAlign w:val="bottom"/>
          </w:tcPr>
          <w:p w14:paraId="3FB3762A" w14:textId="77777777" w:rsidR="003E7149" w:rsidRPr="0069689F" w:rsidRDefault="003E7149" w:rsidP="003E7149">
            <w:pPr>
              <w:pStyle w:val="TableParagraph"/>
              <w:spacing w:before="6"/>
              <w:ind w:left="0"/>
              <w:rPr>
                <w:rFonts w:asciiTheme="minorHAnsi" w:hAnsiTheme="minorHAnsi"/>
                <w:sz w:val="16"/>
                <w:szCs w:val="16"/>
              </w:rPr>
            </w:pPr>
          </w:p>
          <w:p w14:paraId="62C8ECD7"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Karen</w:t>
            </w:r>
          </w:p>
        </w:tc>
        <w:tc>
          <w:tcPr>
            <w:tcW w:w="1080" w:type="dxa"/>
            <w:vAlign w:val="bottom"/>
          </w:tcPr>
          <w:p w14:paraId="5132EE2A" w14:textId="77777777" w:rsidR="003E7149" w:rsidRPr="0069689F" w:rsidRDefault="003E7149" w:rsidP="003E7149">
            <w:pPr>
              <w:pStyle w:val="TableParagraph"/>
              <w:spacing w:before="6"/>
              <w:ind w:left="0"/>
              <w:rPr>
                <w:rFonts w:asciiTheme="minorHAnsi" w:hAnsiTheme="minorHAnsi"/>
                <w:sz w:val="16"/>
                <w:szCs w:val="16"/>
              </w:rPr>
            </w:pPr>
          </w:p>
          <w:p w14:paraId="29E796FA"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Smith</w:t>
            </w:r>
          </w:p>
        </w:tc>
        <w:tc>
          <w:tcPr>
            <w:tcW w:w="5220" w:type="dxa"/>
            <w:vAlign w:val="bottom"/>
          </w:tcPr>
          <w:p w14:paraId="3497C6DE" w14:textId="77777777" w:rsidR="003E7149" w:rsidRPr="0069689F" w:rsidRDefault="003E7149" w:rsidP="003E7149">
            <w:pPr>
              <w:pStyle w:val="TableParagraph"/>
              <w:spacing w:before="6"/>
              <w:ind w:left="0"/>
              <w:rPr>
                <w:rFonts w:asciiTheme="minorHAnsi" w:hAnsiTheme="minorHAnsi"/>
                <w:sz w:val="16"/>
                <w:szCs w:val="16"/>
              </w:rPr>
            </w:pPr>
          </w:p>
          <w:p w14:paraId="3DB50884"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The Arc of Greater Prince William</w:t>
            </w:r>
          </w:p>
        </w:tc>
        <w:tc>
          <w:tcPr>
            <w:tcW w:w="1350" w:type="dxa"/>
            <w:vAlign w:val="bottom"/>
          </w:tcPr>
          <w:p w14:paraId="65148FEF" w14:textId="77777777" w:rsidR="003E7149" w:rsidRPr="0069689F" w:rsidRDefault="003E7149" w:rsidP="003E7149">
            <w:pPr>
              <w:pStyle w:val="TableParagraph"/>
              <w:spacing w:before="6"/>
              <w:ind w:left="0"/>
              <w:rPr>
                <w:rFonts w:asciiTheme="minorHAnsi" w:hAnsiTheme="minorHAnsi"/>
                <w:sz w:val="16"/>
                <w:szCs w:val="16"/>
              </w:rPr>
            </w:pPr>
          </w:p>
          <w:p w14:paraId="60E2B7D0"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Woodbridge</w:t>
            </w:r>
          </w:p>
        </w:tc>
        <w:tc>
          <w:tcPr>
            <w:tcW w:w="540" w:type="dxa"/>
            <w:vAlign w:val="bottom"/>
          </w:tcPr>
          <w:p w14:paraId="74B2874B" w14:textId="77777777" w:rsidR="003E7149" w:rsidRPr="0069689F" w:rsidRDefault="003E7149" w:rsidP="003E7149">
            <w:pPr>
              <w:pStyle w:val="TableParagraph"/>
              <w:spacing w:before="6"/>
              <w:ind w:left="0"/>
              <w:rPr>
                <w:rFonts w:asciiTheme="minorHAnsi" w:hAnsiTheme="minorHAnsi"/>
                <w:sz w:val="16"/>
                <w:szCs w:val="16"/>
              </w:rPr>
            </w:pPr>
          </w:p>
          <w:p w14:paraId="7FFD3530"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VA</w:t>
            </w:r>
          </w:p>
        </w:tc>
      </w:tr>
      <w:tr w:rsidR="003E7149" w:rsidRPr="0069689F" w14:paraId="3DFC73D4" w14:textId="77777777" w:rsidTr="003E7149">
        <w:trPr>
          <w:trHeight w:val="360"/>
        </w:trPr>
        <w:tc>
          <w:tcPr>
            <w:tcW w:w="1053" w:type="dxa"/>
            <w:vAlign w:val="bottom"/>
          </w:tcPr>
          <w:p w14:paraId="6A51C815" w14:textId="77777777" w:rsidR="003E7149" w:rsidRPr="0069689F" w:rsidRDefault="003E7149" w:rsidP="003E7149">
            <w:pPr>
              <w:pStyle w:val="TableParagraph"/>
              <w:spacing w:before="6"/>
              <w:ind w:left="0"/>
              <w:rPr>
                <w:rFonts w:asciiTheme="minorHAnsi" w:hAnsiTheme="minorHAnsi"/>
                <w:sz w:val="16"/>
                <w:szCs w:val="16"/>
              </w:rPr>
            </w:pPr>
          </w:p>
          <w:p w14:paraId="5E75AD63" w14:textId="77777777" w:rsidR="003E7149" w:rsidRPr="0069689F" w:rsidRDefault="003E7149" w:rsidP="003E7149">
            <w:pPr>
              <w:pStyle w:val="TableParagraph"/>
              <w:ind w:left="0"/>
              <w:rPr>
                <w:rFonts w:asciiTheme="minorHAnsi" w:hAnsiTheme="minorHAnsi"/>
                <w:sz w:val="16"/>
                <w:szCs w:val="16"/>
              </w:rPr>
            </w:pPr>
            <w:r w:rsidRPr="0069689F">
              <w:rPr>
                <w:rFonts w:asciiTheme="minorHAnsi" w:hAnsiTheme="minorHAnsi"/>
                <w:sz w:val="16"/>
                <w:szCs w:val="16"/>
              </w:rPr>
              <w:t xml:space="preserve"> Kari</w:t>
            </w:r>
          </w:p>
        </w:tc>
        <w:tc>
          <w:tcPr>
            <w:tcW w:w="1080" w:type="dxa"/>
            <w:vAlign w:val="bottom"/>
          </w:tcPr>
          <w:p w14:paraId="63898E0C" w14:textId="77777777" w:rsidR="003E7149" w:rsidRPr="0069689F" w:rsidRDefault="003E7149" w:rsidP="003E7149">
            <w:pPr>
              <w:pStyle w:val="TableParagraph"/>
              <w:spacing w:before="6"/>
              <w:ind w:left="0"/>
              <w:rPr>
                <w:rFonts w:asciiTheme="minorHAnsi" w:hAnsiTheme="minorHAnsi"/>
                <w:sz w:val="16"/>
                <w:szCs w:val="16"/>
              </w:rPr>
            </w:pPr>
          </w:p>
          <w:p w14:paraId="2F1B4F75"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sz w:val="16"/>
                <w:szCs w:val="16"/>
              </w:rPr>
              <w:t>Snyder</w:t>
            </w:r>
          </w:p>
        </w:tc>
        <w:tc>
          <w:tcPr>
            <w:tcW w:w="5220" w:type="dxa"/>
            <w:vAlign w:val="bottom"/>
          </w:tcPr>
          <w:p w14:paraId="45C400F6" w14:textId="77777777" w:rsidR="003E7149" w:rsidRPr="0069689F" w:rsidRDefault="003E7149" w:rsidP="003E7149">
            <w:pPr>
              <w:pStyle w:val="TableParagraph"/>
              <w:spacing w:before="6"/>
              <w:ind w:left="0"/>
              <w:rPr>
                <w:rFonts w:asciiTheme="minorHAnsi" w:hAnsiTheme="minorHAnsi"/>
                <w:sz w:val="16"/>
                <w:szCs w:val="16"/>
              </w:rPr>
            </w:pPr>
          </w:p>
          <w:p w14:paraId="0B65C5D2"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sz w:val="16"/>
                <w:szCs w:val="16"/>
              </w:rPr>
              <w:t>Maryland Department of Transportation</w:t>
            </w:r>
          </w:p>
        </w:tc>
        <w:tc>
          <w:tcPr>
            <w:tcW w:w="1350" w:type="dxa"/>
            <w:vAlign w:val="bottom"/>
          </w:tcPr>
          <w:p w14:paraId="5A62C4B5" w14:textId="77777777" w:rsidR="003E7149" w:rsidRPr="0069689F" w:rsidRDefault="003E7149" w:rsidP="003E7149">
            <w:pPr>
              <w:pStyle w:val="TableParagraph"/>
              <w:spacing w:before="6"/>
              <w:ind w:left="0"/>
              <w:rPr>
                <w:rFonts w:asciiTheme="minorHAnsi" w:hAnsiTheme="minorHAnsi"/>
                <w:sz w:val="16"/>
                <w:szCs w:val="16"/>
              </w:rPr>
            </w:pPr>
          </w:p>
          <w:p w14:paraId="1A212F2B"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Hanover</w:t>
            </w:r>
          </w:p>
        </w:tc>
        <w:tc>
          <w:tcPr>
            <w:tcW w:w="540" w:type="dxa"/>
            <w:vAlign w:val="bottom"/>
          </w:tcPr>
          <w:p w14:paraId="061B4F2E" w14:textId="77777777" w:rsidR="003E7149" w:rsidRPr="0069689F" w:rsidRDefault="003E7149" w:rsidP="003E7149">
            <w:pPr>
              <w:pStyle w:val="TableParagraph"/>
              <w:spacing w:before="6"/>
              <w:ind w:left="0"/>
              <w:rPr>
                <w:rFonts w:asciiTheme="minorHAnsi" w:hAnsiTheme="minorHAnsi"/>
                <w:sz w:val="16"/>
                <w:szCs w:val="16"/>
              </w:rPr>
            </w:pPr>
          </w:p>
          <w:p w14:paraId="60B940EB"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MD</w:t>
            </w:r>
          </w:p>
        </w:tc>
      </w:tr>
      <w:tr w:rsidR="003E7149" w:rsidRPr="0069689F" w14:paraId="136DCCA8" w14:textId="77777777" w:rsidTr="003E7149">
        <w:trPr>
          <w:trHeight w:val="360"/>
        </w:trPr>
        <w:tc>
          <w:tcPr>
            <w:tcW w:w="1053" w:type="dxa"/>
            <w:vAlign w:val="bottom"/>
          </w:tcPr>
          <w:p w14:paraId="18F45A8B" w14:textId="77777777" w:rsidR="003E7149" w:rsidRPr="0069689F" w:rsidRDefault="003E7149" w:rsidP="003E7149">
            <w:pPr>
              <w:pStyle w:val="TableParagraph"/>
              <w:spacing w:before="5"/>
              <w:ind w:left="0"/>
              <w:rPr>
                <w:rFonts w:asciiTheme="minorHAnsi" w:hAnsiTheme="minorHAnsi"/>
                <w:sz w:val="16"/>
                <w:szCs w:val="16"/>
              </w:rPr>
            </w:pPr>
          </w:p>
          <w:p w14:paraId="714247C2"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Roy</w:t>
            </w:r>
          </w:p>
        </w:tc>
        <w:tc>
          <w:tcPr>
            <w:tcW w:w="1080" w:type="dxa"/>
            <w:vAlign w:val="bottom"/>
          </w:tcPr>
          <w:p w14:paraId="16C7BF56" w14:textId="77777777" w:rsidR="003E7149" w:rsidRPr="0069689F" w:rsidRDefault="003E7149" w:rsidP="003E7149">
            <w:pPr>
              <w:pStyle w:val="TableParagraph"/>
              <w:spacing w:before="5"/>
              <w:ind w:left="0"/>
              <w:rPr>
                <w:rFonts w:asciiTheme="minorHAnsi" w:hAnsiTheme="minorHAnsi"/>
                <w:sz w:val="16"/>
                <w:szCs w:val="16"/>
              </w:rPr>
            </w:pPr>
          </w:p>
          <w:p w14:paraId="0804026A"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Spooner</w:t>
            </w:r>
          </w:p>
        </w:tc>
        <w:tc>
          <w:tcPr>
            <w:tcW w:w="5220" w:type="dxa"/>
            <w:vAlign w:val="bottom"/>
          </w:tcPr>
          <w:p w14:paraId="1CDD4A84" w14:textId="77777777" w:rsidR="003E7149" w:rsidRPr="0069689F" w:rsidRDefault="003E7149" w:rsidP="003E7149">
            <w:pPr>
              <w:pStyle w:val="TableParagraph"/>
              <w:spacing w:before="5"/>
              <w:ind w:left="0"/>
              <w:rPr>
                <w:rFonts w:asciiTheme="minorHAnsi" w:hAnsiTheme="minorHAnsi"/>
                <w:sz w:val="16"/>
                <w:szCs w:val="16"/>
              </w:rPr>
            </w:pPr>
          </w:p>
          <w:p w14:paraId="708071A8"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Yellow Cab Company of DC. Inc.</w:t>
            </w:r>
          </w:p>
        </w:tc>
        <w:tc>
          <w:tcPr>
            <w:tcW w:w="1350" w:type="dxa"/>
            <w:vAlign w:val="bottom"/>
          </w:tcPr>
          <w:p w14:paraId="0A9533B8" w14:textId="77777777" w:rsidR="003E7149" w:rsidRPr="0069689F" w:rsidRDefault="003E7149" w:rsidP="003E7149">
            <w:pPr>
              <w:pStyle w:val="TableParagraph"/>
              <w:spacing w:before="5"/>
              <w:ind w:left="0"/>
              <w:rPr>
                <w:rFonts w:asciiTheme="minorHAnsi" w:hAnsiTheme="minorHAnsi"/>
                <w:sz w:val="16"/>
                <w:szCs w:val="16"/>
              </w:rPr>
            </w:pPr>
          </w:p>
          <w:p w14:paraId="18EDCCB9"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Washington</w:t>
            </w:r>
          </w:p>
        </w:tc>
        <w:tc>
          <w:tcPr>
            <w:tcW w:w="540" w:type="dxa"/>
            <w:vAlign w:val="bottom"/>
          </w:tcPr>
          <w:p w14:paraId="75D3957E" w14:textId="77777777" w:rsidR="003E7149" w:rsidRPr="0069689F" w:rsidRDefault="003E7149" w:rsidP="003E7149">
            <w:pPr>
              <w:pStyle w:val="TableParagraph"/>
              <w:spacing w:before="5"/>
              <w:ind w:left="0"/>
              <w:rPr>
                <w:rFonts w:asciiTheme="minorHAnsi" w:hAnsiTheme="minorHAnsi"/>
                <w:sz w:val="16"/>
                <w:szCs w:val="16"/>
              </w:rPr>
            </w:pPr>
          </w:p>
          <w:p w14:paraId="511AFD21"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DC</w:t>
            </w:r>
          </w:p>
        </w:tc>
      </w:tr>
      <w:tr w:rsidR="003E7149" w:rsidRPr="0069689F" w14:paraId="7CB8CE45" w14:textId="77777777" w:rsidTr="003E7149">
        <w:trPr>
          <w:trHeight w:val="360"/>
        </w:trPr>
        <w:tc>
          <w:tcPr>
            <w:tcW w:w="1053" w:type="dxa"/>
            <w:vAlign w:val="bottom"/>
          </w:tcPr>
          <w:p w14:paraId="7651118F" w14:textId="77777777" w:rsidR="003E7149" w:rsidRPr="0069689F" w:rsidRDefault="003E7149" w:rsidP="003E7149">
            <w:pPr>
              <w:pStyle w:val="TableParagraph"/>
              <w:spacing w:before="5"/>
              <w:ind w:left="0"/>
              <w:rPr>
                <w:rFonts w:asciiTheme="minorHAnsi" w:hAnsiTheme="minorHAnsi"/>
                <w:sz w:val="16"/>
                <w:szCs w:val="16"/>
              </w:rPr>
            </w:pPr>
          </w:p>
          <w:p w14:paraId="1F1B948F"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Rev. Gloria</w:t>
            </w:r>
          </w:p>
        </w:tc>
        <w:tc>
          <w:tcPr>
            <w:tcW w:w="1080" w:type="dxa"/>
            <w:vAlign w:val="bottom"/>
          </w:tcPr>
          <w:p w14:paraId="001F044D" w14:textId="77777777" w:rsidR="003E7149" w:rsidRPr="0069689F" w:rsidRDefault="003E7149" w:rsidP="003E7149">
            <w:pPr>
              <w:pStyle w:val="TableParagraph"/>
              <w:spacing w:before="5"/>
              <w:ind w:left="0"/>
              <w:rPr>
                <w:rFonts w:asciiTheme="minorHAnsi" w:hAnsiTheme="minorHAnsi"/>
                <w:sz w:val="16"/>
                <w:szCs w:val="16"/>
              </w:rPr>
            </w:pPr>
          </w:p>
          <w:p w14:paraId="40F4A2FD"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Swieringa</w:t>
            </w:r>
          </w:p>
        </w:tc>
        <w:tc>
          <w:tcPr>
            <w:tcW w:w="5220" w:type="dxa"/>
            <w:vAlign w:val="bottom"/>
          </w:tcPr>
          <w:p w14:paraId="041D936A" w14:textId="77777777" w:rsidR="003E7149" w:rsidRPr="0069689F" w:rsidRDefault="003E7149" w:rsidP="003E7149">
            <w:pPr>
              <w:pStyle w:val="TableParagraph"/>
              <w:spacing w:before="5"/>
              <w:ind w:left="0"/>
              <w:rPr>
                <w:rFonts w:asciiTheme="minorHAnsi" w:hAnsiTheme="minorHAnsi"/>
                <w:sz w:val="16"/>
                <w:szCs w:val="16"/>
              </w:rPr>
            </w:pPr>
          </w:p>
          <w:p w14:paraId="7DAD00A7"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Prince George's County Commission for Individuals with Disabilities</w:t>
            </w:r>
          </w:p>
        </w:tc>
        <w:tc>
          <w:tcPr>
            <w:tcW w:w="1350" w:type="dxa"/>
            <w:vAlign w:val="bottom"/>
          </w:tcPr>
          <w:p w14:paraId="70FEFAE1" w14:textId="77777777" w:rsidR="003E7149" w:rsidRPr="0069689F" w:rsidRDefault="003E7149" w:rsidP="003E7149">
            <w:pPr>
              <w:pStyle w:val="TableParagraph"/>
              <w:spacing w:before="5"/>
              <w:ind w:left="0"/>
              <w:rPr>
                <w:rFonts w:asciiTheme="minorHAnsi" w:hAnsiTheme="minorHAnsi"/>
                <w:sz w:val="16"/>
                <w:szCs w:val="16"/>
              </w:rPr>
            </w:pPr>
          </w:p>
          <w:p w14:paraId="00EB7F74"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Ft. Washington</w:t>
            </w:r>
          </w:p>
        </w:tc>
        <w:tc>
          <w:tcPr>
            <w:tcW w:w="540" w:type="dxa"/>
            <w:vAlign w:val="bottom"/>
          </w:tcPr>
          <w:p w14:paraId="65854667" w14:textId="77777777" w:rsidR="003E7149" w:rsidRPr="0069689F" w:rsidRDefault="003E7149" w:rsidP="003E7149">
            <w:pPr>
              <w:pStyle w:val="TableParagraph"/>
              <w:spacing w:before="5"/>
              <w:ind w:left="0"/>
              <w:rPr>
                <w:rFonts w:asciiTheme="minorHAnsi" w:hAnsiTheme="minorHAnsi"/>
                <w:sz w:val="16"/>
                <w:szCs w:val="16"/>
              </w:rPr>
            </w:pPr>
          </w:p>
          <w:p w14:paraId="44EABF47"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MD</w:t>
            </w:r>
          </w:p>
        </w:tc>
      </w:tr>
      <w:tr w:rsidR="003E7149" w:rsidRPr="0069689F" w14:paraId="61DD4298" w14:textId="77777777" w:rsidTr="003E7149">
        <w:trPr>
          <w:trHeight w:val="360"/>
        </w:trPr>
        <w:tc>
          <w:tcPr>
            <w:tcW w:w="1053" w:type="dxa"/>
            <w:vAlign w:val="bottom"/>
          </w:tcPr>
          <w:p w14:paraId="58CE3835" w14:textId="77777777" w:rsidR="003E7149" w:rsidRPr="0069689F" w:rsidRDefault="003E7149" w:rsidP="003E7149">
            <w:pPr>
              <w:pStyle w:val="TableParagraph"/>
              <w:spacing w:before="5"/>
              <w:ind w:left="0"/>
              <w:rPr>
                <w:rFonts w:asciiTheme="minorHAnsi" w:hAnsiTheme="minorHAnsi"/>
                <w:sz w:val="16"/>
                <w:szCs w:val="16"/>
              </w:rPr>
            </w:pPr>
          </w:p>
          <w:p w14:paraId="7A4F2EEE"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Kevin</w:t>
            </w:r>
          </w:p>
        </w:tc>
        <w:tc>
          <w:tcPr>
            <w:tcW w:w="1080" w:type="dxa"/>
            <w:vAlign w:val="bottom"/>
          </w:tcPr>
          <w:p w14:paraId="4AC84CF5" w14:textId="77777777" w:rsidR="003E7149" w:rsidRPr="0069689F" w:rsidRDefault="003E7149" w:rsidP="003E7149">
            <w:pPr>
              <w:pStyle w:val="TableParagraph"/>
              <w:spacing w:before="5"/>
              <w:ind w:left="0"/>
              <w:rPr>
                <w:rFonts w:asciiTheme="minorHAnsi" w:hAnsiTheme="minorHAnsi"/>
                <w:sz w:val="16"/>
                <w:szCs w:val="16"/>
              </w:rPr>
            </w:pPr>
          </w:p>
          <w:p w14:paraId="013D2D72"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Thornton</w:t>
            </w:r>
          </w:p>
        </w:tc>
        <w:tc>
          <w:tcPr>
            <w:tcW w:w="5220" w:type="dxa"/>
            <w:vAlign w:val="bottom"/>
          </w:tcPr>
          <w:p w14:paraId="23052B1C" w14:textId="77777777" w:rsidR="003E7149" w:rsidRPr="0069689F" w:rsidRDefault="003E7149" w:rsidP="003E7149">
            <w:pPr>
              <w:pStyle w:val="TableParagraph"/>
              <w:spacing w:before="5"/>
              <w:ind w:left="0"/>
              <w:rPr>
                <w:rFonts w:asciiTheme="minorHAnsi" w:hAnsiTheme="minorHAnsi"/>
                <w:sz w:val="16"/>
                <w:szCs w:val="16"/>
              </w:rPr>
            </w:pPr>
          </w:p>
          <w:p w14:paraId="18538999"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Prince George's County DPWT – The Bus</w:t>
            </w:r>
          </w:p>
        </w:tc>
        <w:tc>
          <w:tcPr>
            <w:tcW w:w="1350" w:type="dxa"/>
            <w:vAlign w:val="bottom"/>
          </w:tcPr>
          <w:p w14:paraId="57D268F1" w14:textId="77777777" w:rsidR="003E7149" w:rsidRPr="0069689F" w:rsidRDefault="003E7149" w:rsidP="003E7149">
            <w:pPr>
              <w:pStyle w:val="TableParagraph"/>
              <w:spacing w:before="5"/>
              <w:ind w:left="0"/>
              <w:rPr>
                <w:rFonts w:asciiTheme="minorHAnsi" w:hAnsiTheme="minorHAnsi"/>
                <w:sz w:val="16"/>
                <w:szCs w:val="16"/>
              </w:rPr>
            </w:pPr>
          </w:p>
          <w:p w14:paraId="3E10CA24" w14:textId="77777777" w:rsidR="003E7149" w:rsidRPr="0069689F" w:rsidRDefault="003E7149" w:rsidP="003E7149">
            <w:pPr>
              <w:pStyle w:val="TableParagraph"/>
              <w:rPr>
                <w:rFonts w:asciiTheme="minorHAnsi" w:hAnsiTheme="minorHAnsi"/>
                <w:sz w:val="16"/>
                <w:szCs w:val="16"/>
              </w:rPr>
            </w:pPr>
            <w:r>
              <w:rPr>
                <w:rFonts w:asciiTheme="minorHAnsi" w:hAnsiTheme="minorHAnsi"/>
                <w:w w:val="105"/>
                <w:sz w:val="16"/>
                <w:szCs w:val="16"/>
              </w:rPr>
              <w:t>Upper Marlboro</w:t>
            </w:r>
            <w:r w:rsidRPr="0069689F">
              <w:rPr>
                <w:rFonts w:asciiTheme="minorHAnsi" w:hAnsiTheme="minorHAnsi"/>
                <w:w w:val="105"/>
                <w:sz w:val="16"/>
                <w:szCs w:val="16"/>
              </w:rPr>
              <w:t xml:space="preserve"> </w:t>
            </w:r>
          </w:p>
        </w:tc>
        <w:tc>
          <w:tcPr>
            <w:tcW w:w="540" w:type="dxa"/>
            <w:vAlign w:val="bottom"/>
          </w:tcPr>
          <w:p w14:paraId="2527AE7B" w14:textId="77777777" w:rsidR="003E7149" w:rsidRPr="0069689F" w:rsidRDefault="003E7149" w:rsidP="003E7149">
            <w:pPr>
              <w:pStyle w:val="TableParagraph"/>
              <w:spacing w:before="5"/>
              <w:ind w:left="0"/>
              <w:rPr>
                <w:rFonts w:asciiTheme="minorHAnsi" w:hAnsiTheme="minorHAnsi"/>
                <w:sz w:val="16"/>
                <w:szCs w:val="16"/>
              </w:rPr>
            </w:pPr>
          </w:p>
          <w:p w14:paraId="7E5D71A2"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MD</w:t>
            </w:r>
          </w:p>
        </w:tc>
      </w:tr>
      <w:tr w:rsidR="003E7149" w:rsidRPr="0069689F" w14:paraId="56AF43B3" w14:textId="77777777" w:rsidTr="003E7149">
        <w:trPr>
          <w:trHeight w:val="360"/>
        </w:trPr>
        <w:tc>
          <w:tcPr>
            <w:tcW w:w="1053" w:type="dxa"/>
            <w:vAlign w:val="bottom"/>
          </w:tcPr>
          <w:p w14:paraId="0050AD0B" w14:textId="77777777" w:rsidR="003E7149" w:rsidRPr="0069689F" w:rsidRDefault="003E7149" w:rsidP="003E7149">
            <w:pPr>
              <w:pStyle w:val="TableParagraph"/>
              <w:spacing w:before="5"/>
              <w:ind w:left="0"/>
              <w:rPr>
                <w:rFonts w:asciiTheme="minorHAnsi" w:hAnsiTheme="minorHAnsi"/>
                <w:sz w:val="16"/>
                <w:szCs w:val="16"/>
              </w:rPr>
            </w:pPr>
          </w:p>
          <w:p w14:paraId="320B4116"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Ron</w:t>
            </w:r>
          </w:p>
        </w:tc>
        <w:tc>
          <w:tcPr>
            <w:tcW w:w="1080" w:type="dxa"/>
            <w:vAlign w:val="bottom"/>
          </w:tcPr>
          <w:p w14:paraId="74CCA469" w14:textId="77777777" w:rsidR="003E7149" w:rsidRPr="0069689F" w:rsidRDefault="003E7149" w:rsidP="003E7149">
            <w:pPr>
              <w:pStyle w:val="TableParagraph"/>
              <w:spacing w:before="5"/>
              <w:ind w:left="0"/>
              <w:rPr>
                <w:rFonts w:asciiTheme="minorHAnsi" w:hAnsiTheme="minorHAnsi"/>
                <w:sz w:val="16"/>
                <w:szCs w:val="16"/>
              </w:rPr>
            </w:pPr>
          </w:p>
          <w:p w14:paraId="69CC39F1"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Vaughn</w:t>
            </w:r>
          </w:p>
        </w:tc>
        <w:tc>
          <w:tcPr>
            <w:tcW w:w="5220" w:type="dxa"/>
            <w:vAlign w:val="bottom"/>
          </w:tcPr>
          <w:p w14:paraId="5AD7BEAC" w14:textId="77777777" w:rsidR="003E7149" w:rsidRPr="0069689F" w:rsidRDefault="003E7149" w:rsidP="003E7149">
            <w:pPr>
              <w:pStyle w:val="TableParagraph"/>
              <w:spacing w:before="5"/>
              <w:ind w:left="0"/>
              <w:rPr>
                <w:rFonts w:asciiTheme="minorHAnsi" w:hAnsiTheme="minorHAnsi"/>
                <w:sz w:val="16"/>
                <w:szCs w:val="16"/>
              </w:rPr>
            </w:pPr>
          </w:p>
          <w:p w14:paraId="21BAAA72"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 xml:space="preserve">New Horizons Supported Services, Inc. </w:t>
            </w:r>
          </w:p>
        </w:tc>
        <w:tc>
          <w:tcPr>
            <w:tcW w:w="1350" w:type="dxa"/>
            <w:vAlign w:val="bottom"/>
          </w:tcPr>
          <w:p w14:paraId="1129A8B7" w14:textId="77777777" w:rsidR="003E7149" w:rsidRPr="0069689F" w:rsidRDefault="003E7149" w:rsidP="003E7149">
            <w:pPr>
              <w:pStyle w:val="TableParagraph"/>
              <w:spacing w:before="5"/>
              <w:ind w:left="0"/>
              <w:rPr>
                <w:rFonts w:asciiTheme="minorHAnsi" w:hAnsiTheme="minorHAnsi"/>
                <w:sz w:val="16"/>
                <w:szCs w:val="16"/>
              </w:rPr>
            </w:pPr>
          </w:p>
          <w:p w14:paraId="063A2B08" w14:textId="77777777" w:rsidR="003E7149" w:rsidRPr="0069689F" w:rsidRDefault="003E7149" w:rsidP="003E7149">
            <w:pPr>
              <w:pStyle w:val="TableParagraph"/>
              <w:rPr>
                <w:rFonts w:asciiTheme="minorHAnsi" w:hAnsiTheme="minorHAnsi"/>
                <w:sz w:val="16"/>
                <w:szCs w:val="16"/>
              </w:rPr>
            </w:pPr>
            <w:r>
              <w:rPr>
                <w:rFonts w:asciiTheme="minorHAnsi" w:hAnsiTheme="minorHAnsi"/>
                <w:w w:val="105"/>
                <w:sz w:val="16"/>
                <w:szCs w:val="16"/>
              </w:rPr>
              <w:t>Upper Marlboro</w:t>
            </w:r>
            <w:r w:rsidRPr="0069689F">
              <w:rPr>
                <w:rFonts w:asciiTheme="minorHAnsi" w:hAnsiTheme="minorHAnsi"/>
                <w:w w:val="105"/>
                <w:sz w:val="16"/>
                <w:szCs w:val="16"/>
              </w:rPr>
              <w:t xml:space="preserve"> </w:t>
            </w:r>
          </w:p>
        </w:tc>
        <w:tc>
          <w:tcPr>
            <w:tcW w:w="540" w:type="dxa"/>
            <w:vAlign w:val="bottom"/>
          </w:tcPr>
          <w:p w14:paraId="00918E61" w14:textId="77777777" w:rsidR="003E7149" w:rsidRPr="0069689F" w:rsidRDefault="003E7149" w:rsidP="003E7149">
            <w:pPr>
              <w:pStyle w:val="TableParagraph"/>
              <w:spacing w:before="5"/>
              <w:ind w:left="0"/>
              <w:rPr>
                <w:rFonts w:asciiTheme="minorHAnsi" w:hAnsiTheme="minorHAnsi"/>
                <w:sz w:val="16"/>
                <w:szCs w:val="16"/>
              </w:rPr>
            </w:pPr>
          </w:p>
          <w:p w14:paraId="6B0FC2C1"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MD</w:t>
            </w:r>
          </w:p>
        </w:tc>
      </w:tr>
      <w:tr w:rsidR="003E7149" w:rsidRPr="0069689F" w14:paraId="099AA5A1" w14:textId="77777777" w:rsidTr="003E7149">
        <w:trPr>
          <w:trHeight w:val="360"/>
        </w:trPr>
        <w:tc>
          <w:tcPr>
            <w:tcW w:w="1053" w:type="dxa"/>
            <w:vAlign w:val="bottom"/>
          </w:tcPr>
          <w:p w14:paraId="1CC50A76" w14:textId="77777777" w:rsidR="003E7149" w:rsidRPr="0069689F" w:rsidRDefault="003E7149" w:rsidP="003E7149">
            <w:pPr>
              <w:pStyle w:val="TableParagraph"/>
              <w:spacing w:before="5"/>
              <w:ind w:left="0"/>
              <w:rPr>
                <w:rFonts w:asciiTheme="minorHAnsi" w:hAnsiTheme="minorHAnsi"/>
                <w:sz w:val="16"/>
                <w:szCs w:val="16"/>
              </w:rPr>
            </w:pPr>
          </w:p>
          <w:p w14:paraId="4E2F21F0"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Robert</w:t>
            </w:r>
          </w:p>
        </w:tc>
        <w:tc>
          <w:tcPr>
            <w:tcW w:w="1080" w:type="dxa"/>
            <w:vAlign w:val="bottom"/>
          </w:tcPr>
          <w:p w14:paraId="0135E290" w14:textId="77777777" w:rsidR="003E7149" w:rsidRPr="0069689F" w:rsidRDefault="003E7149" w:rsidP="003E7149">
            <w:pPr>
              <w:pStyle w:val="TableParagraph"/>
              <w:spacing w:before="5"/>
              <w:ind w:left="0"/>
              <w:rPr>
                <w:rFonts w:asciiTheme="minorHAnsi" w:hAnsiTheme="minorHAnsi"/>
                <w:sz w:val="16"/>
                <w:szCs w:val="16"/>
              </w:rPr>
            </w:pPr>
          </w:p>
          <w:p w14:paraId="0B4150C8"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Werth</w:t>
            </w:r>
          </w:p>
        </w:tc>
        <w:tc>
          <w:tcPr>
            <w:tcW w:w="5220" w:type="dxa"/>
            <w:vAlign w:val="bottom"/>
          </w:tcPr>
          <w:p w14:paraId="63C4D169" w14:textId="77777777" w:rsidR="003E7149" w:rsidRPr="0069689F" w:rsidRDefault="003E7149" w:rsidP="003E7149">
            <w:pPr>
              <w:pStyle w:val="TableParagraph"/>
              <w:spacing w:before="5"/>
              <w:ind w:left="0"/>
              <w:rPr>
                <w:rFonts w:asciiTheme="minorHAnsi" w:hAnsiTheme="minorHAnsi"/>
                <w:sz w:val="16"/>
                <w:szCs w:val="16"/>
              </w:rPr>
            </w:pPr>
          </w:p>
          <w:p w14:paraId="10A29CCD"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 xml:space="preserve">Diamond Transportation Services, Inc. </w:t>
            </w:r>
          </w:p>
        </w:tc>
        <w:tc>
          <w:tcPr>
            <w:tcW w:w="1350" w:type="dxa"/>
            <w:vAlign w:val="bottom"/>
          </w:tcPr>
          <w:p w14:paraId="496612A1" w14:textId="77777777" w:rsidR="003E7149" w:rsidRPr="0069689F" w:rsidRDefault="003E7149" w:rsidP="003E7149">
            <w:pPr>
              <w:pStyle w:val="TableParagraph"/>
              <w:spacing w:before="5"/>
              <w:ind w:left="0"/>
              <w:rPr>
                <w:rFonts w:asciiTheme="minorHAnsi" w:hAnsiTheme="minorHAnsi"/>
                <w:sz w:val="16"/>
                <w:szCs w:val="16"/>
              </w:rPr>
            </w:pPr>
          </w:p>
          <w:p w14:paraId="6BE58021" w14:textId="77777777" w:rsidR="003E7149" w:rsidRPr="0069689F" w:rsidRDefault="003E7149" w:rsidP="003E7149">
            <w:pPr>
              <w:pStyle w:val="TableParagraph"/>
              <w:rPr>
                <w:rFonts w:asciiTheme="minorHAnsi" w:hAnsiTheme="minorHAnsi"/>
                <w:sz w:val="16"/>
                <w:szCs w:val="16"/>
              </w:rPr>
            </w:pPr>
            <w:r>
              <w:rPr>
                <w:rFonts w:asciiTheme="minorHAnsi" w:hAnsiTheme="minorHAnsi"/>
                <w:sz w:val="16"/>
                <w:szCs w:val="16"/>
              </w:rPr>
              <w:t>Springfield</w:t>
            </w:r>
          </w:p>
        </w:tc>
        <w:tc>
          <w:tcPr>
            <w:tcW w:w="540" w:type="dxa"/>
            <w:vAlign w:val="bottom"/>
          </w:tcPr>
          <w:p w14:paraId="5E71636E" w14:textId="77777777" w:rsidR="003E7149" w:rsidRPr="0069689F" w:rsidRDefault="003E7149" w:rsidP="003E7149">
            <w:pPr>
              <w:pStyle w:val="TableParagraph"/>
              <w:spacing w:before="5"/>
              <w:ind w:left="0"/>
              <w:rPr>
                <w:rFonts w:asciiTheme="minorHAnsi" w:hAnsiTheme="minorHAnsi"/>
                <w:sz w:val="16"/>
                <w:szCs w:val="16"/>
              </w:rPr>
            </w:pPr>
          </w:p>
          <w:p w14:paraId="3F004D1A"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VA</w:t>
            </w:r>
          </w:p>
        </w:tc>
      </w:tr>
      <w:tr w:rsidR="003E7149" w:rsidRPr="0069689F" w14:paraId="5D5DF596" w14:textId="77777777" w:rsidTr="003E7149">
        <w:trPr>
          <w:trHeight w:val="360"/>
        </w:trPr>
        <w:tc>
          <w:tcPr>
            <w:tcW w:w="1053" w:type="dxa"/>
            <w:vAlign w:val="bottom"/>
          </w:tcPr>
          <w:p w14:paraId="0CD0DA66" w14:textId="77777777" w:rsidR="003E7149" w:rsidRPr="0069689F" w:rsidRDefault="003E7149" w:rsidP="003E7149">
            <w:pPr>
              <w:pStyle w:val="TableParagraph"/>
              <w:spacing w:before="5"/>
              <w:ind w:left="0"/>
              <w:rPr>
                <w:rFonts w:asciiTheme="minorHAnsi" w:hAnsiTheme="minorHAnsi"/>
                <w:sz w:val="16"/>
                <w:szCs w:val="16"/>
              </w:rPr>
            </w:pPr>
          </w:p>
          <w:p w14:paraId="4357246A" w14:textId="77777777" w:rsidR="003E7149" w:rsidRPr="0069689F" w:rsidRDefault="003E7149" w:rsidP="003E7149">
            <w:pPr>
              <w:pStyle w:val="TableParagraph"/>
              <w:ind w:left="0"/>
              <w:rPr>
                <w:rFonts w:asciiTheme="minorHAnsi" w:hAnsiTheme="minorHAnsi"/>
                <w:sz w:val="16"/>
                <w:szCs w:val="16"/>
              </w:rPr>
            </w:pPr>
            <w:r w:rsidRPr="0069689F">
              <w:rPr>
                <w:rFonts w:asciiTheme="minorHAnsi" w:hAnsiTheme="minorHAnsi"/>
                <w:w w:val="105"/>
                <w:sz w:val="16"/>
                <w:szCs w:val="16"/>
              </w:rPr>
              <w:t xml:space="preserve"> Andrew</w:t>
            </w:r>
          </w:p>
        </w:tc>
        <w:tc>
          <w:tcPr>
            <w:tcW w:w="1080" w:type="dxa"/>
            <w:vAlign w:val="bottom"/>
          </w:tcPr>
          <w:p w14:paraId="011CDA8B" w14:textId="77777777" w:rsidR="003E7149" w:rsidRPr="0069689F" w:rsidRDefault="003E7149" w:rsidP="003E7149">
            <w:pPr>
              <w:pStyle w:val="TableParagraph"/>
              <w:spacing w:before="5"/>
              <w:ind w:left="0"/>
              <w:rPr>
                <w:rFonts w:asciiTheme="minorHAnsi" w:hAnsiTheme="minorHAnsi"/>
                <w:sz w:val="16"/>
                <w:szCs w:val="16"/>
              </w:rPr>
            </w:pPr>
          </w:p>
          <w:p w14:paraId="4AF8A66A"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Wexler</w:t>
            </w:r>
          </w:p>
        </w:tc>
        <w:tc>
          <w:tcPr>
            <w:tcW w:w="5220" w:type="dxa"/>
            <w:vAlign w:val="bottom"/>
          </w:tcPr>
          <w:p w14:paraId="401518E2" w14:textId="77777777" w:rsidR="003E7149" w:rsidRPr="0069689F" w:rsidRDefault="003E7149" w:rsidP="003E7149">
            <w:pPr>
              <w:pStyle w:val="TableParagraph"/>
              <w:spacing w:before="5"/>
              <w:ind w:left="0"/>
              <w:rPr>
                <w:rFonts w:asciiTheme="minorHAnsi" w:hAnsiTheme="minorHAnsi"/>
                <w:sz w:val="16"/>
                <w:szCs w:val="16"/>
              </w:rPr>
            </w:pPr>
          </w:p>
          <w:p w14:paraId="04687C62"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Arlington County Department of Environmental Services</w:t>
            </w:r>
          </w:p>
        </w:tc>
        <w:tc>
          <w:tcPr>
            <w:tcW w:w="1350" w:type="dxa"/>
            <w:vAlign w:val="bottom"/>
          </w:tcPr>
          <w:p w14:paraId="37786CC1" w14:textId="77777777" w:rsidR="003E7149" w:rsidRPr="0069689F" w:rsidRDefault="003E7149" w:rsidP="003E7149">
            <w:pPr>
              <w:pStyle w:val="TableParagraph"/>
              <w:spacing w:before="5"/>
              <w:ind w:left="0"/>
              <w:rPr>
                <w:rFonts w:asciiTheme="minorHAnsi" w:hAnsiTheme="minorHAnsi"/>
                <w:sz w:val="16"/>
                <w:szCs w:val="16"/>
              </w:rPr>
            </w:pPr>
          </w:p>
          <w:p w14:paraId="21F107F3"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Arlington</w:t>
            </w:r>
          </w:p>
        </w:tc>
        <w:tc>
          <w:tcPr>
            <w:tcW w:w="540" w:type="dxa"/>
            <w:vAlign w:val="bottom"/>
          </w:tcPr>
          <w:p w14:paraId="36CAB4F8" w14:textId="77777777" w:rsidR="003E7149" w:rsidRPr="0069689F" w:rsidRDefault="003E7149" w:rsidP="003E7149">
            <w:pPr>
              <w:pStyle w:val="TableParagraph"/>
              <w:spacing w:before="5"/>
              <w:ind w:left="0"/>
              <w:rPr>
                <w:rFonts w:asciiTheme="minorHAnsi" w:hAnsiTheme="minorHAnsi"/>
                <w:sz w:val="16"/>
                <w:szCs w:val="16"/>
              </w:rPr>
            </w:pPr>
          </w:p>
          <w:p w14:paraId="198D50B5"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VA</w:t>
            </w:r>
          </w:p>
        </w:tc>
      </w:tr>
      <w:tr w:rsidR="003E7149" w:rsidRPr="0069689F" w14:paraId="1B14F44D" w14:textId="77777777" w:rsidTr="003E7149">
        <w:trPr>
          <w:trHeight w:val="360"/>
        </w:trPr>
        <w:tc>
          <w:tcPr>
            <w:tcW w:w="1053" w:type="dxa"/>
            <w:vAlign w:val="bottom"/>
          </w:tcPr>
          <w:p w14:paraId="78A3606B" w14:textId="77777777" w:rsidR="003E7149" w:rsidRPr="0069689F" w:rsidRDefault="003E7149" w:rsidP="003E7149">
            <w:pPr>
              <w:pStyle w:val="TableParagraph"/>
              <w:spacing w:before="5"/>
              <w:ind w:left="0"/>
              <w:rPr>
                <w:rFonts w:asciiTheme="minorHAnsi" w:hAnsiTheme="minorHAnsi"/>
                <w:sz w:val="16"/>
                <w:szCs w:val="16"/>
              </w:rPr>
            </w:pPr>
          </w:p>
          <w:p w14:paraId="2EB6DC69"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Norman</w:t>
            </w:r>
          </w:p>
        </w:tc>
        <w:tc>
          <w:tcPr>
            <w:tcW w:w="1080" w:type="dxa"/>
            <w:vAlign w:val="bottom"/>
          </w:tcPr>
          <w:p w14:paraId="38328595" w14:textId="77777777" w:rsidR="003E7149" w:rsidRPr="0069689F" w:rsidRDefault="003E7149" w:rsidP="003E7149">
            <w:pPr>
              <w:pStyle w:val="TableParagraph"/>
              <w:spacing w:before="5"/>
              <w:ind w:left="0"/>
              <w:rPr>
                <w:rFonts w:asciiTheme="minorHAnsi" w:hAnsiTheme="minorHAnsi"/>
                <w:sz w:val="16"/>
                <w:szCs w:val="16"/>
              </w:rPr>
            </w:pPr>
          </w:p>
          <w:p w14:paraId="053B6C04"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Whitaker</w:t>
            </w:r>
          </w:p>
        </w:tc>
        <w:tc>
          <w:tcPr>
            <w:tcW w:w="5220" w:type="dxa"/>
            <w:vAlign w:val="bottom"/>
          </w:tcPr>
          <w:p w14:paraId="53AB827C" w14:textId="77777777" w:rsidR="003E7149" w:rsidRPr="0069689F" w:rsidRDefault="003E7149" w:rsidP="003E7149">
            <w:pPr>
              <w:pStyle w:val="TableParagraph"/>
              <w:spacing w:before="5"/>
              <w:ind w:left="0"/>
              <w:rPr>
                <w:rFonts w:asciiTheme="minorHAnsi" w:hAnsiTheme="minorHAnsi"/>
                <w:sz w:val="16"/>
                <w:szCs w:val="16"/>
              </w:rPr>
            </w:pPr>
          </w:p>
          <w:p w14:paraId="75B9AF40"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Virginia Department of Transportation – Northern Virginia District</w:t>
            </w:r>
          </w:p>
        </w:tc>
        <w:tc>
          <w:tcPr>
            <w:tcW w:w="1350" w:type="dxa"/>
            <w:vAlign w:val="bottom"/>
          </w:tcPr>
          <w:p w14:paraId="6F853324" w14:textId="77777777" w:rsidR="003E7149" w:rsidRPr="0069689F" w:rsidRDefault="003E7149" w:rsidP="003E7149">
            <w:pPr>
              <w:pStyle w:val="TableParagraph"/>
              <w:spacing w:before="5"/>
              <w:ind w:left="0"/>
              <w:rPr>
                <w:rFonts w:asciiTheme="minorHAnsi" w:hAnsiTheme="minorHAnsi"/>
                <w:sz w:val="16"/>
                <w:szCs w:val="16"/>
              </w:rPr>
            </w:pPr>
          </w:p>
          <w:p w14:paraId="6407E6E2" w14:textId="77777777" w:rsidR="003E7149" w:rsidRPr="0069689F" w:rsidRDefault="003E7149" w:rsidP="003E7149">
            <w:pPr>
              <w:pStyle w:val="TableParagraph"/>
              <w:rPr>
                <w:rFonts w:asciiTheme="minorHAnsi" w:hAnsiTheme="minorHAnsi"/>
                <w:sz w:val="16"/>
                <w:szCs w:val="16"/>
              </w:rPr>
            </w:pPr>
            <w:r>
              <w:rPr>
                <w:rFonts w:asciiTheme="minorHAnsi" w:hAnsiTheme="minorHAnsi"/>
                <w:w w:val="105"/>
                <w:sz w:val="16"/>
                <w:szCs w:val="16"/>
              </w:rPr>
              <w:t>Fairfax</w:t>
            </w:r>
            <w:r w:rsidRPr="0069689F">
              <w:rPr>
                <w:rFonts w:asciiTheme="minorHAnsi" w:hAnsiTheme="minorHAnsi"/>
                <w:w w:val="105"/>
                <w:sz w:val="16"/>
                <w:szCs w:val="16"/>
              </w:rPr>
              <w:t xml:space="preserve"> </w:t>
            </w:r>
          </w:p>
        </w:tc>
        <w:tc>
          <w:tcPr>
            <w:tcW w:w="540" w:type="dxa"/>
            <w:vAlign w:val="bottom"/>
          </w:tcPr>
          <w:p w14:paraId="1E316138" w14:textId="77777777" w:rsidR="003E7149" w:rsidRPr="0069689F" w:rsidRDefault="003E7149" w:rsidP="003E7149">
            <w:pPr>
              <w:pStyle w:val="TableParagraph"/>
              <w:spacing w:before="5"/>
              <w:ind w:left="0"/>
              <w:rPr>
                <w:rFonts w:asciiTheme="minorHAnsi" w:hAnsiTheme="minorHAnsi"/>
                <w:sz w:val="16"/>
                <w:szCs w:val="16"/>
              </w:rPr>
            </w:pPr>
          </w:p>
          <w:p w14:paraId="676B5125"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VA</w:t>
            </w:r>
          </w:p>
        </w:tc>
      </w:tr>
      <w:tr w:rsidR="003E7149" w:rsidRPr="0069689F" w14:paraId="3EF3C5CC" w14:textId="77777777" w:rsidTr="003E7149">
        <w:trPr>
          <w:trHeight w:val="360"/>
        </w:trPr>
        <w:tc>
          <w:tcPr>
            <w:tcW w:w="1053" w:type="dxa"/>
            <w:tcBorders>
              <w:bottom w:val="single" w:sz="4" w:space="0" w:color="auto"/>
            </w:tcBorders>
            <w:vAlign w:val="bottom"/>
          </w:tcPr>
          <w:p w14:paraId="0DECEB1E" w14:textId="77777777" w:rsidR="003E7149" w:rsidRPr="0069689F" w:rsidRDefault="003E7149" w:rsidP="003E7149">
            <w:pPr>
              <w:pStyle w:val="TableParagraph"/>
              <w:spacing w:before="5"/>
              <w:ind w:left="0"/>
              <w:rPr>
                <w:rFonts w:asciiTheme="minorHAnsi" w:hAnsiTheme="minorHAnsi"/>
                <w:sz w:val="16"/>
                <w:szCs w:val="16"/>
              </w:rPr>
            </w:pPr>
          </w:p>
          <w:p w14:paraId="550499C4"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Angela</w:t>
            </w:r>
          </w:p>
        </w:tc>
        <w:tc>
          <w:tcPr>
            <w:tcW w:w="1080" w:type="dxa"/>
            <w:tcBorders>
              <w:bottom w:val="single" w:sz="4" w:space="0" w:color="auto"/>
            </w:tcBorders>
            <w:vAlign w:val="bottom"/>
          </w:tcPr>
          <w:p w14:paraId="2C8BD310" w14:textId="77777777" w:rsidR="003E7149" w:rsidRPr="0069689F" w:rsidRDefault="003E7149" w:rsidP="003E7149">
            <w:pPr>
              <w:pStyle w:val="TableParagraph"/>
              <w:spacing w:before="5"/>
              <w:ind w:left="0"/>
              <w:rPr>
                <w:rFonts w:asciiTheme="minorHAnsi" w:hAnsiTheme="minorHAnsi"/>
                <w:sz w:val="16"/>
                <w:szCs w:val="16"/>
              </w:rPr>
            </w:pPr>
          </w:p>
          <w:p w14:paraId="0B2CE502"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White</w:t>
            </w:r>
          </w:p>
        </w:tc>
        <w:tc>
          <w:tcPr>
            <w:tcW w:w="5220" w:type="dxa"/>
            <w:tcBorders>
              <w:bottom w:val="single" w:sz="4" w:space="0" w:color="auto"/>
            </w:tcBorders>
            <w:vAlign w:val="bottom"/>
          </w:tcPr>
          <w:p w14:paraId="545A292F" w14:textId="77777777" w:rsidR="003E7149" w:rsidRPr="0069689F" w:rsidRDefault="003E7149" w:rsidP="003E7149">
            <w:pPr>
              <w:pStyle w:val="TableParagraph"/>
              <w:spacing w:before="5"/>
              <w:ind w:left="0"/>
              <w:rPr>
                <w:rFonts w:asciiTheme="minorHAnsi" w:hAnsiTheme="minorHAnsi"/>
                <w:sz w:val="16"/>
                <w:szCs w:val="16"/>
              </w:rPr>
            </w:pPr>
          </w:p>
          <w:p w14:paraId="21EAD767"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Greater DC-Maryland National MS Society</w:t>
            </w:r>
          </w:p>
        </w:tc>
        <w:tc>
          <w:tcPr>
            <w:tcW w:w="1350" w:type="dxa"/>
            <w:tcBorders>
              <w:bottom w:val="single" w:sz="4" w:space="0" w:color="auto"/>
            </w:tcBorders>
            <w:vAlign w:val="bottom"/>
          </w:tcPr>
          <w:p w14:paraId="49565067" w14:textId="77777777" w:rsidR="003E7149" w:rsidRPr="0069689F" w:rsidRDefault="003E7149" w:rsidP="003E7149">
            <w:pPr>
              <w:pStyle w:val="TableParagraph"/>
              <w:spacing w:before="5"/>
              <w:ind w:left="0"/>
              <w:rPr>
                <w:rFonts w:asciiTheme="minorHAnsi" w:hAnsiTheme="minorHAnsi"/>
                <w:sz w:val="16"/>
                <w:szCs w:val="16"/>
              </w:rPr>
            </w:pPr>
          </w:p>
          <w:p w14:paraId="0F574BEC"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w w:val="105"/>
                <w:sz w:val="16"/>
                <w:szCs w:val="16"/>
              </w:rPr>
              <w:t>Washington</w:t>
            </w:r>
          </w:p>
        </w:tc>
        <w:tc>
          <w:tcPr>
            <w:tcW w:w="540" w:type="dxa"/>
            <w:tcBorders>
              <w:bottom w:val="single" w:sz="4" w:space="0" w:color="auto"/>
            </w:tcBorders>
            <w:vAlign w:val="bottom"/>
          </w:tcPr>
          <w:p w14:paraId="230861AC" w14:textId="77777777" w:rsidR="003E7149" w:rsidRPr="0069689F" w:rsidRDefault="003E7149" w:rsidP="003E7149">
            <w:pPr>
              <w:pStyle w:val="TableParagraph"/>
              <w:spacing w:before="5"/>
              <w:ind w:left="0"/>
              <w:rPr>
                <w:rFonts w:asciiTheme="minorHAnsi" w:hAnsiTheme="minorHAnsi"/>
                <w:sz w:val="16"/>
                <w:szCs w:val="16"/>
              </w:rPr>
            </w:pPr>
          </w:p>
          <w:p w14:paraId="1397BB29" w14:textId="77777777" w:rsidR="003E7149" w:rsidRPr="0069689F" w:rsidRDefault="003E7149" w:rsidP="003E7149">
            <w:pPr>
              <w:pStyle w:val="TableParagraph"/>
              <w:rPr>
                <w:rFonts w:asciiTheme="minorHAnsi" w:hAnsiTheme="minorHAnsi"/>
                <w:sz w:val="16"/>
                <w:szCs w:val="16"/>
              </w:rPr>
            </w:pPr>
            <w:r w:rsidRPr="0069689F">
              <w:rPr>
                <w:rFonts w:asciiTheme="minorHAnsi" w:hAnsiTheme="minorHAnsi"/>
                <w:sz w:val="16"/>
                <w:szCs w:val="16"/>
              </w:rPr>
              <w:t>DC</w:t>
            </w:r>
          </w:p>
        </w:tc>
      </w:tr>
      <w:tr w:rsidR="003E7149" w:rsidRPr="0069689F" w14:paraId="1345ED48" w14:textId="77777777" w:rsidTr="003E7149">
        <w:trPr>
          <w:trHeight w:val="360"/>
        </w:trPr>
        <w:tc>
          <w:tcPr>
            <w:tcW w:w="1053" w:type="dxa"/>
            <w:tcBorders>
              <w:bottom w:val="single" w:sz="4" w:space="0" w:color="auto"/>
            </w:tcBorders>
            <w:vAlign w:val="bottom"/>
          </w:tcPr>
          <w:p w14:paraId="28F7FBE7" w14:textId="77777777" w:rsidR="003E7149" w:rsidRPr="0069689F" w:rsidRDefault="003E7149" w:rsidP="003E7149">
            <w:pPr>
              <w:pStyle w:val="TableParagraph"/>
              <w:spacing w:before="5"/>
              <w:ind w:left="0"/>
              <w:rPr>
                <w:rFonts w:asciiTheme="minorHAnsi" w:hAnsiTheme="minorHAnsi"/>
                <w:sz w:val="16"/>
                <w:szCs w:val="16"/>
              </w:rPr>
            </w:pPr>
            <w:r>
              <w:rPr>
                <w:rFonts w:asciiTheme="minorHAnsi" w:hAnsiTheme="minorHAnsi"/>
                <w:sz w:val="16"/>
                <w:szCs w:val="16"/>
              </w:rPr>
              <w:t xml:space="preserve">Monica </w:t>
            </w:r>
          </w:p>
        </w:tc>
        <w:tc>
          <w:tcPr>
            <w:tcW w:w="1080" w:type="dxa"/>
            <w:tcBorders>
              <w:bottom w:val="single" w:sz="4" w:space="0" w:color="auto"/>
            </w:tcBorders>
            <w:vAlign w:val="bottom"/>
          </w:tcPr>
          <w:p w14:paraId="4C8789C2" w14:textId="77777777" w:rsidR="003E7149" w:rsidRPr="0069689F" w:rsidRDefault="003E7149" w:rsidP="003E7149">
            <w:pPr>
              <w:pStyle w:val="TableParagraph"/>
              <w:spacing w:before="5"/>
              <w:ind w:left="0"/>
              <w:rPr>
                <w:rFonts w:asciiTheme="minorHAnsi" w:hAnsiTheme="minorHAnsi"/>
                <w:sz w:val="16"/>
                <w:szCs w:val="16"/>
              </w:rPr>
            </w:pPr>
            <w:r>
              <w:rPr>
                <w:rFonts w:asciiTheme="minorHAnsi" w:hAnsiTheme="minorHAnsi"/>
                <w:sz w:val="16"/>
                <w:szCs w:val="16"/>
              </w:rPr>
              <w:t>White</w:t>
            </w:r>
          </w:p>
        </w:tc>
        <w:tc>
          <w:tcPr>
            <w:tcW w:w="5220" w:type="dxa"/>
            <w:tcBorders>
              <w:bottom w:val="single" w:sz="4" w:space="0" w:color="auto"/>
            </w:tcBorders>
            <w:vAlign w:val="bottom"/>
          </w:tcPr>
          <w:p w14:paraId="06BCC434" w14:textId="77777777" w:rsidR="003E7149" w:rsidRPr="0069689F" w:rsidRDefault="003E7149" w:rsidP="003E7149">
            <w:pPr>
              <w:pStyle w:val="TableParagraph"/>
              <w:spacing w:before="5"/>
              <w:ind w:left="0"/>
              <w:rPr>
                <w:rFonts w:asciiTheme="minorHAnsi" w:hAnsiTheme="minorHAnsi"/>
                <w:sz w:val="16"/>
                <w:szCs w:val="16"/>
              </w:rPr>
            </w:pPr>
            <w:r>
              <w:rPr>
                <w:rFonts w:asciiTheme="minorHAnsi" w:hAnsiTheme="minorHAnsi"/>
                <w:sz w:val="16"/>
                <w:szCs w:val="16"/>
              </w:rPr>
              <w:t>Maryland Transit Administration</w:t>
            </w:r>
          </w:p>
        </w:tc>
        <w:tc>
          <w:tcPr>
            <w:tcW w:w="1350" w:type="dxa"/>
            <w:tcBorders>
              <w:bottom w:val="single" w:sz="4" w:space="0" w:color="auto"/>
            </w:tcBorders>
            <w:vAlign w:val="bottom"/>
          </w:tcPr>
          <w:p w14:paraId="12BFA183" w14:textId="77777777" w:rsidR="003E7149" w:rsidRPr="0069689F" w:rsidRDefault="003E7149" w:rsidP="003E7149">
            <w:pPr>
              <w:pStyle w:val="TableParagraph"/>
              <w:spacing w:before="5"/>
              <w:ind w:left="0"/>
              <w:rPr>
                <w:rFonts w:asciiTheme="minorHAnsi" w:hAnsiTheme="minorHAnsi"/>
                <w:sz w:val="16"/>
                <w:szCs w:val="16"/>
              </w:rPr>
            </w:pPr>
            <w:r>
              <w:rPr>
                <w:rFonts w:asciiTheme="minorHAnsi" w:hAnsiTheme="minorHAnsi"/>
                <w:sz w:val="16"/>
                <w:szCs w:val="16"/>
              </w:rPr>
              <w:t>Baltimore</w:t>
            </w:r>
          </w:p>
        </w:tc>
        <w:tc>
          <w:tcPr>
            <w:tcW w:w="540" w:type="dxa"/>
            <w:tcBorders>
              <w:bottom w:val="single" w:sz="4" w:space="0" w:color="auto"/>
            </w:tcBorders>
            <w:vAlign w:val="bottom"/>
          </w:tcPr>
          <w:p w14:paraId="5CA3CEEB" w14:textId="77777777" w:rsidR="003E7149" w:rsidRPr="0069689F" w:rsidRDefault="003E7149" w:rsidP="003E7149">
            <w:pPr>
              <w:pStyle w:val="TableParagraph"/>
              <w:spacing w:before="5"/>
              <w:ind w:left="0"/>
              <w:rPr>
                <w:rFonts w:asciiTheme="minorHAnsi" w:hAnsiTheme="minorHAnsi"/>
                <w:sz w:val="16"/>
                <w:szCs w:val="16"/>
              </w:rPr>
            </w:pPr>
            <w:r>
              <w:rPr>
                <w:rFonts w:asciiTheme="minorHAnsi" w:hAnsiTheme="minorHAnsi"/>
                <w:sz w:val="16"/>
                <w:szCs w:val="16"/>
              </w:rPr>
              <w:t>MD</w:t>
            </w:r>
          </w:p>
        </w:tc>
      </w:tr>
    </w:tbl>
    <w:p w14:paraId="164953C3" w14:textId="52540B8B" w:rsidR="00162C7A" w:rsidRDefault="00162C7A" w:rsidP="004F7F79">
      <w:pPr>
        <w:pStyle w:val="BodyText-TPB"/>
      </w:pPr>
    </w:p>
    <w:p w14:paraId="7D4BB4E6" w14:textId="77777777" w:rsidR="00162C7A" w:rsidRDefault="00162C7A">
      <w:pPr>
        <w:rPr>
          <w:rFonts w:ascii="Franklin Gothic Book" w:hAnsi="Franklin Gothic Book"/>
          <w:sz w:val="22"/>
          <w:szCs w:val="19"/>
        </w:rPr>
      </w:pPr>
      <w:r>
        <w:br w:type="page"/>
      </w:r>
    </w:p>
    <w:p w14:paraId="254DD267" w14:textId="134813A6" w:rsidR="00162C7A" w:rsidRDefault="00162C7A" w:rsidP="00162C7A">
      <w:pPr>
        <w:pStyle w:val="Level1Head-TPB"/>
      </w:pPr>
      <w:bookmarkStart w:id="76" w:name="_Toc518987316"/>
      <w:r w:rsidRPr="003E433C">
        <w:t xml:space="preserve">Appendix </w:t>
      </w:r>
      <w:r>
        <w:t>B: competitive selection criteria</w:t>
      </w:r>
      <w:bookmarkEnd w:id="76"/>
    </w:p>
    <w:p w14:paraId="4F268040" w14:textId="77777777" w:rsidR="00D82A18" w:rsidRPr="00D82A18" w:rsidRDefault="00D82A18" w:rsidP="00D82A18">
      <w:pPr>
        <w:pStyle w:val="BodyText-TPB"/>
      </w:pPr>
    </w:p>
    <w:tbl>
      <w:tblPr>
        <w:tblStyle w:val="TableGrid"/>
        <w:tblW w:w="9360" w:type="dxa"/>
        <w:tblInd w:w="-5" w:type="dxa"/>
        <w:tblLook w:val="04A0" w:firstRow="1" w:lastRow="0" w:firstColumn="1" w:lastColumn="0" w:noHBand="0" w:noVBand="1"/>
      </w:tblPr>
      <w:tblGrid>
        <w:gridCol w:w="7650"/>
        <w:gridCol w:w="1710"/>
      </w:tblGrid>
      <w:tr w:rsidR="00162C7A" w:rsidRPr="00162C7A" w14:paraId="62FD4527" w14:textId="77777777" w:rsidTr="00D82A18">
        <w:trPr>
          <w:trHeight w:val="629"/>
        </w:trPr>
        <w:tc>
          <w:tcPr>
            <w:tcW w:w="7650" w:type="dxa"/>
            <w:shd w:val="clear" w:color="auto" w:fill="004F7C" w:themeFill="text2"/>
            <w:vAlign w:val="bottom"/>
          </w:tcPr>
          <w:p w14:paraId="358D85EC" w14:textId="77777777" w:rsidR="00162C7A" w:rsidRPr="00162C7A" w:rsidRDefault="00162C7A" w:rsidP="00B849E0">
            <w:pPr>
              <w:pStyle w:val="ListParagraph"/>
              <w:spacing w:after="0" w:line="240" w:lineRule="auto"/>
              <w:ind w:left="0"/>
              <w:jc w:val="center"/>
              <w:rPr>
                <w:rFonts w:asciiTheme="majorHAnsi" w:hAnsiTheme="majorHAnsi"/>
                <w:color w:val="FFFFFF" w:themeColor="background1"/>
                <w:kern w:val="24"/>
                <w:sz w:val="32"/>
                <w:szCs w:val="28"/>
              </w:rPr>
            </w:pPr>
            <w:r w:rsidRPr="00162C7A">
              <w:rPr>
                <w:rFonts w:asciiTheme="majorHAnsi" w:hAnsiTheme="majorHAnsi"/>
                <w:color w:val="FFFFFF" w:themeColor="background1"/>
                <w:kern w:val="24"/>
                <w:sz w:val="32"/>
                <w:szCs w:val="28"/>
              </w:rPr>
              <w:t>Criterion</w:t>
            </w:r>
          </w:p>
        </w:tc>
        <w:tc>
          <w:tcPr>
            <w:tcW w:w="1710" w:type="dxa"/>
            <w:shd w:val="clear" w:color="auto" w:fill="004F7C" w:themeFill="text2"/>
            <w:vAlign w:val="bottom"/>
          </w:tcPr>
          <w:p w14:paraId="115773AC" w14:textId="77777777" w:rsidR="00162C7A" w:rsidRPr="00162C7A" w:rsidRDefault="00162C7A" w:rsidP="00B849E0">
            <w:pPr>
              <w:pStyle w:val="ListParagraph"/>
              <w:spacing w:after="0" w:line="240" w:lineRule="auto"/>
              <w:ind w:left="0"/>
              <w:jc w:val="center"/>
              <w:rPr>
                <w:rFonts w:asciiTheme="majorHAnsi" w:hAnsiTheme="majorHAnsi"/>
                <w:color w:val="FFFFFF" w:themeColor="background1"/>
                <w:kern w:val="24"/>
                <w:sz w:val="32"/>
                <w:szCs w:val="28"/>
              </w:rPr>
            </w:pPr>
            <w:r w:rsidRPr="00162C7A">
              <w:rPr>
                <w:rFonts w:asciiTheme="majorHAnsi" w:hAnsiTheme="majorHAnsi"/>
                <w:color w:val="FFFFFF" w:themeColor="background1"/>
                <w:kern w:val="24"/>
                <w:sz w:val="32"/>
                <w:szCs w:val="28"/>
              </w:rPr>
              <w:t>Possible Points</w:t>
            </w:r>
          </w:p>
        </w:tc>
      </w:tr>
      <w:tr w:rsidR="00162C7A" w14:paraId="73286E32" w14:textId="77777777" w:rsidTr="00D82A18">
        <w:trPr>
          <w:trHeight w:val="1440"/>
        </w:trPr>
        <w:tc>
          <w:tcPr>
            <w:tcW w:w="7650" w:type="dxa"/>
          </w:tcPr>
          <w:p w14:paraId="2952E7CC" w14:textId="77777777" w:rsidR="00162C7A" w:rsidRPr="00AC6A92" w:rsidRDefault="00162C7A" w:rsidP="00B849E0">
            <w:pPr>
              <w:spacing w:after="120"/>
              <w:rPr>
                <w:rFonts w:asciiTheme="majorHAnsi" w:hAnsiTheme="majorHAnsi"/>
                <w:kern w:val="24"/>
                <w:sz w:val="32"/>
              </w:rPr>
            </w:pPr>
            <w:r w:rsidRPr="00AC6A92">
              <w:rPr>
                <w:rFonts w:asciiTheme="majorHAnsi" w:hAnsiTheme="majorHAnsi"/>
                <w:kern w:val="24"/>
                <w:sz w:val="32"/>
              </w:rPr>
              <w:t>Coordination Among Agencies</w:t>
            </w:r>
          </w:p>
          <w:p w14:paraId="6C9355E6" w14:textId="77777777" w:rsidR="00162C7A" w:rsidRPr="00AC6A92" w:rsidRDefault="00162C7A" w:rsidP="00B849E0">
            <w:pPr>
              <w:spacing w:after="120"/>
              <w:rPr>
                <w:rFonts w:ascii="Franklin Gothic Book" w:hAnsi="Franklin Gothic Book"/>
                <w:sz w:val="24"/>
              </w:rPr>
            </w:pPr>
            <w:r w:rsidRPr="00361981">
              <w:rPr>
                <w:rFonts w:ascii="Franklin Gothic Book" w:hAnsi="Franklin Gothic Book"/>
                <w:kern w:val="24"/>
                <w:sz w:val="24"/>
              </w:rPr>
              <w:t>Coordination of services with other organizations can include providing service to clients of multiple agencies, coordinated purchasing, joint project planning and operation.</w:t>
            </w:r>
          </w:p>
        </w:tc>
        <w:tc>
          <w:tcPr>
            <w:tcW w:w="1710" w:type="dxa"/>
            <w:vAlign w:val="center"/>
          </w:tcPr>
          <w:p w14:paraId="6B533BC2" w14:textId="77777777" w:rsidR="00162C7A" w:rsidRPr="00AC6A92" w:rsidRDefault="00162C7A" w:rsidP="00B849E0">
            <w:pPr>
              <w:spacing w:after="120"/>
              <w:contextualSpacing/>
              <w:jc w:val="center"/>
              <w:rPr>
                <w:rFonts w:asciiTheme="majorHAnsi" w:hAnsiTheme="majorHAnsi"/>
                <w:sz w:val="32"/>
              </w:rPr>
            </w:pPr>
            <w:r w:rsidRPr="00AC6A92">
              <w:rPr>
                <w:rFonts w:asciiTheme="majorHAnsi" w:hAnsiTheme="majorHAnsi"/>
                <w:bCs/>
                <w:kern w:val="24"/>
                <w:sz w:val="32"/>
              </w:rPr>
              <w:t>25</w:t>
            </w:r>
          </w:p>
        </w:tc>
      </w:tr>
      <w:tr w:rsidR="00162C7A" w14:paraId="038E0DC8" w14:textId="77777777" w:rsidTr="00D82A18">
        <w:trPr>
          <w:trHeight w:val="1440"/>
        </w:trPr>
        <w:tc>
          <w:tcPr>
            <w:tcW w:w="7650" w:type="dxa"/>
          </w:tcPr>
          <w:p w14:paraId="71186394" w14:textId="77777777" w:rsidR="00162C7A" w:rsidRPr="00AC6A92" w:rsidRDefault="00162C7A" w:rsidP="00B849E0">
            <w:pPr>
              <w:spacing w:after="120"/>
              <w:rPr>
                <w:rFonts w:asciiTheme="majorHAnsi" w:hAnsiTheme="majorHAnsi"/>
                <w:kern w:val="24"/>
                <w:sz w:val="32"/>
              </w:rPr>
            </w:pPr>
            <w:r w:rsidRPr="00AC6A92">
              <w:rPr>
                <w:rFonts w:asciiTheme="majorHAnsi" w:hAnsiTheme="majorHAnsi"/>
                <w:kern w:val="24"/>
                <w:sz w:val="32"/>
              </w:rPr>
              <w:t>Responsiveness to TPB’s Coordinated Human Service Transportation Plan</w:t>
            </w:r>
          </w:p>
          <w:p w14:paraId="4FB128DD" w14:textId="77777777" w:rsidR="00162C7A" w:rsidRPr="00AC6A92" w:rsidRDefault="00162C7A" w:rsidP="00B849E0">
            <w:pPr>
              <w:spacing w:after="120"/>
              <w:rPr>
                <w:rFonts w:ascii="Franklin Gothic Book" w:hAnsi="Franklin Gothic Book"/>
                <w:kern w:val="24"/>
                <w:sz w:val="24"/>
              </w:rPr>
            </w:pPr>
            <w:r w:rsidRPr="00361981">
              <w:rPr>
                <w:rFonts w:ascii="Franklin Gothic Book" w:hAnsi="Franklin Gothic Book"/>
                <w:kern w:val="24"/>
                <w:sz w:val="24"/>
              </w:rPr>
              <w:t>Up to 12 points will be awarded based on how many Priority Projects in the Coordinated Plan that the project application addresses, and up to 8 points on how well the application responds to the strategies.</w:t>
            </w:r>
          </w:p>
        </w:tc>
        <w:tc>
          <w:tcPr>
            <w:tcW w:w="1710" w:type="dxa"/>
            <w:vAlign w:val="center"/>
          </w:tcPr>
          <w:p w14:paraId="5A79891D" w14:textId="77777777" w:rsidR="00162C7A" w:rsidRPr="00AC6A92" w:rsidRDefault="00162C7A" w:rsidP="00B849E0">
            <w:pPr>
              <w:pStyle w:val="ListParagraph"/>
              <w:spacing w:after="120" w:line="240" w:lineRule="auto"/>
              <w:ind w:left="0"/>
              <w:jc w:val="center"/>
              <w:rPr>
                <w:rFonts w:asciiTheme="majorHAnsi" w:hAnsiTheme="majorHAnsi"/>
                <w:color w:val="000000" w:themeColor="text1"/>
                <w:kern w:val="24"/>
                <w:sz w:val="32"/>
                <w:szCs w:val="24"/>
              </w:rPr>
            </w:pPr>
            <w:r w:rsidRPr="00AC6A92">
              <w:rPr>
                <w:rFonts w:asciiTheme="majorHAnsi" w:hAnsiTheme="majorHAnsi"/>
                <w:color w:val="000000" w:themeColor="text1"/>
                <w:kern w:val="24"/>
                <w:sz w:val="32"/>
                <w:szCs w:val="24"/>
              </w:rPr>
              <w:t>20</w:t>
            </w:r>
          </w:p>
        </w:tc>
      </w:tr>
      <w:tr w:rsidR="00162C7A" w14:paraId="7F9E6F66" w14:textId="77777777" w:rsidTr="00D82A18">
        <w:trPr>
          <w:trHeight w:val="1440"/>
        </w:trPr>
        <w:tc>
          <w:tcPr>
            <w:tcW w:w="7650" w:type="dxa"/>
          </w:tcPr>
          <w:p w14:paraId="7BB368E0" w14:textId="77777777" w:rsidR="00162C7A" w:rsidRPr="00AC6A92" w:rsidRDefault="00162C7A" w:rsidP="00B849E0">
            <w:pPr>
              <w:spacing w:after="120"/>
              <w:rPr>
                <w:rFonts w:asciiTheme="majorHAnsi" w:hAnsiTheme="majorHAnsi"/>
                <w:kern w:val="24"/>
                <w:sz w:val="32"/>
              </w:rPr>
            </w:pPr>
            <w:r w:rsidRPr="00AC6A92">
              <w:rPr>
                <w:rFonts w:asciiTheme="majorHAnsi" w:hAnsiTheme="majorHAnsi"/>
                <w:kern w:val="24"/>
                <w:sz w:val="32"/>
              </w:rPr>
              <w:t>Institutional Capacity to Manage &amp; Administer an FTA grant</w:t>
            </w:r>
          </w:p>
          <w:p w14:paraId="2CCB548F" w14:textId="77777777" w:rsidR="00162C7A" w:rsidRPr="00AC6A92" w:rsidRDefault="00162C7A" w:rsidP="00B849E0">
            <w:pPr>
              <w:spacing w:after="120"/>
              <w:rPr>
                <w:rFonts w:ascii="Franklin Gothic Book" w:hAnsi="Franklin Gothic Book"/>
                <w:sz w:val="24"/>
              </w:rPr>
            </w:pPr>
            <w:r w:rsidRPr="00361981">
              <w:rPr>
                <w:rFonts w:ascii="Franklin Gothic Book" w:hAnsi="Franklin Gothic Book"/>
                <w:kern w:val="24"/>
                <w:sz w:val="24"/>
              </w:rPr>
              <w:t>This criterion considers the availability of sufficient management, staff and resources to implement an FTA grant, stable and sufficient sources of funds to provide required match and if applicable, past grant performance.</w:t>
            </w:r>
          </w:p>
        </w:tc>
        <w:tc>
          <w:tcPr>
            <w:tcW w:w="1710" w:type="dxa"/>
            <w:vAlign w:val="center"/>
          </w:tcPr>
          <w:p w14:paraId="0F77BD1B" w14:textId="77777777" w:rsidR="00162C7A" w:rsidRPr="00AC6A92" w:rsidRDefault="00162C7A" w:rsidP="00B849E0">
            <w:pPr>
              <w:pStyle w:val="ListParagraph"/>
              <w:spacing w:after="120" w:line="240" w:lineRule="auto"/>
              <w:ind w:left="0"/>
              <w:jc w:val="center"/>
              <w:rPr>
                <w:rFonts w:asciiTheme="majorHAnsi" w:hAnsiTheme="majorHAnsi"/>
                <w:color w:val="000000" w:themeColor="text1"/>
                <w:sz w:val="32"/>
                <w:szCs w:val="24"/>
              </w:rPr>
            </w:pPr>
            <w:r w:rsidRPr="00AC6A92">
              <w:rPr>
                <w:rFonts w:asciiTheme="majorHAnsi" w:hAnsiTheme="majorHAnsi"/>
                <w:bCs/>
                <w:color w:val="000000" w:themeColor="text1"/>
                <w:kern w:val="24"/>
                <w:sz w:val="32"/>
                <w:szCs w:val="24"/>
              </w:rPr>
              <w:t>20</w:t>
            </w:r>
          </w:p>
        </w:tc>
      </w:tr>
      <w:tr w:rsidR="00162C7A" w14:paraId="7636071C" w14:textId="77777777" w:rsidTr="00D82A18">
        <w:trPr>
          <w:trHeight w:val="1358"/>
        </w:trPr>
        <w:tc>
          <w:tcPr>
            <w:tcW w:w="7650" w:type="dxa"/>
          </w:tcPr>
          <w:p w14:paraId="7C249DE7" w14:textId="77777777" w:rsidR="00162C7A" w:rsidRPr="00AC6A92" w:rsidRDefault="00162C7A" w:rsidP="00B849E0">
            <w:pPr>
              <w:spacing w:after="120"/>
              <w:rPr>
                <w:rFonts w:asciiTheme="majorHAnsi" w:hAnsiTheme="majorHAnsi"/>
                <w:kern w:val="24"/>
                <w:sz w:val="32"/>
              </w:rPr>
            </w:pPr>
            <w:r w:rsidRPr="00AC6A92">
              <w:rPr>
                <w:rFonts w:asciiTheme="majorHAnsi" w:hAnsiTheme="majorHAnsi"/>
                <w:kern w:val="24"/>
                <w:sz w:val="32"/>
              </w:rPr>
              <w:t>Project Feasibility</w:t>
            </w:r>
          </w:p>
          <w:p w14:paraId="23CA9EE1" w14:textId="77777777" w:rsidR="00162C7A" w:rsidRPr="00AC6A92" w:rsidRDefault="00162C7A" w:rsidP="00B849E0">
            <w:pPr>
              <w:spacing w:after="120"/>
              <w:rPr>
                <w:rFonts w:ascii="Franklin Gothic Book" w:hAnsi="Franklin Gothic Book"/>
                <w:sz w:val="24"/>
              </w:rPr>
            </w:pPr>
            <w:r w:rsidRPr="00361981">
              <w:rPr>
                <w:rFonts w:ascii="Franklin Gothic Book" w:hAnsi="Franklin Gothic Book"/>
                <w:kern w:val="24"/>
                <w:sz w:val="24"/>
              </w:rPr>
              <w:t>Proposed activities are consistent with the objectives of funding, application clearly spells out how a project will be implemented, with defined roles and responsibilities, and include an action plan with milestones that is achievable within the 2-year timeframe.</w:t>
            </w:r>
          </w:p>
        </w:tc>
        <w:tc>
          <w:tcPr>
            <w:tcW w:w="1710" w:type="dxa"/>
            <w:vAlign w:val="center"/>
          </w:tcPr>
          <w:p w14:paraId="2F3DF03C" w14:textId="77777777" w:rsidR="00162C7A" w:rsidRPr="00AC6A92" w:rsidRDefault="00162C7A" w:rsidP="00B849E0">
            <w:pPr>
              <w:pStyle w:val="ListParagraph"/>
              <w:spacing w:after="120" w:line="240" w:lineRule="auto"/>
              <w:ind w:left="0"/>
              <w:jc w:val="center"/>
              <w:rPr>
                <w:rFonts w:asciiTheme="majorHAnsi" w:hAnsiTheme="majorHAnsi"/>
                <w:color w:val="000000" w:themeColor="text1"/>
                <w:sz w:val="32"/>
                <w:szCs w:val="24"/>
              </w:rPr>
            </w:pPr>
            <w:r w:rsidRPr="00AC6A92">
              <w:rPr>
                <w:rFonts w:asciiTheme="majorHAnsi" w:hAnsiTheme="majorHAnsi"/>
                <w:bCs/>
                <w:color w:val="000000" w:themeColor="text1"/>
                <w:kern w:val="24"/>
                <w:sz w:val="32"/>
                <w:szCs w:val="24"/>
              </w:rPr>
              <w:t>15</w:t>
            </w:r>
          </w:p>
        </w:tc>
      </w:tr>
      <w:tr w:rsidR="00162C7A" w14:paraId="2D43A615" w14:textId="77777777" w:rsidTr="00D82A18">
        <w:trPr>
          <w:trHeight w:val="1448"/>
        </w:trPr>
        <w:tc>
          <w:tcPr>
            <w:tcW w:w="7650" w:type="dxa"/>
          </w:tcPr>
          <w:p w14:paraId="11BBAACC" w14:textId="16900E53" w:rsidR="00162C7A" w:rsidRPr="00AC6A92" w:rsidRDefault="00162C7A" w:rsidP="00B849E0">
            <w:pPr>
              <w:spacing w:after="120"/>
              <w:rPr>
                <w:rFonts w:asciiTheme="majorHAnsi" w:hAnsiTheme="majorHAnsi"/>
                <w:kern w:val="24"/>
                <w:sz w:val="32"/>
              </w:rPr>
            </w:pPr>
            <w:r w:rsidRPr="00AC6A92">
              <w:rPr>
                <w:rFonts w:asciiTheme="majorHAnsi" w:hAnsiTheme="majorHAnsi"/>
                <w:kern w:val="24"/>
                <w:sz w:val="32"/>
              </w:rPr>
              <w:t>Regional Need</w:t>
            </w:r>
            <w:r w:rsidR="00D734B9" w:rsidRPr="00207B47">
              <w:rPr>
                <w:rFonts w:asciiTheme="majorHAnsi" w:hAnsiTheme="majorHAnsi"/>
                <w:kern w:val="24"/>
                <w:sz w:val="32"/>
              </w:rPr>
              <w:t xml:space="preserve"> and Equity Emphasis Areas</w:t>
            </w:r>
          </w:p>
          <w:p w14:paraId="6793FDB1" w14:textId="7536AF71" w:rsidR="00162C7A" w:rsidRPr="00AC6A92" w:rsidRDefault="00162C7A" w:rsidP="00B849E0">
            <w:pPr>
              <w:spacing w:after="120"/>
              <w:rPr>
                <w:rFonts w:ascii="Franklin Gothic Book" w:hAnsi="Franklin Gothic Book"/>
                <w:sz w:val="24"/>
              </w:rPr>
            </w:pPr>
            <w:r w:rsidRPr="00361981">
              <w:rPr>
                <w:rFonts w:ascii="Franklin Gothic Book" w:hAnsi="Franklin Gothic Book"/>
                <w:kern w:val="24"/>
                <w:sz w:val="24"/>
              </w:rPr>
              <w:t xml:space="preserve">Up to 5 points will be awarded for applications that propose to serve more than one jurisdiction, and up to 5 points will be awarded for projects </w:t>
            </w:r>
            <w:r w:rsidR="00535CE6">
              <w:rPr>
                <w:rFonts w:ascii="Franklin Gothic Book" w:hAnsi="Franklin Gothic Book"/>
                <w:kern w:val="24"/>
                <w:sz w:val="24"/>
              </w:rPr>
              <w:t>that propose</w:t>
            </w:r>
            <w:r w:rsidR="00535CE6" w:rsidRPr="00361981">
              <w:rPr>
                <w:rFonts w:ascii="Franklin Gothic Book" w:hAnsi="Franklin Gothic Book"/>
                <w:kern w:val="24"/>
                <w:sz w:val="24"/>
              </w:rPr>
              <w:t xml:space="preserve"> </w:t>
            </w:r>
            <w:r w:rsidRPr="00361981">
              <w:rPr>
                <w:rFonts w:ascii="Franklin Gothic Book" w:hAnsi="Franklin Gothic Book"/>
                <w:kern w:val="24"/>
                <w:sz w:val="24"/>
              </w:rPr>
              <w:t xml:space="preserve">to </w:t>
            </w:r>
            <w:r w:rsidR="00535CE6" w:rsidRPr="00361981">
              <w:rPr>
                <w:rFonts w:ascii="Franklin Gothic Book" w:hAnsi="Franklin Gothic Book"/>
                <w:kern w:val="24"/>
                <w:sz w:val="24"/>
              </w:rPr>
              <w:t>serv</w:t>
            </w:r>
            <w:r w:rsidR="00535CE6">
              <w:rPr>
                <w:rFonts w:ascii="Franklin Gothic Book" w:hAnsi="Franklin Gothic Book"/>
                <w:kern w:val="24"/>
                <w:sz w:val="24"/>
              </w:rPr>
              <w:t>e</w:t>
            </w:r>
            <w:r w:rsidR="00535CE6" w:rsidRPr="00361981">
              <w:rPr>
                <w:rFonts w:ascii="Franklin Gothic Book" w:hAnsi="Franklin Gothic Book"/>
                <w:kern w:val="24"/>
                <w:sz w:val="24"/>
              </w:rPr>
              <w:t xml:space="preserve"> </w:t>
            </w:r>
            <w:r w:rsidRPr="00361981">
              <w:rPr>
                <w:rFonts w:ascii="Franklin Gothic Book" w:hAnsi="Franklin Gothic Book"/>
                <w:kern w:val="24"/>
                <w:sz w:val="24"/>
              </w:rPr>
              <w:t>Equity Emphasis Areas in the Washington DC-VA-MD Urbanized Area</w:t>
            </w:r>
          </w:p>
        </w:tc>
        <w:tc>
          <w:tcPr>
            <w:tcW w:w="1710" w:type="dxa"/>
            <w:vAlign w:val="center"/>
          </w:tcPr>
          <w:p w14:paraId="3378683C" w14:textId="77777777" w:rsidR="00162C7A" w:rsidRPr="00AC6A92" w:rsidRDefault="00162C7A" w:rsidP="00B849E0">
            <w:pPr>
              <w:pStyle w:val="ListParagraph"/>
              <w:spacing w:after="120" w:line="240" w:lineRule="auto"/>
              <w:ind w:left="0"/>
              <w:jc w:val="center"/>
              <w:rPr>
                <w:rFonts w:asciiTheme="majorHAnsi" w:hAnsiTheme="majorHAnsi"/>
                <w:color w:val="000000" w:themeColor="text1"/>
                <w:sz w:val="32"/>
                <w:szCs w:val="24"/>
              </w:rPr>
            </w:pPr>
            <w:r w:rsidRPr="00AC6A92">
              <w:rPr>
                <w:rFonts w:asciiTheme="majorHAnsi" w:hAnsiTheme="majorHAnsi"/>
                <w:bCs/>
                <w:color w:val="000000" w:themeColor="text1"/>
                <w:kern w:val="24"/>
                <w:sz w:val="32"/>
                <w:szCs w:val="24"/>
              </w:rPr>
              <w:t>10</w:t>
            </w:r>
          </w:p>
        </w:tc>
      </w:tr>
      <w:tr w:rsidR="00162C7A" w14:paraId="11AC9182" w14:textId="77777777" w:rsidTr="00D82A18">
        <w:trPr>
          <w:trHeight w:val="1440"/>
        </w:trPr>
        <w:tc>
          <w:tcPr>
            <w:tcW w:w="7650" w:type="dxa"/>
          </w:tcPr>
          <w:p w14:paraId="174736C4" w14:textId="77777777" w:rsidR="00162C7A" w:rsidRPr="00AC6A92" w:rsidRDefault="00162C7A" w:rsidP="00B849E0">
            <w:pPr>
              <w:spacing w:after="120"/>
              <w:rPr>
                <w:rFonts w:asciiTheme="majorHAnsi" w:hAnsiTheme="majorHAnsi"/>
                <w:kern w:val="24"/>
                <w:sz w:val="32"/>
              </w:rPr>
            </w:pPr>
            <w:r w:rsidRPr="00AC6A92">
              <w:rPr>
                <w:rFonts w:asciiTheme="majorHAnsi" w:hAnsiTheme="majorHAnsi"/>
                <w:kern w:val="24"/>
                <w:sz w:val="32"/>
              </w:rPr>
              <w:t xml:space="preserve">Customer Focus </w:t>
            </w:r>
          </w:p>
          <w:p w14:paraId="220CCD74" w14:textId="77777777" w:rsidR="00162C7A" w:rsidRPr="00AC6A92" w:rsidRDefault="00162C7A" w:rsidP="00B849E0">
            <w:pPr>
              <w:spacing w:after="120"/>
              <w:rPr>
                <w:rFonts w:ascii="Franklin Gothic Book" w:hAnsi="Franklin Gothic Book"/>
                <w:sz w:val="24"/>
              </w:rPr>
            </w:pPr>
            <w:r w:rsidRPr="00361981">
              <w:rPr>
                <w:rFonts w:ascii="Franklin Gothic Book" w:hAnsi="Franklin Gothic Book"/>
                <w:kern w:val="24"/>
                <w:sz w:val="24"/>
              </w:rPr>
              <w:t>To what extent does the applicant demonstrate an awareness of the needs of a targeted population group and how will customers be involved in the development and implementation of the proposed activity.</w:t>
            </w:r>
          </w:p>
        </w:tc>
        <w:tc>
          <w:tcPr>
            <w:tcW w:w="1710" w:type="dxa"/>
            <w:vAlign w:val="center"/>
          </w:tcPr>
          <w:p w14:paraId="6032A338" w14:textId="77777777" w:rsidR="00162C7A" w:rsidRPr="00AC6A92" w:rsidRDefault="00162C7A" w:rsidP="00B849E0">
            <w:pPr>
              <w:pStyle w:val="ListParagraph"/>
              <w:spacing w:after="120" w:line="240" w:lineRule="auto"/>
              <w:ind w:left="0"/>
              <w:jc w:val="center"/>
              <w:rPr>
                <w:rFonts w:asciiTheme="majorHAnsi" w:hAnsiTheme="majorHAnsi"/>
                <w:color w:val="000000" w:themeColor="text1"/>
                <w:sz w:val="32"/>
                <w:szCs w:val="24"/>
              </w:rPr>
            </w:pPr>
            <w:r w:rsidRPr="00AC6A92">
              <w:rPr>
                <w:rFonts w:asciiTheme="majorHAnsi" w:hAnsiTheme="majorHAnsi"/>
                <w:bCs/>
                <w:color w:val="000000" w:themeColor="text1"/>
                <w:kern w:val="24"/>
                <w:sz w:val="32"/>
                <w:szCs w:val="24"/>
              </w:rPr>
              <w:t>10</w:t>
            </w:r>
          </w:p>
        </w:tc>
      </w:tr>
      <w:tr w:rsidR="00162C7A" w:rsidRPr="00361981" w14:paraId="1283AA2B" w14:textId="77777777" w:rsidTr="00D82A18">
        <w:trPr>
          <w:trHeight w:val="620"/>
        </w:trPr>
        <w:tc>
          <w:tcPr>
            <w:tcW w:w="7650" w:type="dxa"/>
            <w:vAlign w:val="center"/>
          </w:tcPr>
          <w:p w14:paraId="2456ECDD" w14:textId="77777777" w:rsidR="00162C7A" w:rsidRPr="00361981" w:rsidRDefault="00162C7A" w:rsidP="00B849E0">
            <w:pPr>
              <w:pStyle w:val="ListParagraph"/>
              <w:spacing w:after="120" w:line="240" w:lineRule="auto"/>
              <w:ind w:left="0"/>
              <w:rPr>
                <w:rFonts w:ascii="Franklin Gothic Book" w:hAnsi="Franklin Gothic Book"/>
                <w:b/>
                <w:color w:val="004F7C" w:themeColor="text2"/>
                <w:sz w:val="28"/>
                <w:szCs w:val="28"/>
              </w:rPr>
            </w:pPr>
            <w:r w:rsidRPr="00361981">
              <w:rPr>
                <w:rFonts w:ascii="Franklin Gothic Book" w:hAnsi="Franklin Gothic Book"/>
                <w:b/>
                <w:color w:val="004F7C" w:themeColor="text2"/>
                <w:sz w:val="28"/>
                <w:szCs w:val="28"/>
              </w:rPr>
              <w:t>Maximum Total Points</w:t>
            </w:r>
          </w:p>
        </w:tc>
        <w:tc>
          <w:tcPr>
            <w:tcW w:w="1710" w:type="dxa"/>
            <w:vAlign w:val="center"/>
          </w:tcPr>
          <w:p w14:paraId="35C99C73" w14:textId="77777777" w:rsidR="00162C7A" w:rsidRPr="00361981" w:rsidRDefault="00162C7A" w:rsidP="00B849E0">
            <w:pPr>
              <w:pStyle w:val="ListParagraph"/>
              <w:spacing w:after="120" w:line="240" w:lineRule="auto"/>
              <w:ind w:left="0"/>
              <w:jc w:val="center"/>
              <w:rPr>
                <w:rFonts w:ascii="Franklin Gothic Book" w:hAnsi="Franklin Gothic Book"/>
                <w:b/>
                <w:color w:val="004F7C" w:themeColor="text2"/>
                <w:sz w:val="28"/>
                <w:szCs w:val="28"/>
              </w:rPr>
            </w:pPr>
            <w:r w:rsidRPr="00361981">
              <w:rPr>
                <w:rFonts w:ascii="Franklin Gothic Book" w:hAnsi="Franklin Gothic Book"/>
                <w:b/>
                <w:color w:val="004F7C" w:themeColor="text2"/>
                <w:sz w:val="28"/>
                <w:szCs w:val="28"/>
              </w:rPr>
              <w:t>100</w:t>
            </w:r>
          </w:p>
        </w:tc>
      </w:tr>
    </w:tbl>
    <w:p w14:paraId="40A6994E" w14:textId="186AD62F" w:rsidR="00024148" w:rsidRDefault="00162C7A">
      <w:r>
        <w:br w:type="page"/>
      </w:r>
      <w:r w:rsidR="00024148">
        <w:br w:type="page"/>
      </w:r>
    </w:p>
    <w:p w14:paraId="55A78E3B" w14:textId="77777777" w:rsidR="00162C7A" w:rsidRDefault="00162C7A">
      <w:pPr>
        <w:rPr>
          <w:rFonts w:ascii="Franklin Gothic Book" w:hAnsi="Franklin Gothic Book"/>
          <w:sz w:val="22"/>
          <w:szCs w:val="19"/>
        </w:rPr>
      </w:pPr>
    </w:p>
    <w:p w14:paraId="70D3FC10" w14:textId="77777777" w:rsidR="00162C7A" w:rsidRDefault="00162C7A" w:rsidP="00162C7A">
      <w:pPr>
        <w:pStyle w:val="Level1Head-TPB"/>
      </w:pPr>
      <w:bookmarkStart w:id="77" w:name="_Toc518987317"/>
      <w:r w:rsidRPr="003E433C">
        <w:t xml:space="preserve">Appendix </w:t>
      </w:r>
      <w:r>
        <w:t xml:space="preserve">C: </w:t>
      </w:r>
      <w:r w:rsidRPr="00A7311D">
        <w:t>Inventory of Specialized Services</w:t>
      </w:r>
      <w:bookmarkEnd w:id="77"/>
    </w:p>
    <w:p w14:paraId="0F79D9AB" w14:textId="77777777" w:rsidR="00162C7A" w:rsidRDefault="00162C7A" w:rsidP="00162C7A">
      <w:pPr>
        <w:pStyle w:val="BodyText-TPB"/>
      </w:pPr>
    </w:p>
    <w:p w14:paraId="63A4CF1F" w14:textId="77777777" w:rsidR="003A443A" w:rsidRDefault="003A443A">
      <w:r>
        <w:br w:type="page"/>
      </w:r>
    </w:p>
    <w:p w14:paraId="5DAD0B74" w14:textId="4EE32FE3" w:rsidR="001A50EC" w:rsidRPr="001A50EC" w:rsidRDefault="003A443A" w:rsidP="001A50EC">
      <w:pPr>
        <w:rPr>
          <w:sz w:val="28"/>
          <w:szCs w:val="28"/>
        </w:rPr>
      </w:pPr>
      <w:r>
        <w:br w:type="page"/>
      </w:r>
      <w:r w:rsidR="00F7315D">
        <w:rPr>
          <w:sz w:val="28"/>
          <w:szCs w:val="28"/>
        </w:rPr>
        <w:t xml:space="preserve">(In the accessible </w:t>
      </w:r>
      <w:r w:rsidR="001A50EC">
        <w:rPr>
          <w:sz w:val="28"/>
          <w:szCs w:val="28"/>
        </w:rPr>
        <w:t xml:space="preserve">version of the draft </w:t>
      </w:r>
      <w:r w:rsidR="00F7315D">
        <w:rPr>
          <w:sz w:val="28"/>
          <w:szCs w:val="28"/>
        </w:rPr>
        <w:t>Coordinated</w:t>
      </w:r>
      <w:r w:rsidR="001A50EC">
        <w:rPr>
          <w:sz w:val="28"/>
          <w:szCs w:val="28"/>
        </w:rPr>
        <w:t xml:space="preserve"> Plan document, </w:t>
      </w:r>
      <w:r w:rsidR="00F7315D">
        <w:rPr>
          <w:sz w:val="28"/>
          <w:szCs w:val="28"/>
        </w:rPr>
        <w:t xml:space="preserve">the inventory can be found in a </w:t>
      </w:r>
      <w:r w:rsidR="001A50EC" w:rsidRPr="001A50EC">
        <w:rPr>
          <w:sz w:val="28"/>
          <w:szCs w:val="28"/>
        </w:rPr>
        <w:t xml:space="preserve">separate Excel file </w:t>
      </w:r>
      <w:r w:rsidR="00F7315D">
        <w:rPr>
          <w:sz w:val="28"/>
          <w:szCs w:val="28"/>
        </w:rPr>
        <w:t>)</w:t>
      </w:r>
    </w:p>
    <w:p w14:paraId="529D3A28" w14:textId="77777777" w:rsidR="001A50EC" w:rsidRPr="001A50EC" w:rsidRDefault="001A50EC" w:rsidP="001A50EC">
      <w:pPr>
        <w:rPr>
          <w:sz w:val="28"/>
          <w:szCs w:val="28"/>
        </w:rPr>
      </w:pPr>
      <w:r w:rsidRPr="001A50EC">
        <w:rPr>
          <w:sz w:val="28"/>
          <w:szCs w:val="28"/>
        </w:rPr>
        <w:br w:type="page"/>
      </w:r>
    </w:p>
    <w:p w14:paraId="33335793" w14:textId="062F3FBE" w:rsidR="003A443A" w:rsidRPr="001A50EC" w:rsidRDefault="003A443A" w:rsidP="001A50EC">
      <w:pPr>
        <w:rPr>
          <w:sz w:val="28"/>
          <w:szCs w:val="28"/>
        </w:rPr>
      </w:pPr>
    </w:p>
    <w:p w14:paraId="260E7B14" w14:textId="77777777" w:rsidR="003A443A" w:rsidRDefault="003A443A">
      <w:r>
        <w:br w:type="page"/>
      </w:r>
    </w:p>
    <w:p w14:paraId="6123B50A" w14:textId="77777777" w:rsidR="00162C7A" w:rsidRDefault="00162C7A" w:rsidP="00162C7A">
      <w:pPr>
        <w:pStyle w:val="Level1Head-TPB"/>
      </w:pPr>
      <w:bookmarkStart w:id="78" w:name="_Toc518987318"/>
      <w:r w:rsidRPr="003E433C">
        <w:t xml:space="preserve">Appendix </w:t>
      </w:r>
      <w:r>
        <w:t xml:space="preserve">D: </w:t>
      </w:r>
      <w:r w:rsidRPr="00444F24">
        <w:t>Regional Demographic Profile of Transportation-Disadvantaged Groups</w:t>
      </w:r>
      <w:bookmarkEnd w:id="78"/>
    </w:p>
    <w:p w14:paraId="31E52364" w14:textId="77777777" w:rsidR="00162C7A" w:rsidRPr="00B50CCF" w:rsidRDefault="00162C7A" w:rsidP="00162C7A">
      <w:pPr>
        <w:pStyle w:val="BodyText-TPB"/>
        <w:rPr>
          <w:color w:val="auto"/>
          <w:szCs w:val="24"/>
        </w:rPr>
      </w:pPr>
    </w:p>
    <w:p w14:paraId="3E8B763D" w14:textId="77777777" w:rsidR="00162C7A" w:rsidRPr="00BF7A8F" w:rsidRDefault="00162C7A" w:rsidP="00BF7A8F">
      <w:pPr>
        <w:pStyle w:val="BodyText-TPB"/>
      </w:pPr>
      <w:r w:rsidRPr="00BF7A8F">
        <w:t xml:space="preserve">This Appendix provides 2016 data from the 2012-2016 American Community Survey (ACS) on the numbers and spatial locations for transportation-disadvantaged population groups the Coordinated Plan helps serve. </w:t>
      </w:r>
    </w:p>
    <w:p w14:paraId="5344930E" w14:textId="77777777" w:rsidR="00075321" w:rsidRDefault="00075321" w:rsidP="00BF7A8F">
      <w:pPr>
        <w:pStyle w:val="BodyText-TPB"/>
        <w:rPr>
          <w:bCs/>
        </w:rPr>
      </w:pPr>
    </w:p>
    <w:p w14:paraId="0743E3DF" w14:textId="5266F7FD" w:rsidR="00162C7A" w:rsidRDefault="00162C7A" w:rsidP="00BF7A8F">
      <w:pPr>
        <w:pStyle w:val="BodyText-TPB"/>
      </w:pPr>
      <w:r w:rsidRPr="00BF7A8F">
        <w:rPr>
          <w:bCs/>
        </w:rPr>
        <w:t>Transportation-disadvantaged groups</w:t>
      </w:r>
      <w:r w:rsidRPr="00BF7A8F">
        <w:t xml:space="preserve"> are defined as populations lacking financial, physical, or language ability to provide their own transportation and/or have difficulty accessing public transportation.</w:t>
      </w:r>
    </w:p>
    <w:p w14:paraId="618F9D34" w14:textId="77777777" w:rsidR="00075321" w:rsidRPr="00BF7A8F" w:rsidRDefault="00075321" w:rsidP="00BF7A8F">
      <w:pPr>
        <w:pStyle w:val="BodyText-TPB"/>
      </w:pPr>
    </w:p>
    <w:p w14:paraId="52899018" w14:textId="707E4B5A" w:rsidR="00162C7A" w:rsidRDefault="00162C7A" w:rsidP="00BF7A8F">
      <w:pPr>
        <w:pStyle w:val="BodyText-TPB"/>
      </w:pPr>
      <w:r w:rsidRPr="00BF7A8F">
        <w:t>Based on Census data, the population groups in this Appendix are defined as:</w:t>
      </w:r>
    </w:p>
    <w:p w14:paraId="381DBEF8" w14:textId="77777777" w:rsidR="00075321" w:rsidRPr="00BF7A8F" w:rsidRDefault="00075321" w:rsidP="00BF7A8F">
      <w:pPr>
        <w:pStyle w:val="BodyText-TPB"/>
      </w:pPr>
    </w:p>
    <w:p w14:paraId="0269B766" w14:textId="77777777" w:rsidR="00162C7A" w:rsidRPr="00075321" w:rsidRDefault="00162C7A" w:rsidP="00162C7A">
      <w:pPr>
        <w:pStyle w:val="Heading1"/>
        <w:numPr>
          <w:ilvl w:val="0"/>
          <w:numId w:val="35"/>
        </w:numPr>
        <w:autoSpaceDE w:val="0"/>
        <w:autoSpaceDN w:val="0"/>
        <w:adjustRightInd w:val="0"/>
        <w:spacing w:after="120" w:line="276" w:lineRule="auto"/>
        <w:rPr>
          <w:rFonts w:ascii="Franklin Gothic Book" w:hAnsi="Franklin Gothic Book" w:cs="Times New Roman"/>
          <w:color w:val="auto"/>
          <w:sz w:val="22"/>
          <w:szCs w:val="22"/>
        </w:rPr>
      </w:pPr>
      <w:bookmarkStart w:id="79" w:name="_Toc518646957"/>
      <w:bookmarkStart w:id="80" w:name="_Toc518898490"/>
      <w:bookmarkStart w:id="81" w:name="_Toc518912479"/>
      <w:bookmarkStart w:id="82" w:name="_Toc518917949"/>
      <w:bookmarkStart w:id="83" w:name="_Toc518920041"/>
      <w:bookmarkStart w:id="84" w:name="_Toc518987319"/>
      <w:r w:rsidRPr="00075321">
        <w:rPr>
          <w:rFonts w:ascii="Franklin Gothic Book" w:hAnsi="Franklin Gothic Book" w:cs="Times New Roman"/>
          <w:color w:val="auto"/>
          <w:sz w:val="22"/>
          <w:szCs w:val="22"/>
        </w:rPr>
        <w:t>Below the Poverty Level</w:t>
      </w:r>
      <w:bookmarkEnd w:id="79"/>
      <w:bookmarkEnd w:id="80"/>
      <w:bookmarkEnd w:id="81"/>
      <w:bookmarkEnd w:id="82"/>
      <w:bookmarkEnd w:id="83"/>
      <w:bookmarkEnd w:id="84"/>
      <w:r w:rsidRPr="00075321">
        <w:rPr>
          <w:rFonts w:ascii="Franklin Gothic Book" w:hAnsi="Franklin Gothic Book" w:cs="Times New Roman"/>
          <w:color w:val="auto"/>
          <w:sz w:val="22"/>
          <w:szCs w:val="22"/>
        </w:rPr>
        <w:t xml:space="preserve"> </w:t>
      </w:r>
    </w:p>
    <w:p w14:paraId="2CAD6CE4" w14:textId="3AC62DBD" w:rsidR="00162C7A" w:rsidRPr="00075321" w:rsidRDefault="00162C7A" w:rsidP="00162C7A">
      <w:pPr>
        <w:pStyle w:val="Heading2"/>
        <w:numPr>
          <w:ilvl w:val="1"/>
          <w:numId w:val="35"/>
        </w:numPr>
        <w:autoSpaceDE w:val="0"/>
        <w:autoSpaceDN w:val="0"/>
        <w:adjustRightInd w:val="0"/>
        <w:spacing w:line="276" w:lineRule="auto"/>
        <w:jc w:val="left"/>
        <w:rPr>
          <w:rFonts w:ascii="Franklin Gothic Book" w:hAnsi="Franklin Gothic Book" w:cs="Times New Roman"/>
          <w:color w:val="auto"/>
          <w:sz w:val="22"/>
          <w:szCs w:val="22"/>
        </w:rPr>
      </w:pPr>
      <w:bookmarkStart w:id="85" w:name="_Toc518646958"/>
      <w:bookmarkStart w:id="86" w:name="_Toc518898491"/>
      <w:bookmarkStart w:id="87" w:name="_Toc518912480"/>
      <w:bookmarkStart w:id="88" w:name="_Toc518917950"/>
      <w:bookmarkStart w:id="89" w:name="_Toc518920042"/>
      <w:bookmarkStart w:id="90" w:name="_Toc518987320"/>
      <w:r w:rsidRPr="00075321">
        <w:rPr>
          <w:rFonts w:ascii="Franklin Gothic Book" w:hAnsi="Franklin Gothic Book" w:cs="Times New Roman"/>
          <w:color w:val="auto"/>
          <w:sz w:val="22"/>
          <w:szCs w:val="22"/>
        </w:rPr>
        <w:t>Individuals whose income is below the official poverty line depending on family size.</w:t>
      </w:r>
      <w:r w:rsidR="00F54AA1" w:rsidRPr="00075321">
        <w:rPr>
          <w:rFonts w:ascii="Franklin Gothic Book" w:hAnsi="Franklin Gothic Book" w:cs="Times New Roman"/>
          <w:color w:val="auto"/>
          <w:sz w:val="22"/>
          <w:szCs w:val="22"/>
          <w:vertAlign w:val="superscript"/>
        </w:rPr>
        <w:t>i</w:t>
      </w:r>
      <w:bookmarkEnd w:id="85"/>
      <w:bookmarkEnd w:id="86"/>
      <w:bookmarkEnd w:id="87"/>
      <w:bookmarkEnd w:id="88"/>
      <w:bookmarkEnd w:id="89"/>
      <w:bookmarkEnd w:id="90"/>
    </w:p>
    <w:p w14:paraId="14374073" w14:textId="77777777" w:rsidR="00162C7A" w:rsidRPr="00075321" w:rsidRDefault="00162C7A" w:rsidP="00162C7A">
      <w:pPr>
        <w:pStyle w:val="Heading3"/>
        <w:numPr>
          <w:ilvl w:val="2"/>
          <w:numId w:val="35"/>
        </w:numPr>
        <w:autoSpaceDE w:val="0"/>
        <w:autoSpaceDN w:val="0"/>
        <w:adjustRightInd w:val="0"/>
        <w:spacing w:line="276" w:lineRule="auto"/>
        <w:jc w:val="left"/>
        <w:rPr>
          <w:rFonts w:ascii="Franklin Gothic Book" w:hAnsi="Franklin Gothic Book" w:cs="Times New Roman"/>
          <w:b w:val="0"/>
          <w:color w:val="auto"/>
          <w:sz w:val="22"/>
          <w:szCs w:val="22"/>
        </w:rPr>
      </w:pPr>
      <w:bookmarkStart w:id="91" w:name="_Toc518646959"/>
      <w:bookmarkStart w:id="92" w:name="_Toc518898492"/>
      <w:bookmarkStart w:id="93" w:name="_Toc518912481"/>
      <w:bookmarkStart w:id="94" w:name="_Toc518917951"/>
      <w:bookmarkStart w:id="95" w:name="_Toc518920043"/>
      <w:bookmarkStart w:id="96" w:name="_Toc518987321"/>
      <w:r w:rsidRPr="00075321">
        <w:rPr>
          <w:rFonts w:ascii="Franklin Gothic Book" w:hAnsi="Franklin Gothic Book" w:cs="Times New Roman"/>
          <w:b w:val="0"/>
          <w:color w:val="auto"/>
          <w:sz w:val="22"/>
          <w:szCs w:val="22"/>
        </w:rPr>
        <w:t>1 person = $12,486 per year</w:t>
      </w:r>
      <w:bookmarkEnd w:id="91"/>
      <w:bookmarkEnd w:id="92"/>
      <w:bookmarkEnd w:id="93"/>
      <w:bookmarkEnd w:id="94"/>
      <w:bookmarkEnd w:id="95"/>
      <w:bookmarkEnd w:id="96"/>
    </w:p>
    <w:p w14:paraId="26B02930" w14:textId="77777777" w:rsidR="00162C7A" w:rsidRPr="00075321" w:rsidRDefault="00162C7A" w:rsidP="00162C7A">
      <w:pPr>
        <w:pStyle w:val="Heading3"/>
        <w:numPr>
          <w:ilvl w:val="2"/>
          <w:numId w:val="35"/>
        </w:numPr>
        <w:autoSpaceDE w:val="0"/>
        <w:autoSpaceDN w:val="0"/>
        <w:adjustRightInd w:val="0"/>
        <w:spacing w:after="120" w:line="276" w:lineRule="auto"/>
        <w:jc w:val="left"/>
        <w:rPr>
          <w:rFonts w:ascii="Franklin Gothic Book" w:hAnsi="Franklin Gothic Book" w:cs="Times New Roman"/>
          <w:b w:val="0"/>
          <w:color w:val="auto"/>
          <w:sz w:val="22"/>
          <w:szCs w:val="22"/>
        </w:rPr>
      </w:pPr>
      <w:bookmarkStart w:id="97" w:name="_Toc518646960"/>
      <w:bookmarkStart w:id="98" w:name="_Toc518898493"/>
      <w:bookmarkStart w:id="99" w:name="_Toc518912482"/>
      <w:bookmarkStart w:id="100" w:name="_Toc518917952"/>
      <w:bookmarkStart w:id="101" w:name="_Toc518920044"/>
      <w:bookmarkStart w:id="102" w:name="_Toc518987322"/>
      <w:r w:rsidRPr="00075321">
        <w:rPr>
          <w:rFonts w:ascii="Franklin Gothic Book" w:hAnsi="Franklin Gothic Book" w:cs="Times New Roman"/>
          <w:b w:val="0"/>
          <w:color w:val="auto"/>
          <w:sz w:val="22"/>
          <w:szCs w:val="22"/>
        </w:rPr>
        <w:t>4 people = $24,339 per year</w:t>
      </w:r>
      <w:bookmarkEnd w:id="97"/>
      <w:bookmarkEnd w:id="98"/>
      <w:bookmarkEnd w:id="99"/>
      <w:bookmarkEnd w:id="100"/>
      <w:bookmarkEnd w:id="101"/>
      <w:bookmarkEnd w:id="102"/>
    </w:p>
    <w:p w14:paraId="4F28CCC3" w14:textId="77777777" w:rsidR="00162C7A" w:rsidRPr="00075321" w:rsidRDefault="00162C7A" w:rsidP="00162C7A">
      <w:pPr>
        <w:numPr>
          <w:ilvl w:val="0"/>
          <w:numId w:val="35"/>
        </w:numPr>
        <w:spacing w:after="120" w:line="276" w:lineRule="auto"/>
        <w:rPr>
          <w:rFonts w:ascii="Franklin Gothic Book" w:hAnsi="Franklin Gothic Book"/>
          <w:sz w:val="22"/>
          <w:szCs w:val="22"/>
        </w:rPr>
      </w:pPr>
      <w:r w:rsidRPr="00075321">
        <w:rPr>
          <w:rFonts w:ascii="Franklin Gothic Book" w:hAnsi="Franklin Gothic Book"/>
          <w:sz w:val="22"/>
          <w:szCs w:val="22"/>
        </w:rPr>
        <w:t>Low-Income Population</w:t>
      </w:r>
    </w:p>
    <w:p w14:paraId="6B4422C3" w14:textId="77777777" w:rsidR="00162C7A" w:rsidRPr="00075321" w:rsidRDefault="00162C7A" w:rsidP="00162C7A">
      <w:pPr>
        <w:pStyle w:val="Heading2"/>
        <w:numPr>
          <w:ilvl w:val="1"/>
          <w:numId w:val="35"/>
        </w:numPr>
        <w:autoSpaceDE w:val="0"/>
        <w:autoSpaceDN w:val="0"/>
        <w:adjustRightInd w:val="0"/>
        <w:spacing w:line="276" w:lineRule="auto"/>
        <w:jc w:val="left"/>
        <w:rPr>
          <w:rFonts w:ascii="Franklin Gothic Book" w:hAnsi="Franklin Gothic Book" w:cs="Times New Roman"/>
          <w:color w:val="auto"/>
          <w:sz w:val="22"/>
          <w:szCs w:val="22"/>
        </w:rPr>
      </w:pPr>
      <w:bookmarkStart w:id="103" w:name="_Toc518646961"/>
      <w:bookmarkStart w:id="104" w:name="_Toc518898494"/>
      <w:bookmarkStart w:id="105" w:name="_Toc518912483"/>
      <w:bookmarkStart w:id="106" w:name="_Toc518917953"/>
      <w:bookmarkStart w:id="107" w:name="_Toc518920045"/>
      <w:bookmarkStart w:id="108" w:name="_Toc518987323"/>
      <w:r w:rsidRPr="00075321">
        <w:rPr>
          <w:rFonts w:ascii="Franklin Gothic Book" w:hAnsi="Franklin Gothic Book" w:cs="Times New Roman"/>
          <w:color w:val="auto"/>
          <w:sz w:val="22"/>
          <w:szCs w:val="22"/>
        </w:rPr>
        <w:t>Individuals whose income is between 100 to 150 percent of the poverty level. For a family of four an annual income of $36,509 or below is considered low income.</w:t>
      </w:r>
      <w:bookmarkEnd w:id="103"/>
      <w:bookmarkEnd w:id="104"/>
      <w:bookmarkEnd w:id="105"/>
      <w:bookmarkEnd w:id="106"/>
      <w:bookmarkEnd w:id="107"/>
      <w:bookmarkEnd w:id="108"/>
    </w:p>
    <w:p w14:paraId="2FF68F72" w14:textId="77777777" w:rsidR="00162C7A" w:rsidRPr="00075321" w:rsidRDefault="00162C7A" w:rsidP="00162C7A">
      <w:pPr>
        <w:pStyle w:val="Heading3"/>
        <w:numPr>
          <w:ilvl w:val="2"/>
          <w:numId w:val="35"/>
        </w:numPr>
        <w:autoSpaceDE w:val="0"/>
        <w:autoSpaceDN w:val="0"/>
        <w:adjustRightInd w:val="0"/>
        <w:spacing w:line="276" w:lineRule="auto"/>
        <w:jc w:val="left"/>
        <w:rPr>
          <w:rFonts w:ascii="Franklin Gothic Book" w:hAnsi="Franklin Gothic Book" w:cs="Times New Roman"/>
          <w:b w:val="0"/>
          <w:color w:val="auto"/>
          <w:sz w:val="22"/>
          <w:szCs w:val="22"/>
        </w:rPr>
      </w:pPr>
      <w:bookmarkStart w:id="109" w:name="_Toc518646962"/>
      <w:bookmarkStart w:id="110" w:name="_Toc518898495"/>
      <w:bookmarkStart w:id="111" w:name="_Toc518912484"/>
      <w:bookmarkStart w:id="112" w:name="_Toc518917954"/>
      <w:bookmarkStart w:id="113" w:name="_Toc518920046"/>
      <w:bookmarkStart w:id="114" w:name="_Toc518987324"/>
      <w:r w:rsidRPr="00075321">
        <w:rPr>
          <w:rFonts w:ascii="Franklin Gothic Book" w:hAnsi="Franklin Gothic Book" w:cs="Times New Roman"/>
          <w:b w:val="0"/>
          <w:color w:val="auto"/>
          <w:sz w:val="22"/>
          <w:szCs w:val="22"/>
        </w:rPr>
        <w:t>1 person = $18,729 per year</w:t>
      </w:r>
      <w:bookmarkEnd w:id="109"/>
      <w:bookmarkEnd w:id="110"/>
      <w:bookmarkEnd w:id="111"/>
      <w:bookmarkEnd w:id="112"/>
      <w:bookmarkEnd w:id="113"/>
      <w:bookmarkEnd w:id="114"/>
    </w:p>
    <w:p w14:paraId="20E9E4F4" w14:textId="77777777" w:rsidR="00162C7A" w:rsidRPr="00075321" w:rsidRDefault="00162C7A" w:rsidP="00162C7A">
      <w:pPr>
        <w:pStyle w:val="Heading3"/>
        <w:numPr>
          <w:ilvl w:val="2"/>
          <w:numId w:val="35"/>
        </w:numPr>
        <w:autoSpaceDE w:val="0"/>
        <w:autoSpaceDN w:val="0"/>
        <w:adjustRightInd w:val="0"/>
        <w:spacing w:after="120" w:line="276" w:lineRule="auto"/>
        <w:jc w:val="left"/>
        <w:rPr>
          <w:rFonts w:ascii="Franklin Gothic Book" w:hAnsi="Franklin Gothic Book" w:cs="Times New Roman"/>
          <w:b w:val="0"/>
          <w:color w:val="auto"/>
          <w:sz w:val="22"/>
          <w:szCs w:val="22"/>
        </w:rPr>
      </w:pPr>
      <w:bookmarkStart w:id="115" w:name="_Toc518646963"/>
      <w:bookmarkStart w:id="116" w:name="_Toc518898496"/>
      <w:bookmarkStart w:id="117" w:name="_Toc518912485"/>
      <w:bookmarkStart w:id="118" w:name="_Toc518917955"/>
      <w:bookmarkStart w:id="119" w:name="_Toc518920047"/>
      <w:bookmarkStart w:id="120" w:name="_Toc518987325"/>
      <w:r w:rsidRPr="00075321">
        <w:rPr>
          <w:rFonts w:ascii="Franklin Gothic Book" w:hAnsi="Franklin Gothic Book" w:cs="Times New Roman"/>
          <w:b w:val="0"/>
          <w:color w:val="auto"/>
          <w:sz w:val="22"/>
          <w:szCs w:val="22"/>
        </w:rPr>
        <w:t>4 people = $36,509 per year</w:t>
      </w:r>
      <w:bookmarkEnd w:id="115"/>
      <w:bookmarkEnd w:id="116"/>
      <w:bookmarkEnd w:id="117"/>
      <w:bookmarkEnd w:id="118"/>
      <w:bookmarkEnd w:id="119"/>
      <w:bookmarkEnd w:id="120"/>
    </w:p>
    <w:p w14:paraId="480124A1" w14:textId="334C60FC" w:rsidR="00162C7A" w:rsidRPr="00075321" w:rsidRDefault="00162C7A" w:rsidP="00162C7A">
      <w:pPr>
        <w:pStyle w:val="Heading2"/>
        <w:numPr>
          <w:ilvl w:val="0"/>
          <w:numId w:val="35"/>
        </w:numPr>
        <w:autoSpaceDE w:val="0"/>
        <w:autoSpaceDN w:val="0"/>
        <w:adjustRightInd w:val="0"/>
        <w:spacing w:after="120" w:line="276" w:lineRule="auto"/>
        <w:jc w:val="left"/>
        <w:rPr>
          <w:rFonts w:ascii="Franklin Gothic Book" w:hAnsi="Franklin Gothic Book" w:cs="Times New Roman"/>
          <w:color w:val="auto"/>
          <w:sz w:val="22"/>
          <w:szCs w:val="22"/>
        </w:rPr>
      </w:pPr>
      <w:bookmarkStart w:id="121" w:name="_Toc518646964"/>
      <w:bookmarkStart w:id="122" w:name="_Toc518898497"/>
      <w:bookmarkStart w:id="123" w:name="_Toc518912486"/>
      <w:bookmarkStart w:id="124" w:name="_Toc518917956"/>
      <w:bookmarkStart w:id="125" w:name="_Toc518920048"/>
      <w:bookmarkStart w:id="126" w:name="_Toc518987326"/>
      <w:r w:rsidRPr="00075321">
        <w:rPr>
          <w:rFonts w:ascii="Franklin Gothic Book" w:hAnsi="Franklin Gothic Book" w:cs="Times New Roman"/>
          <w:color w:val="auto"/>
          <w:sz w:val="22"/>
          <w:szCs w:val="22"/>
        </w:rPr>
        <w:t>Limited English Speakers include individuals who identify as speaking English less than “very well.”</w:t>
      </w:r>
      <w:r w:rsidR="00F54AA1" w:rsidRPr="00075321">
        <w:rPr>
          <w:rFonts w:ascii="Franklin Gothic Book" w:hAnsi="Franklin Gothic Book" w:cs="Times New Roman"/>
          <w:color w:val="auto"/>
          <w:sz w:val="22"/>
          <w:szCs w:val="22"/>
          <w:vertAlign w:val="superscript"/>
        </w:rPr>
        <w:t>ii</w:t>
      </w:r>
      <w:bookmarkEnd w:id="121"/>
      <w:bookmarkEnd w:id="122"/>
      <w:bookmarkEnd w:id="123"/>
      <w:bookmarkEnd w:id="124"/>
      <w:bookmarkEnd w:id="125"/>
      <w:bookmarkEnd w:id="126"/>
    </w:p>
    <w:p w14:paraId="6EE712F8" w14:textId="4449DAC7" w:rsidR="00162C7A" w:rsidRPr="00075321" w:rsidRDefault="00162C7A" w:rsidP="00162C7A">
      <w:pPr>
        <w:pStyle w:val="Heading2"/>
        <w:numPr>
          <w:ilvl w:val="0"/>
          <w:numId w:val="35"/>
        </w:numPr>
        <w:autoSpaceDE w:val="0"/>
        <w:autoSpaceDN w:val="0"/>
        <w:adjustRightInd w:val="0"/>
        <w:spacing w:after="120" w:line="276" w:lineRule="auto"/>
        <w:jc w:val="left"/>
        <w:rPr>
          <w:rFonts w:ascii="Franklin Gothic Book" w:hAnsi="Franklin Gothic Book" w:cs="Times New Roman"/>
          <w:color w:val="auto"/>
          <w:sz w:val="22"/>
          <w:szCs w:val="22"/>
        </w:rPr>
      </w:pPr>
      <w:bookmarkStart w:id="127" w:name="_Toc518646965"/>
      <w:bookmarkStart w:id="128" w:name="_Toc518898498"/>
      <w:bookmarkStart w:id="129" w:name="_Toc518912487"/>
      <w:bookmarkStart w:id="130" w:name="_Toc518917957"/>
      <w:bookmarkStart w:id="131" w:name="_Toc518920049"/>
      <w:bookmarkStart w:id="132" w:name="_Toc518987327"/>
      <w:r w:rsidRPr="00075321">
        <w:rPr>
          <w:rFonts w:ascii="Franklin Gothic Book" w:hAnsi="Franklin Gothic Book" w:cs="Times New Roman"/>
          <w:color w:val="auto"/>
          <w:sz w:val="22"/>
          <w:szCs w:val="22"/>
        </w:rPr>
        <w:t>Persons with Disabilities include individuals with any type of physical, sensory, and/or cognitive disability.</w:t>
      </w:r>
      <w:r w:rsidRPr="00075321">
        <w:rPr>
          <w:rStyle w:val="CommentReference"/>
          <w:rFonts w:ascii="Franklin Gothic Book" w:hAnsi="Franklin Gothic Book" w:cs="Times New Roman"/>
          <w:color w:val="auto"/>
          <w:sz w:val="22"/>
          <w:szCs w:val="22"/>
        </w:rPr>
        <w:t xml:space="preserve"> </w:t>
      </w:r>
      <w:r w:rsidRPr="00075321">
        <w:rPr>
          <w:rFonts w:ascii="Franklin Gothic Book" w:hAnsi="Franklin Gothic Book" w:cs="Times New Roman"/>
          <w:color w:val="auto"/>
          <w:sz w:val="22"/>
          <w:szCs w:val="22"/>
        </w:rPr>
        <w:t xml:space="preserve"> For individuals under 5, hearing and vision difficulty is used to determine disability. Individuals between 5 and 14 also include cognitive, ambulatory, and self-care difficulties. Individuals 15 years of age and older includes the five categories and independent living difficulty.</w:t>
      </w:r>
      <w:r w:rsidR="00F54AA1" w:rsidRPr="00075321">
        <w:rPr>
          <w:rFonts w:ascii="Franklin Gothic Book" w:hAnsi="Franklin Gothic Book" w:cs="Times New Roman"/>
          <w:color w:val="auto"/>
          <w:sz w:val="22"/>
          <w:szCs w:val="22"/>
          <w:vertAlign w:val="superscript"/>
        </w:rPr>
        <w:t>iii</w:t>
      </w:r>
      <w:bookmarkEnd w:id="127"/>
      <w:bookmarkEnd w:id="128"/>
      <w:bookmarkEnd w:id="129"/>
      <w:bookmarkEnd w:id="130"/>
      <w:bookmarkEnd w:id="131"/>
      <w:bookmarkEnd w:id="132"/>
    </w:p>
    <w:p w14:paraId="31CFB62C" w14:textId="77777777" w:rsidR="00162C7A" w:rsidRPr="00075321" w:rsidRDefault="00162C7A" w:rsidP="00162C7A">
      <w:pPr>
        <w:numPr>
          <w:ilvl w:val="0"/>
          <w:numId w:val="35"/>
        </w:numPr>
        <w:spacing w:after="120" w:line="276" w:lineRule="auto"/>
        <w:rPr>
          <w:rFonts w:ascii="Franklin Gothic Book" w:hAnsi="Franklin Gothic Book"/>
          <w:sz w:val="22"/>
          <w:szCs w:val="22"/>
        </w:rPr>
      </w:pPr>
      <w:r w:rsidRPr="00075321">
        <w:rPr>
          <w:rFonts w:ascii="Franklin Gothic Book" w:hAnsi="Franklin Gothic Book"/>
          <w:sz w:val="22"/>
          <w:szCs w:val="22"/>
        </w:rPr>
        <w:t>Older Adults are individuals 65 years of age and over.</w:t>
      </w:r>
    </w:p>
    <w:p w14:paraId="088C760D" w14:textId="77777777" w:rsidR="00162C7A" w:rsidRPr="00BF7A8F" w:rsidRDefault="00162C7A" w:rsidP="00162C7A">
      <w:pPr>
        <w:spacing w:after="120"/>
        <w:rPr>
          <w:rFonts w:ascii="Franklin Gothic Book" w:hAnsi="Franklin Gothic Book"/>
          <w:sz w:val="22"/>
          <w:szCs w:val="22"/>
        </w:rPr>
      </w:pPr>
      <w:r w:rsidRPr="00BF7A8F">
        <w:rPr>
          <w:rFonts w:ascii="Franklin Gothic Book" w:hAnsi="Franklin Gothic Book"/>
          <w:sz w:val="22"/>
          <w:szCs w:val="22"/>
        </w:rPr>
        <w:t>Geographic area includes the Transportation Planning Board (TPB) planning area and the Washington, DC Urbanized Area (see Figure D-1). In instances where the Urbanized Area falls outside the TPB planning area only tracts associated with the Urbanized Area were included. As a result, the geographic area includes portions of Fauquier County, VA, Stafford County, VA, Anne Arundel County, MD, and Carroll County, MD.</w:t>
      </w:r>
      <w:r w:rsidRPr="00BF7A8F" w:rsidDel="00B2206F">
        <w:rPr>
          <w:rFonts w:ascii="Franklin Gothic Book" w:hAnsi="Franklin Gothic Book"/>
          <w:sz w:val="22"/>
          <w:szCs w:val="22"/>
        </w:rPr>
        <w:t xml:space="preserve"> </w:t>
      </w:r>
    </w:p>
    <w:p w14:paraId="0F998FD1" w14:textId="77777777" w:rsidR="00162C7A" w:rsidRDefault="00162C7A" w:rsidP="00162C7A">
      <w:r>
        <w:br w:type="page"/>
      </w:r>
    </w:p>
    <w:p w14:paraId="112EF628" w14:textId="77777777" w:rsidR="00162C7A" w:rsidRPr="00356EEC" w:rsidRDefault="00162C7A" w:rsidP="00162C7A">
      <w:pPr>
        <w:jc w:val="center"/>
        <w:rPr>
          <w:rFonts w:ascii="Franklin Gothic Book" w:hAnsi="Franklin Gothic Book"/>
        </w:rPr>
      </w:pPr>
      <w:r w:rsidRPr="00356EEC">
        <w:rPr>
          <w:rFonts w:ascii="Franklin Gothic Book" w:hAnsi="Franklin Gothic Book"/>
          <w:noProof/>
        </w:rPr>
        <mc:AlternateContent>
          <mc:Choice Requires="wpg">
            <w:drawing>
              <wp:anchor distT="0" distB="0" distL="114300" distR="114300" simplePos="0" relativeHeight="251707392" behindDoc="0" locked="0" layoutInCell="1" allowOverlap="1" wp14:anchorId="58836C2B" wp14:editId="44D996E5">
                <wp:simplePos x="0" y="0"/>
                <wp:positionH relativeFrom="margin">
                  <wp:posOffset>0</wp:posOffset>
                </wp:positionH>
                <wp:positionV relativeFrom="margin">
                  <wp:posOffset>0</wp:posOffset>
                </wp:positionV>
                <wp:extent cx="6069107" cy="8089991"/>
                <wp:effectExtent l="0" t="0" r="0" b="0"/>
                <wp:wrapNone/>
                <wp:docPr id="197" name="Group 197"/>
                <wp:cNvGraphicFramePr/>
                <a:graphic xmlns:a="http://schemas.openxmlformats.org/drawingml/2006/main">
                  <a:graphicData uri="http://schemas.microsoft.com/office/word/2010/wordprocessingGroup">
                    <wpg:wgp>
                      <wpg:cNvGrpSpPr/>
                      <wpg:grpSpPr>
                        <a:xfrm>
                          <a:off x="0" y="0"/>
                          <a:ext cx="6069107" cy="8089991"/>
                          <a:chOff x="0" y="0"/>
                          <a:chExt cx="6069107" cy="8086797"/>
                        </a:xfrm>
                      </wpg:grpSpPr>
                      <pic:pic xmlns:pic="http://schemas.openxmlformats.org/drawingml/2006/picture">
                        <pic:nvPicPr>
                          <pic:cNvPr id="200" name="Picture 200"/>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bwMode="auto">
                          <a:xfrm>
                            <a:off x="0" y="395080"/>
                            <a:ext cx="5943599" cy="7691717"/>
                          </a:xfrm>
                          <a:prstGeom prst="rect">
                            <a:avLst/>
                          </a:prstGeom>
                          <a:noFill/>
                          <a:ln>
                            <a:noFill/>
                          </a:ln>
                        </pic:spPr>
                      </pic:pic>
                      <wps:wsp>
                        <wps:cNvPr id="201" name="Text Box 2"/>
                        <wps:cNvSpPr txBox="1">
                          <a:spLocks noChangeArrowheads="1"/>
                        </wps:cNvSpPr>
                        <wps:spPr bwMode="auto">
                          <a:xfrm>
                            <a:off x="1" y="0"/>
                            <a:ext cx="6069106" cy="502024"/>
                          </a:xfrm>
                          <a:prstGeom prst="rect">
                            <a:avLst/>
                          </a:prstGeom>
                          <a:noFill/>
                          <a:ln w="9525">
                            <a:noFill/>
                            <a:miter lim="800000"/>
                            <a:headEnd/>
                            <a:tailEnd/>
                          </a:ln>
                        </wps:spPr>
                        <wps:txbx>
                          <w:txbxContent>
                            <w:p w14:paraId="3E29EE98" w14:textId="77777777" w:rsidR="00226374" w:rsidRPr="00B04FCC" w:rsidRDefault="00226374" w:rsidP="00162C7A">
                              <w:pPr>
                                <w:rPr>
                                  <w:rFonts w:ascii="Franklin Gothic Medium" w:hAnsi="Franklin Gothic Medium"/>
                                  <w:sz w:val="36"/>
                                  <w:szCs w:val="36"/>
                                </w:rPr>
                              </w:pPr>
                              <w:r>
                                <w:rPr>
                                  <w:rFonts w:ascii="Franklin Gothic Medium" w:hAnsi="Franklin Gothic Medium"/>
                                  <w:sz w:val="36"/>
                                  <w:szCs w:val="36"/>
                                </w:rPr>
                                <w:t>Figure D-1:</w:t>
                              </w:r>
                              <w:r w:rsidRPr="00B04FCC">
                                <w:rPr>
                                  <w:rFonts w:ascii="Franklin Gothic Medium" w:hAnsi="Franklin Gothic Medium"/>
                                  <w:sz w:val="36"/>
                                  <w:szCs w:val="36"/>
                                </w:rPr>
                                <w:t xml:space="preserve"> TPB Planning and Urbanized Area</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58836C2B" id="Group 197" o:spid="_x0000_s1032" style="position:absolute;left:0;text-align:left;margin-left:0;margin-top:0;width:477.9pt;height:637pt;z-index:251707392;mso-position-horizontal-relative:margin;mso-position-vertical-relative:margin;mso-width-relative:margin" coordsize="60691,808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0" o:spid="_x0000_s1033" type="#_x0000_t75" style="position:absolute;top:3950;width:59435;height:76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">
                  <v:imagedata r:id="rId42" o:title=""/>
                </v:shape>
                <v:shape id="Text Box 2" o:spid="_x0000_s1034" type="#_x0000_t202" style="position:absolute;width:60691;height:5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" filled="f" stroked="f">
                  <v:textbox>
                    <w:txbxContent>
                      <w:p w14:paraId="3E29EE98" w14:textId="77777777" w:rsidR="00226374" w:rsidRPr="00B04FCC" w:rsidRDefault="00226374" w:rsidP="00162C7A">
                        <w:pPr>
                          <w:rPr>
                            <w:rFonts w:ascii="Franklin Gothic Medium" w:hAnsi="Franklin Gothic Medium"/>
                            <w:sz w:val="36"/>
                            <w:szCs w:val="36"/>
                          </w:rPr>
                        </w:pPr>
                        <w:r>
                          <w:rPr>
                            <w:rFonts w:ascii="Franklin Gothic Medium" w:hAnsi="Franklin Gothic Medium"/>
                            <w:sz w:val="36"/>
                            <w:szCs w:val="36"/>
                          </w:rPr>
                          <w:t>Figure D-1:</w:t>
                        </w:r>
                        <w:r w:rsidRPr="00B04FCC">
                          <w:rPr>
                            <w:rFonts w:ascii="Franklin Gothic Medium" w:hAnsi="Franklin Gothic Medium"/>
                            <w:sz w:val="36"/>
                            <w:szCs w:val="36"/>
                          </w:rPr>
                          <w:t xml:space="preserve"> TPB Planning and Urbanized Area</w:t>
                        </w:r>
                      </w:p>
                    </w:txbxContent>
                  </v:textbox>
                </v:shape>
                <w10:wrap anchorx="margin" anchory="margin"/>
              </v:group>
            </w:pict>
          </mc:Fallback>
        </mc:AlternateContent>
      </w:r>
    </w:p>
    <w:p w14:paraId="51A61CF8" w14:textId="77777777" w:rsidR="00162C7A" w:rsidRPr="00356EEC" w:rsidRDefault="00162C7A" w:rsidP="00162C7A">
      <w:pPr>
        <w:rPr>
          <w:rFonts w:ascii="Franklin Gothic Book" w:hAnsi="Franklin Gothic Book"/>
        </w:rPr>
      </w:pPr>
      <w:r w:rsidRPr="00356EEC">
        <w:rPr>
          <w:rFonts w:ascii="Franklin Gothic Book" w:hAnsi="Franklin Gothic Book"/>
        </w:rPr>
        <w:br w:type="page"/>
      </w:r>
    </w:p>
    <w:p w14:paraId="6CB23806" w14:textId="77777777" w:rsidR="00162C7A" w:rsidRPr="00B50CCF" w:rsidRDefault="00162C7A" w:rsidP="00162C7A">
      <w:pPr>
        <w:pStyle w:val="BodyTextUniver1"/>
        <w:spacing w:after="120" w:line="276" w:lineRule="auto"/>
        <w:jc w:val="left"/>
        <w:rPr>
          <w:rFonts w:ascii="Franklin Gothic Book" w:hAnsi="Franklin Gothic Book" w:cs="Times New Roman"/>
          <w:szCs w:val="22"/>
        </w:rPr>
      </w:pPr>
      <w:r w:rsidRPr="00B50CCF">
        <w:rPr>
          <w:rFonts w:ascii="Franklin Gothic Book" w:hAnsi="Franklin Gothic Book" w:cs="Times New Roman"/>
          <w:szCs w:val="22"/>
        </w:rPr>
        <w:t xml:space="preserve">More than 8 percent of residents lived below the poverty level in 2016 and an additional 13.8 percent were classified as low-income (see Table </w:t>
      </w:r>
      <w:r>
        <w:rPr>
          <w:rFonts w:ascii="Franklin Gothic Book" w:hAnsi="Franklin Gothic Book" w:cs="Times New Roman"/>
          <w:szCs w:val="22"/>
        </w:rPr>
        <w:t>D</w:t>
      </w:r>
      <w:r w:rsidRPr="00B50CCF">
        <w:rPr>
          <w:rFonts w:ascii="Franklin Gothic Book" w:hAnsi="Franklin Gothic Book" w:cs="Times New Roman"/>
          <w:szCs w:val="22"/>
        </w:rPr>
        <w:t xml:space="preserve">-1 and Figure </w:t>
      </w:r>
      <w:r>
        <w:rPr>
          <w:rFonts w:ascii="Franklin Gothic Book" w:hAnsi="Franklin Gothic Book" w:cs="Times New Roman"/>
          <w:szCs w:val="22"/>
        </w:rPr>
        <w:t>D</w:t>
      </w:r>
      <w:r w:rsidRPr="00B50CCF">
        <w:rPr>
          <w:rFonts w:ascii="Franklin Gothic Book" w:hAnsi="Franklin Gothic Book" w:cs="Times New Roman"/>
          <w:szCs w:val="22"/>
        </w:rPr>
        <w:t>-2). In the same year, 8 percent of persons had a disability and over 11 percent of people were 65 years of age and over. Individuals with Limited English Proficiency make up 11 percent of the population.</w:t>
      </w:r>
    </w:p>
    <w:p w14:paraId="0C1C2788" w14:textId="77777777" w:rsidR="00162C7A" w:rsidRPr="00B50CCF" w:rsidRDefault="00162C7A" w:rsidP="00162C7A">
      <w:pPr>
        <w:pStyle w:val="BodyTextUniver1"/>
        <w:spacing w:after="120" w:line="276" w:lineRule="auto"/>
        <w:jc w:val="left"/>
        <w:rPr>
          <w:rFonts w:ascii="Franklin Gothic Book" w:hAnsi="Franklin Gothic Book" w:cs="Times New Roman"/>
          <w:szCs w:val="22"/>
        </w:rPr>
      </w:pPr>
      <w:r w:rsidRPr="00B50CCF">
        <w:rPr>
          <w:rFonts w:ascii="Franklin Gothic Book" w:hAnsi="Franklin Gothic Book" w:cs="Times New Roman"/>
          <w:szCs w:val="22"/>
        </w:rPr>
        <w:t xml:space="preserve">Figures </w:t>
      </w:r>
      <w:r>
        <w:rPr>
          <w:rFonts w:ascii="Franklin Gothic Book" w:hAnsi="Franklin Gothic Book" w:cs="Times New Roman"/>
          <w:szCs w:val="22"/>
        </w:rPr>
        <w:t>D</w:t>
      </w:r>
      <w:r w:rsidRPr="00B50CCF">
        <w:rPr>
          <w:rFonts w:ascii="Franklin Gothic Book" w:hAnsi="Franklin Gothic Book" w:cs="Times New Roman"/>
          <w:szCs w:val="22"/>
        </w:rPr>
        <w:t xml:space="preserve">-3 to </w:t>
      </w:r>
      <w:r>
        <w:rPr>
          <w:rFonts w:ascii="Franklin Gothic Book" w:hAnsi="Franklin Gothic Book" w:cs="Times New Roman"/>
          <w:szCs w:val="22"/>
        </w:rPr>
        <w:t>D</w:t>
      </w:r>
      <w:r w:rsidRPr="00B50CCF">
        <w:rPr>
          <w:rFonts w:ascii="Franklin Gothic Book" w:hAnsi="Franklin Gothic Book" w:cs="Times New Roman"/>
          <w:szCs w:val="22"/>
        </w:rPr>
        <w:t>-6 show the spatial locations of transportation-disadvantaged population groups in the region.</w:t>
      </w:r>
    </w:p>
    <w:p w14:paraId="2F254EDE" w14:textId="77777777" w:rsidR="00162C7A" w:rsidRPr="00B50CCF" w:rsidRDefault="00162C7A" w:rsidP="00162C7A">
      <w:pPr>
        <w:pStyle w:val="GraphicHeader"/>
        <w:spacing w:after="120" w:line="276" w:lineRule="auto"/>
        <w:rPr>
          <w:rFonts w:ascii="Franklin Gothic Book" w:hAnsi="Franklin Gothic Book"/>
          <w:b w:val="0"/>
          <w:sz w:val="22"/>
          <w:szCs w:val="22"/>
        </w:rPr>
      </w:pPr>
      <w:r w:rsidRPr="00B50CCF">
        <w:rPr>
          <w:rFonts w:ascii="Franklin Gothic Book" w:hAnsi="Franklin Gothic Book"/>
          <w:b w:val="0"/>
          <w:sz w:val="22"/>
          <w:szCs w:val="22"/>
        </w:rPr>
        <w:t xml:space="preserve">Table </w:t>
      </w:r>
      <w:r>
        <w:rPr>
          <w:rFonts w:ascii="Franklin Gothic Book" w:hAnsi="Franklin Gothic Book"/>
          <w:b w:val="0"/>
          <w:sz w:val="22"/>
          <w:szCs w:val="22"/>
        </w:rPr>
        <w:t>D</w:t>
      </w:r>
      <w:r w:rsidRPr="00B50CCF">
        <w:rPr>
          <w:rFonts w:ascii="Franklin Gothic Book" w:hAnsi="Franklin Gothic Book"/>
          <w:b w:val="0"/>
          <w:sz w:val="22"/>
          <w:szCs w:val="22"/>
        </w:rPr>
        <w:t>-1: Transportation-Disadvantaged Populations in the Washington Region, 2016</w:t>
      </w:r>
    </w:p>
    <w:tbl>
      <w:tblPr>
        <w:tblStyle w:val="GridTable3"/>
        <w:tblW w:w="0" w:type="auto"/>
        <w:tblLook w:val="04A0" w:firstRow="1" w:lastRow="0" w:firstColumn="1" w:lastColumn="0" w:noHBand="0" w:noVBand="1"/>
      </w:tblPr>
      <w:tblGrid>
        <w:gridCol w:w="3116"/>
        <w:gridCol w:w="3117"/>
        <w:gridCol w:w="3117"/>
      </w:tblGrid>
      <w:tr w:rsidR="00162C7A" w:rsidRPr="00356EEC" w14:paraId="6559A601" w14:textId="77777777" w:rsidTr="00B849E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116" w:type="dxa"/>
          </w:tcPr>
          <w:p w14:paraId="454F78E9" w14:textId="77777777" w:rsidR="00162C7A" w:rsidRPr="00356EEC" w:rsidRDefault="00162C7A" w:rsidP="00B849E0">
            <w:pPr>
              <w:pStyle w:val="BodyTextUniver1"/>
              <w:jc w:val="center"/>
              <w:rPr>
                <w:rFonts w:ascii="Franklin Gothic Book" w:hAnsi="Franklin Gothic Book" w:cs="Times New Roman"/>
              </w:rPr>
            </w:pPr>
            <w:r w:rsidRPr="00356EEC">
              <w:rPr>
                <w:rFonts w:ascii="Franklin Gothic Book" w:hAnsi="Franklin Gothic Book" w:cs="Times New Roman"/>
              </w:rPr>
              <w:t>Population Group</w:t>
            </w:r>
          </w:p>
        </w:tc>
        <w:tc>
          <w:tcPr>
            <w:tcW w:w="3117" w:type="dxa"/>
          </w:tcPr>
          <w:p w14:paraId="14DE4974" w14:textId="77777777" w:rsidR="00162C7A" w:rsidRPr="00356EEC" w:rsidRDefault="00162C7A" w:rsidP="00B849E0">
            <w:pPr>
              <w:pStyle w:val="BodyTextUniver1"/>
              <w:jc w:val="center"/>
              <w:cnfStyle w:val="100000000000" w:firstRow="1" w:lastRow="0" w:firstColumn="0" w:lastColumn="0" w:oddVBand="0" w:evenVBand="0" w:oddHBand="0" w:evenHBand="0" w:firstRowFirstColumn="0" w:firstRowLastColumn="0" w:lastRowFirstColumn="0" w:lastRowLastColumn="0"/>
              <w:rPr>
                <w:rFonts w:ascii="Franklin Gothic Book" w:hAnsi="Franklin Gothic Book" w:cs="Times New Roman"/>
              </w:rPr>
            </w:pPr>
            <w:r w:rsidRPr="00356EEC">
              <w:rPr>
                <w:rFonts w:ascii="Franklin Gothic Book" w:hAnsi="Franklin Gothic Book" w:cs="Times New Roman"/>
              </w:rPr>
              <w:t>Region</w:t>
            </w:r>
          </w:p>
        </w:tc>
        <w:tc>
          <w:tcPr>
            <w:tcW w:w="3117" w:type="dxa"/>
          </w:tcPr>
          <w:p w14:paraId="2EB4B392" w14:textId="77777777" w:rsidR="00162C7A" w:rsidRPr="00356EEC" w:rsidRDefault="00162C7A" w:rsidP="00B849E0">
            <w:pPr>
              <w:pStyle w:val="BodyTextUniver1"/>
              <w:jc w:val="center"/>
              <w:cnfStyle w:val="100000000000" w:firstRow="1" w:lastRow="0" w:firstColumn="0" w:lastColumn="0" w:oddVBand="0" w:evenVBand="0" w:oddHBand="0" w:evenHBand="0" w:firstRowFirstColumn="0" w:firstRowLastColumn="0" w:lastRowFirstColumn="0" w:lastRowLastColumn="0"/>
              <w:rPr>
                <w:rFonts w:ascii="Franklin Gothic Book" w:hAnsi="Franklin Gothic Book" w:cs="Times New Roman"/>
              </w:rPr>
            </w:pPr>
            <w:r w:rsidRPr="00356EEC">
              <w:rPr>
                <w:rFonts w:ascii="Franklin Gothic Book" w:hAnsi="Franklin Gothic Book" w:cs="Times New Roman"/>
              </w:rPr>
              <w:t xml:space="preserve">Percent of Region </w:t>
            </w:r>
            <w:r w:rsidRPr="00356EEC">
              <w:rPr>
                <w:rFonts w:ascii="Franklin Gothic Book" w:hAnsi="Franklin Gothic Book" w:cs="Times New Roman"/>
                <w:vertAlign w:val="superscript"/>
              </w:rPr>
              <w:t>(1)</w:t>
            </w:r>
          </w:p>
        </w:tc>
      </w:tr>
      <w:tr w:rsidR="00162C7A" w:rsidRPr="00356EEC" w14:paraId="1E842920" w14:textId="77777777" w:rsidTr="00B849E0">
        <w:trPr>
          <w:cnfStyle w:val="000000100000" w:firstRow="0" w:lastRow="0" w:firstColumn="0" w:lastColumn="0" w:oddVBand="0" w:evenVBand="0" w:oddHBand="1" w:evenHBand="0" w:firstRowFirstColumn="0" w:firstRowLastColumn="0" w:lastRowFirstColumn="0" w:lastRowLastColumn="0"/>
          <w:trHeight w:val="404"/>
        </w:trPr>
        <w:tc>
          <w:tcPr>
            <w:cnfStyle w:val="001000000000" w:firstRow="0" w:lastRow="0" w:firstColumn="1" w:lastColumn="0" w:oddVBand="0" w:evenVBand="0" w:oddHBand="0" w:evenHBand="0" w:firstRowFirstColumn="0" w:firstRowLastColumn="0" w:lastRowFirstColumn="0" w:lastRowLastColumn="0"/>
            <w:tcW w:w="3116" w:type="dxa"/>
            <w:vAlign w:val="center"/>
          </w:tcPr>
          <w:p w14:paraId="3B425685" w14:textId="77777777" w:rsidR="00162C7A" w:rsidRPr="00356EEC" w:rsidRDefault="00162C7A" w:rsidP="00B849E0">
            <w:pPr>
              <w:pStyle w:val="BodyTextUniver1"/>
              <w:jc w:val="left"/>
              <w:rPr>
                <w:rFonts w:ascii="Franklin Gothic Book" w:hAnsi="Franklin Gothic Book" w:cs="Times New Roman"/>
              </w:rPr>
            </w:pPr>
            <w:r w:rsidRPr="00356EEC">
              <w:rPr>
                <w:rFonts w:ascii="Franklin Gothic Book" w:hAnsi="Franklin Gothic Book" w:cs="Times New Roman"/>
              </w:rPr>
              <w:t>Below the Poverty level</w:t>
            </w:r>
          </w:p>
        </w:tc>
        <w:tc>
          <w:tcPr>
            <w:tcW w:w="3117" w:type="dxa"/>
            <w:vAlign w:val="center"/>
          </w:tcPr>
          <w:p w14:paraId="7AFE0434" w14:textId="77777777" w:rsidR="00162C7A" w:rsidRPr="00356EEC" w:rsidRDefault="00162C7A" w:rsidP="00B849E0">
            <w:pPr>
              <w:pStyle w:val="BodyTextUniver1"/>
              <w:jc w:val="center"/>
              <w:cnfStyle w:val="000000100000" w:firstRow="0" w:lastRow="0" w:firstColumn="0" w:lastColumn="0" w:oddVBand="0" w:evenVBand="0" w:oddHBand="1" w:evenHBand="0" w:firstRowFirstColumn="0" w:firstRowLastColumn="0" w:lastRowFirstColumn="0" w:lastRowLastColumn="0"/>
              <w:rPr>
                <w:rFonts w:ascii="Franklin Gothic Book" w:hAnsi="Franklin Gothic Book" w:cs="Times New Roman"/>
              </w:rPr>
            </w:pPr>
            <w:r w:rsidRPr="00356EEC">
              <w:rPr>
                <w:rFonts w:ascii="Franklin Gothic Book" w:hAnsi="Franklin Gothic Book" w:cs="Times New Roman"/>
              </w:rPr>
              <w:t>453,211</w:t>
            </w:r>
          </w:p>
        </w:tc>
        <w:tc>
          <w:tcPr>
            <w:tcW w:w="3117" w:type="dxa"/>
            <w:vAlign w:val="center"/>
          </w:tcPr>
          <w:p w14:paraId="7DF44190" w14:textId="77777777" w:rsidR="00162C7A" w:rsidRPr="00356EEC" w:rsidRDefault="00162C7A" w:rsidP="00B849E0">
            <w:pPr>
              <w:pStyle w:val="BodyTextUniver1"/>
              <w:jc w:val="center"/>
              <w:cnfStyle w:val="000000100000" w:firstRow="0" w:lastRow="0" w:firstColumn="0" w:lastColumn="0" w:oddVBand="0" w:evenVBand="0" w:oddHBand="1" w:evenHBand="0" w:firstRowFirstColumn="0" w:firstRowLastColumn="0" w:lastRowFirstColumn="0" w:lastRowLastColumn="0"/>
              <w:rPr>
                <w:rFonts w:ascii="Franklin Gothic Book" w:hAnsi="Franklin Gothic Book" w:cs="Times New Roman"/>
              </w:rPr>
            </w:pPr>
            <w:r w:rsidRPr="00356EEC">
              <w:rPr>
                <w:rFonts w:ascii="Franklin Gothic Book" w:hAnsi="Franklin Gothic Book" w:cs="Times New Roman"/>
              </w:rPr>
              <w:t>8.4%</w:t>
            </w:r>
          </w:p>
        </w:tc>
      </w:tr>
      <w:tr w:rsidR="00162C7A" w:rsidRPr="00356EEC" w14:paraId="299AEE57" w14:textId="77777777" w:rsidTr="00B849E0">
        <w:trPr>
          <w:trHeight w:val="404"/>
        </w:trPr>
        <w:tc>
          <w:tcPr>
            <w:cnfStyle w:val="001000000000" w:firstRow="0" w:lastRow="0" w:firstColumn="1" w:lastColumn="0" w:oddVBand="0" w:evenVBand="0" w:oddHBand="0" w:evenHBand="0" w:firstRowFirstColumn="0" w:firstRowLastColumn="0" w:lastRowFirstColumn="0" w:lastRowLastColumn="0"/>
            <w:tcW w:w="3116" w:type="dxa"/>
            <w:vAlign w:val="center"/>
          </w:tcPr>
          <w:p w14:paraId="4F2A752F" w14:textId="77777777" w:rsidR="00162C7A" w:rsidRPr="00356EEC" w:rsidRDefault="00162C7A" w:rsidP="00B849E0">
            <w:pPr>
              <w:pStyle w:val="BodyTextUniver1"/>
              <w:jc w:val="left"/>
              <w:rPr>
                <w:rFonts w:ascii="Franklin Gothic Book" w:hAnsi="Franklin Gothic Book" w:cs="Times New Roman"/>
              </w:rPr>
            </w:pPr>
            <w:r w:rsidRPr="00356EEC">
              <w:rPr>
                <w:rFonts w:ascii="Franklin Gothic Book" w:hAnsi="Franklin Gothic Book" w:cs="Times New Roman"/>
              </w:rPr>
              <w:t>Low-Income or below</w:t>
            </w:r>
          </w:p>
        </w:tc>
        <w:tc>
          <w:tcPr>
            <w:tcW w:w="3117" w:type="dxa"/>
            <w:vAlign w:val="center"/>
          </w:tcPr>
          <w:p w14:paraId="2ADE6DA2" w14:textId="77777777" w:rsidR="00162C7A" w:rsidRPr="00356EEC" w:rsidRDefault="00162C7A" w:rsidP="00B849E0">
            <w:pPr>
              <w:pStyle w:val="BodyTextUniver1"/>
              <w:jc w:val="center"/>
              <w:cnfStyle w:val="000000000000" w:firstRow="0" w:lastRow="0" w:firstColumn="0" w:lastColumn="0" w:oddVBand="0" w:evenVBand="0" w:oddHBand="0" w:evenHBand="0" w:firstRowFirstColumn="0" w:firstRowLastColumn="0" w:lastRowFirstColumn="0" w:lastRowLastColumn="0"/>
              <w:rPr>
                <w:rFonts w:ascii="Franklin Gothic Book" w:hAnsi="Franklin Gothic Book" w:cs="Times New Roman"/>
              </w:rPr>
            </w:pPr>
            <w:r w:rsidRPr="00356EEC">
              <w:rPr>
                <w:rFonts w:ascii="Franklin Gothic Book" w:hAnsi="Franklin Gothic Book" w:cs="Times New Roman"/>
              </w:rPr>
              <w:t>746,062</w:t>
            </w:r>
          </w:p>
        </w:tc>
        <w:tc>
          <w:tcPr>
            <w:tcW w:w="3117" w:type="dxa"/>
            <w:vAlign w:val="center"/>
          </w:tcPr>
          <w:p w14:paraId="3220A65C" w14:textId="77777777" w:rsidR="00162C7A" w:rsidRPr="00356EEC" w:rsidRDefault="00162C7A" w:rsidP="00B849E0">
            <w:pPr>
              <w:pStyle w:val="BodyTextUniver1"/>
              <w:jc w:val="center"/>
              <w:cnfStyle w:val="000000000000" w:firstRow="0" w:lastRow="0" w:firstColumn="0" w:lastColumn="0" w:oddVBand="0" w:evenVBand="0" w:oddHBand="0" w:evenHBand="0" w:firstRowFirstColumn="0" w:firstRowLastColumn="0" w:lastRowFirstColumn="0" w:lastRowLastColumn="0"/>
              <w:rPr>
                <w:rFonts w:ascii="Franklin Gothic Book" w:hAnsi="Franklin Gothic Book" w:cs="Times New Roman"/>
              </w:rPr>
            </w:pPr>
            <w:r w:rsidRPr="00356EEC">
              <w:rPr>
                <w:rFonts w:ascii="Franklin Gothic Book" w:hAnsi="Franklin Gothic Book" w:cs="Times New Roman"/>
              </w:rPr>
              <w:t>13.8%</w:t>
            </w:r>
          </w:p>
        </w:tc>
      </w:tr>
      <w:tr w:rsidR="00162C7A" w:rsidRPr="00356EEC" w14:paraId="7E446C01" w14:textId="77777777" w:rsidTr="00B849E0">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3116" w:type="dxa"/>
            <w:vAlign w:val="center"/>
          </w:tcPr>
          <w:p w14:paraId="37B64E0E" w14:textId="77777777" w:rsidR="00162C7A" w:rsidRPr="00356EEC" w:rsidRDefault="00162C7A" w:rsidP="00B849E0">
            <w:pPr>
              <w:pStyle w:val="BodyTextUniver1"/>
              <w:jc w:val="left"/>
              <w:rPr>
                <w:rFonts w:ascii="Franklin Gothic Book" w:hAnsi="Franklin Gothic Book" w:cs="Times New Roman"/>
              </w:rPr>
            </w:pPr>
            <w:r w:rsidRPr="00356EEC">
              <w:rPr>
                <w:rFonts w:ascii="Franklin Gothic Book" w:hAnsi="Franklin Gothic Book" w:cs="Times New Roman"/>
              </w:rPr>
              <w:t>Persons with Disabilities</w:t>
            </w:r>
          </w:p>
        </w:tc>
        <w:tc>
          <w:tcPr>
            <w:tcW w:w="3117" w:type="dxa"/>
            <w:vAlign w:val="center"/>
          </w:tcPr>
          <w:p w14:paraId="67DD4FBE" w14:textId="77777777" w:rsidR="00162C7A" w:rsidRPr="00356EEC" w:rsidRDefault="00162C7A" w:rsidP="00B849E0">
            <w:pPr>
              <w:pStyle w:val="BodyTextUniver1"/>
              <w:jc w:val="center"/>
              <w:cnfStyle w:val="000000100000" w:firstRow="0" w:lastRow="0" w:firstColumn="0" w:lastColumn="0" w:oddVBand="0" w:evenVBand="0" w:oddHBand="1" w:evenHBand="0" w:firstRowFirstColumn="0" w:firstRowLastColumn="0" w:lastRowFirstColumn="0" w:lastRowLastColumn="0"/>
              <w:rPr>
                <w:rFonts w:ascii="Franklin Gothic Book" w:hAnsi="Franklin Gothic Book" w:cs="Times New Roman"/>
              </w:rPr>
            </w:pPr>
            <w:r w:rsidRPr="00356EEC">
              <w:rPr>
                <w:rFonts w:ascii="Franklin Gothic Book" w:hAnsi="Franklin Gothic Book" w:cs="Times New Roman"/>
              </w:rPr>
              <w:t>434,562</w:t>
            </w:r>
          </w:p>
        </w:tc>
        <w:tc>
          <w:tcPr>
            <w:tcW w:w="3117" w:type="dxa"/>
            <w:vAlign w:val="center"/>
          </w:tcPr>
          <w:p w14:paraId="30491201" w14:textId="77777777" w:rsidR="00162C7A" w:rsidRPr="00356EEC" w:rsidRDefault="00162C7A" w:rsidP="00B849E0">
            <w:pPr>
              <w:pStyle w:val="BodyTextUniver1"/>
              <w:jc w:val="center"/>
              <w:cnfStyle w:val="000000100000" w:firstRow="0" w:lastRow="0" w:firstColumn="0" w:lastColumn="0" w:oddVBand="0" w:evenVBand="0" w:oddHBand="1" w:evenHBand="0" w:firstRowFirstColumn="0" w:firstRowLastColumn="0" w:lastRowFirstColumn="0" w:lastRowLastColumn="0"/>
              <w:rPr>
                <w:rFonts w:ascii="Franklin Gothic Book" w:hAnsi="Franklin Gothic Book" w:cs="Times New Roman"/>
              </w:rPr>
            </w:pPr>
            <w:r w:rsidRPr="00356EEC">
              <w:rPr>
                <w:rFonts w:ascii="Franklin Gothic Book" w:hAnsi="Franklin Gothic Book" w:cs="Times New Roman"/>
              </w:rPr>
              <w:t>8.0%</w:t>
            </w:r>
          </w:p>
        </w:tc>
      </w:tr>
      <w:tr w:rsidR="00162C7A" w:rsidRPr="00356EEC" w14:paraId="09776F57" w14:textId="77777777" w:rsidTr="00B849E0">
        <w:trPr>
          <w:trHeight w:val="440"/>
        </w:trPr>
        <w:tc>
          <w:tcPr>
            <w:cnfStyle w:val="001000000000" w:firstRow="0" w:lastRow="0" w:firstColumn="1" w:lastColumn="0" w:oddVBand="0" w:evenVBand="0" w:oddHBand="0" w:evenHBand="0" w:firstRowFirstColumn="0" w:firstRowLastColumn="0" w:lastRowFirstColumn="0" w:lastRowLastColumn="0"/>
            <w:tcW w:w="3116" w:type="dxa"/>
            <w:vAlign w:val="center"/>
          </w:tcPr>
          <w:p w14:paraId="21F052AF" w14:textId="77777777" w:rsidR="00162C7A" w:rsidRPr="00356EEC" w:rsidRDefault="00162C7A" w:rsidP="00B849E0">
            <w:pPr>
              <w:pStyle w:val="BodyTextUniver1"/>
              <w:jc w:val="left"/>
              <w:rPr>
                <w:rFonts w:ascii="Franklin Gothic Book" w:hAnsi="Franklin Gothic Book" w:cs="Times New Roman"/>
              </w:rPr>
            </w:pPr>
            <w:r w:rsidRPr="00356EEC">
              <w:rPr>
                <w:rFonts w:ascii="Franklin Gothic Book" w:hAnsi="Franklin Gothic Book" w:cs="Times New Roman"/>
              </w:rPr>
              <w:t>Older Adults (65 and over)</w:t>
            </w:r>
          </w:p>
        </w:tc>
        <w:tc>
          <w:tcPr>
            <w:tcW w:w="3117" w:type="dxa"/>
            <w:vAlign w:val="center"/>
          </w:tcPr>
          <w:p w14:paraId="1BA0C1D8" w14:textId="77777777" w:rsidR="00162C7A" w:rsidRPr="00356EEC" w:rsidRDefault="00162C7A" w:rsidP="00B849E0">
            <w:pPr>
              <w:pStyle w:val="BodyTextUniver1"/>
              <w:jc w:val="center"/>
              <w:cnfStyle w:val="000000000000" w:firstRow="0" w:lastRow="0" w:firstColumn="0" w:lastColumn="0" w:oddVBand="0" w:evenVBand="0" w:oddHBand="0" w:evenHBand="0" w:firstRowFirstColumn="0" w:firstRowLastColumn="0" w:lastRowFirstColumn="0" w:lastRowLastColumn="0"/>
              <w:rPr>
                <w:rFonts w:ascii="Franklin Gothic Book" w:hAnsi="Franklin Gothic Book" w:cs="Times New Roman"/>
              </w:rPr>
            </w:pPr>
            <w:r w:rsidRPr="00356EEC">
              <w:rPr>
                <w:rFonts w:ascii="Franklin Gothic Book" w:hAnsi="Franklin Gothic Book" w:cs="Times New Roman"/>
              </w:rPr>
              <w:t>603,497</w:t>
            </w:r>
          </w:p>
        </w:tc>
        <w:tc>
          <w:tcPr>
            <w:tcW w:w="3117" w:type="dxa"/>
            <w:vAlign w:val="center"/>
          </w:tcPr>
          <w:p w14:paraId="01392CC7" w14:textId="77777777" w:rsidR="00162C7A" w:rsidRPr="00356EEC" w:rsidRDefault="00162C7A" w:rsidP="00B849E0">
            <w:pPr>
              <w:pStyle w:val="BodyTextUniver1"/>
              <w:jc w:val="center"/>
              <w:cnfStyle w:val="000000000000" w:firstRow="0" w:lastRow="0" w:firstColumn="0" w:lastColumn="0" w:oddVBand="0" w:evenVBand="0" w:oddHBand="0" w:evenHBand="0" w:firstRowFirstColumn="0" w:firstRowLastColumn="0" w:lastRowFirstColumn="0" w:lastRowLastColumn="0"/>
              <w:rPr>
                <w:rFonts w:ascii="Franklin Gothic Book" w:hAnsi="Franklin Gothic Book" w:cs="Times New Roman"/>
              </w:rPr>
            </w:pPr>
            <w:r w:rsidRPr="00356EEC">
              <w:rPr>
                <w:rFonts w:ascii="Franklin Gothic Book" w:hAnsi="Franklin Gothic Book" w:cs="Times New Roman"/>
              </w:rPr>
              <w:t>11.1%</w:t>
            </w:r>
          </w:p>
        </w:tc>
      </w:tr>
      <w:tr w:rsidR="00162C7A" w:rsidRPr="00356EEC" w14:paraId="43E67CE9" w14:textId="77777777" w:rsidTr="00B849E0">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3116" w:type="dxa"/>
            <w:vAlign w:val="center"/>
          </w:tcPr>
          <w:p w14:paraId="45F7140E" w14:textId="77777777" w:rsidR="00162C7A" w:rsidRPr="00356EEC" w:rsidRDefault="00162C7A" w:rsidP="00B849E0">
            <w:pPr>
              <w:pStyle w:val="BodyTextUniver1"/>
              <w:jc w:val="left"/>
              <w:rPr>
                <w:rFonts w:ascii="Franklin Gothic Book" w:hAnsi="Franklin Gothic Book" w:cs="Times New Roman"/>
              </w:rPr>
            </w:pPr>
            <w:r w:rsidRPr="00356EEC">
              <w:rPr>
                <w:rFonts w:ascii="Franklin Gothic Book" w:hAnsi="Franklin Gothic Book" w:cs="Times New Roman"/>
              </w:rPr>
              <w:t>Limited English Speakers</w:t>
            </w:r>
          </w:p>
        </w:tc>
        <w:tc>
          <w:tcPr>
            <w:tcW w:w="3117" w:type="dxa"/>
            <w:vAlign w:val="center"/>
          </w:tcPr>
          <w:p w14:paraId="32C92BF3" w14:textId="77777777" w:rsidR="00162C7A" w:rsidRPr="00356EEC" w:rsidRDefault="00162C7A" w:rsidP="00B849E0">
            <w:pPr>
              <w:pStyle w:val="BodyTextUniver1"/>
              <w:jc w:val="center"/>
              <w:cnfStyle w:val="000000100000" w:firstRow="0" w:lastRow="0" w:firstColumn="0" w:lastColumn="0" w:oddVBand="0" w:evenVBand="0" w:oddHBand="1" w:evenHBand="0" w:firstRowFirstColumn="0" w:firstRowLastColumn="0" w:lastRowFirstColumn="0" w:lastRowLastColumn="0"/>
              <w:rPr>
                <w:rFonts w:ascii="Franklin Gothic Book" w:hAnsi="Franklin Gothic Book" w:cs="Times New Roman"/>
              </w:rPr>
            </w:pPr>
            <w:r w:rsidRPr="00356EEC">
              <w:rPr>
                <w:rFonts w:ascii="Franklin Gothic Book" w:hAnsi="Franklin Gothic Book" w:cs="Times New Roman"/>
              </w:rPr>
              <w:t>563,092</w:t>
            </w:r>
          </w:p>
        </w:tc>
        <w:tc>
          <w:tcPr>
            <w:tcW w:w="3117" w:type="dxa"/>
            <w:vAlign w:val="center"/>
          </w:tcPr>
          <w:p w14:paraId="6AA7D6C0" w14:textId="77777777" w:rsidR="00162C7A" w:rsidRPr="00356EEC" w:rsidRDefault="00162C7A" w:rsidP="00B849E0">
            <w:pPr>
              <w:pStyle w:val="BodyTextUniver1"/>
              <w:jc w:val="center"/>
              <w:cnfStyle w:val="000000100000" w:firstRow="0" w:lastRow="0" w:firstColumn="0" w:lastColumn="0" w:oddVBand="0" w:evenVBand="0" w:oddHBand="1" w:evenHBand="0" w:firstRowFirstColumn="0" w:firstRowLastColumn="0" w:lastRowFirstColumn="0" w:lastRowLastColumn="0"/>
              <w:rPr>
                <w:rFonts w:ascii="Franklin Gothic Book" w:hAnsi="Franklin Gothic Book" w:cs="Times New Roman"/>
              </w:rPr>
            </w:pPr>
            <w:r w:rsidRPr="00356EEC">
              <w:rPr>
                <w:rFonts w:ascii="Franklin Gothic Book" w:hAnsi="Franklin Gothic Book" w:cs="Times New Roman"/>
              </w:rPr>
              <w:t>11.0%</w:t>
            </w:r>
          </w:p>
        </w:tc>
      </w:tr>
      <w:tr w:rsidR="00162C7A" w:rsidRPr="00356EEC" w14:paraId="38110016" w14:textId="77777777" w:rsidTr="00B849E0">
        <w:trPr>
          <w:trHeight w:val="350"/>
        </w:trPr>
        <w:tc>
          <w:tcPr>
            <w:cnfStyle w:val="001000000000" w:firstRow="0" w:lastRow="0" w:firstColumn="1" w:lastColumn="0" w:oddVBand="0" w:evenVBand="0" w:oddHBand="0" w:evenHBand="0" w:firstRowFirstColumn="0" w:firstRowLastColumn="0" w:lastRowFirstColumn="0" w:lastRowLastColumn="0"/>
            <w:tcW w:w="3116" w:type="dxa"/>
            <w:vAlign w:val="center"/>
          </w:tcPr>
          <w:p w14:paraId="7C52C577" w14:textId="77777777" w:rsidR="00162C7A" w:rsidRPr="00356EEC" w:rsidRDefault="00162C7A" w:rsidP="00B849E0">
            <w:pPr>
              <w:pStyle w:val="BodyTextUniver1"/>
              <w:jc w:val="left"/>
              <w:rPr>
                <w:rFonts w:ascii="Franklin Gothic Book" w:hAnsi="Franklin Gothic Book" w:cs="Times New Roman"/>
              </w:rPr>
            </w:pPr>
            <w:r w:rsidRPr="00356EEC">
              <w:rPr>
                <w:rFonts w:ascii="Franklin Gothic Book" w:hAnsi="Franklin Gothic Book" w:cs="Times New Roman"/>
              </w:rPr>
              <w:t>Total Population</w:t>
            </w:r>
          </w:p>
        </w:tc>
        <w:tc>
          <w:tcPr>
            <w:tcW w:w="3117" w:type="dxa"/>
            <w:vAlign w:val="center"/>
          </w:tcPr>
          <w:p w14:paraId="0E6E69BC" w14:textId="77777777" w:rsidR="00162C7A" w:rsidRPr="00356EEC" w:rsidRDefault="00162C7A" w:rsidP="00B849E0">
            <w:pPr>
              <w:pStyle w:val="BodyTextUniver1"/>
              <w:jc w:val="center"/>
              <w:cnfStyle w:val="000000000000" w:firstRow="0" w:lastRow="0" w:firstColumn="0" w:lastColumn="0" w:oddVBand="0" w:evenVBand="0" w:oddHBand="0" w:evenHBand="0" w:firstRowFirstColumn="0" w:firstRowLastColumn="0" w:lastRowFirstColumn="0" w:lastRowLastColumn="0"/>
              <w:rPr>
                <w:rFonts w:ascii="Franklin Gothic Book" w:hAnsi="Franklin Gothic Book" w:cs="Times New Roman"/>
              </w:rPr>
            </w:pPr>
            <w:r w:rsidRPr="00356EEC">
              <w:rPr>
                <w:rFonts w:ascii="Franklin Gothic Book" w:hAnsi="Franklin Gothic Book" w:cs="Times New Roman"/>
              </w:rPr>
              <w:t>5,480,782</w:t>
            </w:r>
          </w:p>
        </w:tc>
        <w:tc>
          <w:tcPr>
            <w:tcW w:w="3117" w:type="dxa"/>
            <w:shd w:val="clear" w:color="auto" w:fill="000000" w:themeFill="text1"/>
            <w:vAlign w:val="center"/>
          </w:tcPr>
          <w:p w14:paraId="3CDAFC62" w14:textId="77777777" w:rsidR="00162C7A" w:rsidRPr="00356EEC" w:rsidRDefault="00162C7A" w:rsidP="00B849E0">
            <w:pPr>
              <w:pStyle w:val="BodyTextUniver1"/>
              <w:jc w:val="center"/>
              <w:cnfStyle w:val="000000000000" w:firstRow="0" w:lastRow="0" w:firstColumn="0" w:lastColumn="0" w:oddVBand="0" w:evenVBand="0" w:oddHBand="0" w:evenHBand="0" w:firstRowFirstColumn="0" w:firstRowLastColumn="0" w:lastRowFirstColumn="0" w:lastRowLastColumn="0"/>
              <w:rPr>
                <w:rFonts w:ascii="Franklin Gothic Book" w:hAnsi="Franklin Gothic Book" w:cs="Times New Roman"/>
              </w:rPr>
            </w:pPr>
          </w:p>
        </w:tc>
      </w:tr>
    </w:tbl>
    <w:p w14:paraId="7F3D2694" w14:textId="77777777" w:rsidR="00162C7A" w:rsidRPr="00356EEC" w:rsidRDefault="00162C7A" w:rsidP="00162C7A">
      <w:pPr>
        <w:tabs>
          <w:tab w:val="left" w:pos="720"/>
          <w:tab w:val="left" w:pos="1080"/>
        </w:tabs>
        <w:autoSpaceDE w:val="0"/>
        <w:autoSpaceDN w:val="0"/>
        <w:adjustRightInd w:val="0"/>
        <w:rPr>
          <w:rFonts w:ascii="Franklin Gothic Book" w:hAnsi="Franklin Gothic Book"/>
          <w:sz w:val="18"/>
          <w:szCs w:val="20"/>
        </w:rPr>
      </w:pPr>
      <w:r w:rsidRPr="00356EEC">
        <w:rPr>
          <w:rFonts w:ascii="Franklin Gothic Book" w:hAnsi="Franklin Gothic Book"/>
          <w:sz w:val="18"/>
          <w:szCs w:val="20"/>
        </w:rPr>
        <w:t>Source:</w:t>
      </w:r>
      <w:r>
        <w:rPr>
          <w:rFonts w:ascii="Franklin Gothic Book" w:hAnsi="Franklin Gothic Book"/>
          <w:sz w:val="18"/>
          <w:szCs w:val="20"/>
        </w:rPr>
        <w:t xml:space="preserve"> </w:t>
      </w:r>
      <w:r w:rsidRPr="00356EEC">
        <w:rPr>
          <w:rFonts w:ascii="Franklin Gothic Book" w:hAnsi="Franklin Gothic Book"/>
          <w:sz w:val="18"/>
          <w:szCs w:val="20"/>
        </w:rPr>
        <w:t xml:space="preserve">2012-2016 U.S. Census American Community Survey; numbers are for the TPB Planning and Urbanized Areas (see definition on page 2). </w:t>
      </w:r>
      <w:r w:rsidRPr="00356EEC">
        <w:rPr>
          <w:rFonts w:ascii="Franklin Gothic Book" w:hAnsi="Franklin Gothic Book"/>
          <w:sz w:val="20"/>
          <w:szCs w:val="20"/>
          <w:vertAlign w:val="superscript"/>
        </w:rPr>
        <w:t xml:space="preserve">(1) </w:t>
      </w:r>
      <w:r w:rsidRPr="00356EEC">
        <w:rPr>
          <w:rFonts w:ascii="Franklin Gothic Book" w:hAnsi="Franklin Gothic Book"/>
          <w:sz w:val="18"/>
          <w:szCs w:val="20"/>
        </w:rPr>
        <w:t>Due to each groups’ unique sampling “Percent of Region” will not compute with Total Population.</w:t>
      </w:r>
    </w:p>
    <w:p w14:paraId="67FDECC1" w14:textId="77777777" w:rsidR="00162C7A" w:rsidRPr="00356EEC" w:rsidRDefault="00162C7A" w:rsidP="00162C7A">
      <w:pPr>
        <w:pStyle w:val="Heading1"/>
        <w:rPr>
          <w:rFonts w:ascii="Franklin Gothic Book" w:hAnsi="Franklin Gothic Book" w:cs="Times New Roman"/>
          <w:color w:val="auto"/>
          <w:sz w:val="24"/>
          <w:szCs w:val="24"/>
        </w:rPr>
      </w:pPr>
    </w:p>
    <w:p w14:paraId="1370A506" w14:textId="77777777" w:rsidR="00162C7A" w:rsidRDefault="00162C7A" w:rsidP="00162C7A">
      <w:r>
        <w:rPr>
          <w:rFonts w:asciiTheme="minorHAnsi" w:eastAsiaTheme="minorHAnsi" w:hAnsiTheme="minorHAnsi"/>
          <w:bCs/>
          <w:color w:val="auto"/>
          <w:sz w:val="22"/>
          <w:szCs w:val="22"/>
        </w:rPr>
        <w:br w:type="page"/>
      </w:r>
    </w:p>
    <w:p w14:paraId="637782C9" w14:textId="77777777" w:rsidR="00162C7A" w:rsidRPr="00356EEC" w:rsidRDefault="00162C7A" w:rsidP="00162C7A">
      <w:pPr>
        <w:pStyle w:val="Heading1"/>
        <w:jc w:val="center"/>
        <w:rPr>
          <w:rFonts w:ascii="Franklin Gothic Book" w:hAnsi="Franklin Gothic Book" w:cs="Times New Roman"/>
          <w:color w:val="auto"/>
          <w:sz w:val="24"/>
          <w:szCs w:val="24"/>
        </w:rPr>
      </w:pPr>
      <w:bookmarkStart w:id="133" w:name="_Toc518646966"/>
      <w:bookmarkStart w:id="134" w:name="_Toc518912488"/>
      <w:bookmarkStart w:id="135" w:name="_Toc518917958"/>
      <w:bookmarkStart w:id="136" w:name="_Toc518920050"/>
      <w:bookmarkStart w:id="137" w:name="_Toc518987328"/>
      <w:r w:rsidRPr="00B50CCF">
        <w:rPr>
          <w:rFonts w:ascii="Franklin Gothic Book" w:hAnsi="Franklin Gothic Book" w:cs="Times New Roman"/>
          <w:noProof/>
          <w:color w:val="auto"/>
          <w:sz w:val="22"/>
          <w:szCs w:val="24"/>
        </w:rPr>
        <w:drawing>
          <wp:anchor distT="0" distB="0" distL="114300" distR="114300" simplePos="0" relativeHeight="251712512" behindDoc="0" locked="0" layoutInCell="1" allowOverlap="1" wp14:anchorId="6A7EB0E5" wp14:editId="19553C00">
            <wp:simplePos x="0" y="0"/>
            <wp:positionH relativeFrom="margin">
              <wp:align>center</wp:align>
            </wp:positionH>
            <wp:positionV relativeFrom="paragraph">
              <wp:posOffset>383540</wp:posOffset>
            </wp:positionV>
            <wp:extent cx="4335780" cy="3735070"/>
            <wp:effectExtent l="0" t="0" r="762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335780" cy="3735070"/>
                    </a:xfrm>
                    <a:prstGeom prst="rect">
                      <a:avLst/>
                    </a:prstGeom>
                    <a:noFill/>
                  </pic:spPr>
                </pic:pic>
              </a:graphicData>
            </a:graphic>
            <wp14:sizeRelH relativeFrom="page">
              <wp14:pctWidth>0</wp14:pctWidth>
            </wp14:sizeRelH>
            <wp14:sizeRelV relativeFrom="page">
              <wp14:pctHeight>0</wp14:pctHeight>
            </wp14:sizeRelV>
          </wp:anchor>
        </w:drawing>
      </w:r>
      <w:r w:rsidRPr="00B50CCF">
        <w:rPr>
          <w:rFonts w:ascii="Franklin Gothic Book" w:hAnsi="Franklin Gothic Book" w:cs="Times New Roman"/>
          <w:color w:val="auto"/>
          <w:sz w:val="22"/>
          <w:szCs w:val="24"/>
        </w:rPr>
        <w:t xml:space="preserve">Figure </w:t>
      </w:r>
      <w:r>
        <w:rPr>
          <w:rFonts w:ascii="Franklin Gothic Book" w:hAnsi="Franklin Gothic Book" w:cs="Times New Roman"/>
          <w:color w:val="auto"/>
          <w:sz w:val="22"/>
          <w:szCs w:val="24"/>
        </w:rPr>
        <w:t>D</w:t>
      </w:r>
      <w:r w:rsidRPr="00B50CCF">
        <w:rPr>
          <w:rFonts w:ascii="Franklin Gothic Book" w:hAnsi="Franklin Gothic Book" w:cs="Times New Roman"/>
          <w:color w:val="auto"/>
          <w:sz w:val="22"/>
          <w:szCs w:val="24"/>
        </w:rPr>
        <w:t>-2: Regional Demographic Profile of Transportation-Disadvantaged Populations in the Washington Region</w:t>
      </w:r>
      <w:bookmarkEnd w:id="133"/>
      <w:bookmarkEnd w:id="134"/>
      <w:bookmarkEnd w:id="135"/>
      <w:bookmarkEnd w:id="136"/>
      <w:bookmarkEnd w:id="137"/>
    </w:p>
    <w:p w14:paraId="7AE14E47" w14:textId="77777777" w:rsidR="00162C7A" w:rsidRPr="00356EEC" w:rsidRDefault="00162C7A" w:rsidP="00162C7A">
      <w:pPr>
        <w:rPr>
          <w:rFonts w:ascii="Franklin Gothic Book" w:hAnsi="Franklin Gothic Book"/>
          <w:sz w:val="18"/>
          <w:szCs w:val="20"/>
        </w:rPr>
      </w:pPr>
    </w:p>
    <w:p w14:paraId="30850443" w14:textId="77777777" w:rsidR="00162C7A" w:rsidRPr="00356EEC" w:rsidRDefault="00162C7A" w:rsidP="00162C7A">
      <w:pPr>
        <w:rPr>
          <w:rFonts w:ascii="Franklin Gothic Book" w:hAnsi="Franklin Gothic Book"/>
          <w:sz w:val="18"/>
          <w:szCs w:val="20"/>
        </w:rPr>
      </w:pPr>
      <w:bookmarkStart w:id="138" w:name="_Hlk508785865"/>
      <w:r w:rsidRPr="00356EEC">
        <w:rPr>
          <w:rFonts w:ascii="Franklin Gothic Book" w:hAnsi="Franklin Gothic Book"/>
          <w:sz w:val="18"/>
          <w:szCs w:val="20"/>
        </w:rPr>
        <w:t>Source: 2012-2016 U.S. Census American Community Survey; numbers are for the TPB and Urbanized Area (which includes</w:t>
      </w:r>
      <w:r w:rsidRPr="00356EEC">
        <w:t xml:space="preserve"> </w:t>
      </w:r>
      <w:r w:rsidRPr="00356EEC">
        <w:rPr>
          <w:rFonts w:ascii="Franklin Gothic Book" w:hAnsi="Franklin Gothic Book"/>
          <w:sz w:val="18"/>
          <w:szCs w:val="20"/>
        </w:rPr>
        <w:t>small portions of Stafford County, VA, Anne Arundel County, MD, and Carroll County, MD).</w:t>
      </w:r>
      <w:bookmarkEnd w:id="138"/>
    </w:p>
    <w:p w14:paraId="7A014B96" w14:textId="77777777" w:rsidR="00162C7A" w:rsidRPr="00356EEC" w:rsidRDefault="00162C7A" w:rsidP="00162C7A">
      <w:pPr>
        <w:rPr>
          <w:rFonts w:ascii="Franklin Gothic Book" w:hAnsi="Franklin Gothic Book"/>
        </w:rPr>
      </w:pPr>
    </w:p>
    <w:p w14:paraId="1EBDC41D" w14:textId="77777777" w:rsidR="00162C7A" w:rsidRPr="00356EEC" w:rsidRDefault="00162C7A" w:rsidP="00162C7A">
      <w:pPr>
        <w:rPr>
          <w:rFonts w:ascii="Franklin Gothic Book" w:hAnsi="Franklin Gothic Book"/>
        </w:rPr>
      </w:pPr>
    </w:p>
    <w:p w14:paraId="71194182" w14:textId="77777777" w:rsidR="00162C7A" w:rsidRDefault="00162C7A" w:rsidP="00162C7A">
      <w:pPr>
        <w:rPr>
          <w:rFonts w:ascii="Franklin Gothic Book" w:hAnsi="Franklin Gothic Book"/>
        </w:rPr>
      </w:pPr>
      <w:r>
        <w:rPr>
          <w:rFonts w:ascii="Franklin Gothic Book" w:hAnsi="Franklin Gothic Book"/>
        </w:rPr>
        <w:br w:type="page"/>
      </w:r>
    </w:p>
    <w:p w14:paraId="70F3022C" w14:textId="77777777" w:rsidR="00162C7A" w:rsidRPr="00356EEC" w:rsidRDefault="00162C7A" w:rsidP="00162C7A">
      <w:pPr>
        <w:rPr>
          <w:rFonts w:ascii="Franklin Gothic Book" w:hAnsi="Franklin Gothic Book"/>
        </w:rPr>
      </w:pPr>
    </w:p>
    <w:p w14:paraId="35A74C32" w14:textId="77777777" w:rsidR="00162C7A" w:rsidRPr="00356EEC" w:rsidRDefault="00162C7A" w:rsidP="00162C7A">
      <w:pPr>
        <w:rPr>
          <w:rFonts w:ascii="Franklin Gothic Book" w:hAnsi="Franklin Gothic Book"/>
        </w:rPr>
      </w:pPr>
    </w:p>
    <w:p w14:paraId="6E22D787" w14:textId="77777777" w:rsidR="00162C7A" w:rsidRPr="00356EEC" w:rsidRDefault="00162C7A" w:rsidP="00162C7A">
      <w:pPr>
        <w:rPr>
          <w:rFonts w:ascii="Franklin Gothic Book" w:hAnsi="Franklin Gothic Book"/>
        </w:rPr>
      </w:pPr>
    </w:p>
    <w:p w14:paraId="49B34D2E" w14:textId="77777777" w:rsidR="00162C7A" w:rsidRPr="00356EEC" w:rsidRDefault="00162C7A" w:rsidP="00162C7A">
      <w:pPr>
        <w:rPr>
          <w:rFonts w:ascii="Franklin Gothic Book" w:hAnsi="Franklin Gothic Book"/>
        </w:rPr>
      </w:pPr>
    </w:p>
    <w:p w14:paraId="7EA4B05A" w14:textId="77777777" w:rsidR="00162C7A" w:rsidRPr="00356EEC" w:rsidRDefault="00162C7A" w:rsidP="00162C7A">
      <w:pPr>
        <w:rPr>
          <w:rFonts w:ascii="Franklin Gothic Book" w:hAnsi="Franklin Gothic Book"/>
        </w:rPr>
      </w:pPr>
    </w:p>
    <w:p w14:paraId="0F0E7A50" w14:textId="77777777" w:rsidR="00162C7A" w:rsidRPr="00356EEC" w:rsidRDefault="00162C7A" w:rsidP="00162C7A">
      <w:pPr>
        <w:jc w:val="center"/>
        <w:rPr>
          <w:rFonts w:ascii="Franklin Gothic Book" w:hAnsi="Franklin Gothic Book"/>
        </w:rPr>
      </w:pPr>
      <w:r w:rsidRPr="00356EEC">
        <w:rPr>
          <w:rFonts w:ascii="Franklin Gothic Book" w:hAnsi="Franklin Gothic Book"/>
          <w:noProof/>
        </w:rPr>
        <mc:AlternateContent>
          <mc:Choice Requires="wpg">
            <w:drawing>
              <wp:anchor distT="0" distB="0" distL="114300" distR="114300" simplePos="0" relativeHeight="251708416" behindDoc="0" locked="0" layoutInCell="1" allowOverlap="1" wp14:anchorId="75EB9AAC" wp14:editId="6A99AE0B">
                <wp:simplePos x="0" y="0"/>
                <wp:positionH relativeFrom="margin">
                  <wp:align>center</wp:align>
                </wp:positionH>
                <wp:positionV relativeFrom="margin">
                  <wp:align>center</wp:align>
                </wp:positionV>
                <wp:extent cx="5943600" cy="8086725"/>
                <wp:effectExtent l="0" t="0" r="0" b="9525"/>
                <wp:wrapNone/>
                <wp:docPr id="202" name="Group 202"/>
                <wp:cNvGraphicFramePr/>
                <a:graphic xmlns:a="http://schemas.openxmlformats.org/drawingml/2006/main">
                  <a:graphicData uri="http://schemas.microsoft.com/office/word/2010/wordprocessingGroup">
                    <wpg:wgp>
                      <wpg:cNvGrpSpPr/>
                      <wpg:grpSpPr>
                        <a:xfrm>
                          <a:off x="0" y="0"/>
                          <a:ext cx="5943600" cy="8086725"/>
                          <a:chOff x="0" y="0"/>
                          <a:chExt cx="5943600" cy="8086796"/>
                        </a:xfrm>
                      </wpg:grpSpPr>
                      <pic:pic xmlns:pic="http://schemas.openxmlformats.org/drawingml/2006/picture">
                        <pic:nvPicPr>
                          <pic:cNvPr id="203" name="Picture 203"/>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bwMode="auto">
                          <a:xfrm>
                            <a:off x="0" y="395080"/>
                            <a:ext cx="5943599" cy="7691716"/>
                          </a:xfrm>
                          <a:prstGeom prst="rect">
                            <a:avLst/>
                          </a:prstGeom>
                          <a:noFill/>
                          <a:ln>
                            <a:noFill/>
                          </a:ln>
                        </pic:spPr>
                      </pic:pic>
                      <wps:wsp>
                        <wps:cNvPr id="204" name="Text Box 2"/>
                        <wps:cNvSpPr txBox="1">
                          <a:spLocks noChangeArrowheads="1"/>
                        </wps:cNvSpPr>
                        <wps:spPr bwMode="auto">
                          <a:xfrm>
                            <a:off x="0" y="0"/>
                            <a:ext cx="5943600" cy="484094"/>
                          </a:xfrm>
                          <a:prstGeom prst="rect">
                            <a:avLst/>
                          </a:prstGeom>
                          <a:noFill/>
                          <a:ln w="9525">
                            <a:noFill/>
                            <a:miter lim="800000"/>
                            <a:headEnd/>
                            <a:tailEnd/>
                          </a:ln>
                        </wps:spPr>
                        <wps:txbx>
                          <w:txbxContent>
                            <w:p w14:paraId="69B315DB" w14:textId="77777777" w:rsidR="00226374" w:rsidRPr="000721DF" w:rsidRDefault="00226374" w:rsidP="00162C7A">
                              <w:pPr>
                                <w:rPr>
                                  <w:rFonts w:ascii="Franklin Gothic Medium" w:hAnsi="Franklin Gothic Medium"/>
                                  <w:sz w:val="36"/>
                                  <w:szCs w:val="48"/>
                                </w:rPr>
                              </w:pPr>
                              <w:r>
                                <w:rPr>
                                  <w:rFonts w:ascii="Franklin Gothic Medium" w:hAnsi="Franklin Gothic Medium"/>
                                  <w:sz w:val="36"/>
                                  <w:szCs w:val="48"/>
                                </w:rPr>
                                <w:t>Figure D</w:t>
                              </w:r>
                              <w:r w:rsidRPr="000721DF">
                                <w:rPr>
                                  <w:rFonts w:ascii="Franklin Gothic Medium" w:hAnsi="Franklin Gothic Medium"/>
                                  <w:sz w:val="36"/>
                                  <w:szCs w:val="48"/>
                                </w:rPr>
                                <w:t>-</w:t>
                              </w:r>
                              <w:r>
                                <w:rPr>
                                  <w:rFonts w:ascii="Franklin Gothic Medium" w:hAnsi="Franklin Gothic Medium"/>
                                  <w:sz w:val="36"/>
                                  <w:szCs w:val="48"/>
                                </w:rPr>
                                <w:t>3:</w:t>
                              </w:r>
                              <w:r w:rsidRPr="000721DF">
                                <w:rPr>
                                  <w:rFonts w:ascii="Franklin Gothic Medium" w:hAnsi="Franklin Gothic Medium"/>
                                  <w:sz w:val="36"/>
                                  <w:szCs w:val="48"/>
                                </w:rPr>
                                <w:t xml:space="preserve"> Low-Income Population, 2016</w:t>
                              </w:r>
                            </w:p>
                          </w:txbxContent>
                        </wps:txbx>
                        <wps:bodyPr rot="0" vert="horz" wrap="square" lIns="91440" tIns="45720" rIns="91440" bIns="45720" anchor="t" anchorCtr="0">
                          <a:noAutofit/>
                        </wps:bodyPr>
                      </wps:wsp>
                    </wpg:wgp>
                  </a:graphicData>
                </a:graphic>
              </wp:anchor>
            </w:drawing>
          </mc:Choice>
          <mc:Fallback>
            <w:pict>
              <v:group w14:anchorId="75EB9AAC" id="Group 202" o:spid="_x0000_s1035" style="position:absolute;left:0;text-align:left;margin-left:0;margin-top:0;width:468pt;height:636.75pt;z-index:251708416;mso-position-horizontal:center;mso-position-horizontal-relative:margin;mso-position-vertical:center;mso-position-vertical-relative:margin" coordsize="59436,808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">
                <v:shape id="Picture 203" o:spid="_x0000_s1036" type="#_x0000_t75" style="position:absolute;top:3950;width:59435;height:76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">
                  <v:imagedata r:id="rId45" o:title=""/>
                </v:shape>
                <v:shape id="Text Box 2" o:spid="_x0000_s1037" type="#_x0000_t202" style="position:absolute;width:59436;height:4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" filled="f" stroked="f">
                  <v:textbox>
                    <w:txbxContent>
                      <w:p w14:paraId="69B315DB" w14:textId="77777777" w:rsidR="00226374" w:rsidRPr="000721DF" w:rsidRDefault="00226374" w:rsidP="00162C7A">
                        <w:pPr>
                          <w:rPr>
                            <w:rFonts w:ascii="Franklin Gothic Medium" w:hAnsi="Franklin Gothic Medium"/>
                            <w:sz w:val="36"/>
                            <w:szCs w:val="48"/>
                          </w:rPr>
                        </w:pPr>
                        <w:r>
                          <w:rPr>
                            <w:rFonts w:ascii="Franklin Gothic Medium" w:hAnsi="Franklin Gothic Medium"/>
                            <w:sz w:val="36"/>
                            <w:szCs w:val="48"/>
                          </w:rPr>
                          <w:t>Figure D</w:t>
                        </w:r>
                        <w:r w:rsidRPr="000721DF">
                          <w:rPr>
                            <w:rFonts w:ascii="Franklin Gothic Medium" w:hAnsi="Franklin Gothic Medium"/>
                            <w:sz w:val="36"/>
                            <w:szCs w:val="48"/>
                          </w:rPr>
                          <w:t>-</w:t>
                        </w:r>
                        <w:r>
                          <w:rPr>
                            <w:rFonts w:ascii="Franklin Gothic Medium" w:hAnsi="Franklin Gothic Medium"/>
                            <w:sz w:val="36"/>
                            <w:szCs w:val="48"/>
                          </w:rPr>
                          <w:t>3:</w:t>
                        </w:r>
                        <w:r w:rsidRPr="000721DF">
                          <w:rPr>
                            <w:rFonts w:ascii="Franklin Gothic Medium" w:hAnsi="Franklin Gothic Medium"/>
                            <w:sz w:val="36"/>
                            <w:szCs w:val="48"/>
                          </w:rPr>
                          <w:t xml:space="preserve"> Low-Income Population, 2016</w:t>
                        </w:r>
                      </w:p>
                    </w:txbxContent>
                  </v:textbox>
                </v:shape>
                <w10:wrap anchorx="margin" anchory="margin"/>
              </v:group>
            </w:pict>
          </mc:Fallback>
        </mc:AlternateContent>
      </w:r>
      <w:r w:rsidRPr="00356EEC">
        <w:rPr>
          <w:rFonts w:ascii="Franklin Gothic Book" w:hAnsi="Franklin Gothic Book"/>
        </w:rPr>
        <w:br w:type="page"/>
        <w:t xml:space="preserve"> </w:t>
      </w:r>
    </w:p>
    <w:p w14:paraId="39770E3A" w14:textId="77777777" w:rsidR="00162C7A" w:rsidRPr="00356EEC" w:rsidRDefault="00162C7A" w:rsidP="00162C7A">
      <w:pPr>
        <w:jc w:val="center"/>
        <w:rPr>
          <w:rFonts w:ascii="Franklin Gothic Book" w:hAnsi="Franklin Gothic Book"/>
        </w:rPr>
      </w:pPr>
    </w:p>
    <w:p w14:paraId="2769A5A2" w14:textId="77777777" w:rsidR="00162C7A" w:rsidRPr="00356EEC" w:rsidRDefault="00162C7A" w:rsidP="00162C7A">
      <w:pPr>
        <w:rPr>
          <w:rFonts w:ascii="Franklin Gothic Book" w:hAnsi="Franklin Gothic Book"/>
        </w:rPr>
      </w:pPr>
      <w:r w:rsidRPr="00356EEC">
        <w:rPr>
          <w:rFonts w:ascii="Franklin Gothic Book" w:hAnsi="Franklin Gothic Book"/>
          <w:noProof/>
        </w:rPr>
        <mc:AlternateContent>
          <mc:Choice Requires="wpg">
            <w:drawing>
              <wp:anchor distT="0" distB="0" distL="114300" distR="114300" simplePos="0" relativeHeight="251709440" behindDoc="0" locked="0" layoutInCell="1" allowOverlap="1" wp14:anchorId="24B6DC0D" wp14:editId="1624A276">
                <wp:simplePos x="0" y="0"/>
                <wp:positionH relativeFrom="margin">
                  <wp:align>center</wp:align>
                </wp:positionH>
                <wp:positionV relativeFrom="margin">
                  <wp:align>center</wp:align>
                </wp:positionV>
                <wp:extent cx="5943600" cy="8086726"/>
                <wp:effectExtent l="0" t="0" r="0" b="9525"/>
                <wp:wrapNone/>
                <wp:docPr id="205" name="Group 205"/>
                <wp:cNvGraphicFramePr/>
                <a:graphic xmlns:a="http://schemas.openxmlformats.org/drawingml/2006/main">
                  <a:graphicData uri="http://schemas.microsoft.com/office/word/2010/wordprocessingGroup">
                    <wpg:wgp>
                      <wpg:cNvGrpSpPr/>
                      <wpg:grpSpPr>
                        <a:xfrm>
                          <a:off x="0" y="0"/>
                          <a:ext cx="5943600" cy="8086726"/>
                          <a:chOff x="0" y="-1"/>
                          <a:chExt cx="5943600" cy="8086797"/>
                        </a:xfrm>
                      </wpg:grpSpPr>
                      <pic:pic xmlns:pic="http://schemas.openxmlformats.org/drawingml/2006/picture">
                        <pic:nvPicPr>
                          <pic:cNvPr id="206" name="Picture 206"/>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bwMode="auto">
                          <a:xfrm>
                            <a:off x="27" y="395081"/>
                            <a:ext cx="5943546" cy="7691715"/>
                          </a:xfrm>
                          <a:prstGeom prst="rect">
                            <a:avLst/>
                          </a:prstGeom>
                          <a:noFill/>
                          <a:ln>
                            <a:noFill/>
                          </a:ln>
                        </pic:spPr>
                      </pic:pic>
                      <wps:wsp>
                        <wps:cNvPr id="207" name="Text Box 2"/>
                        <wps:cNvSpPr txBox="1">
                          <a:spLocks noChangeArrowheads="1"/>
                        </wps:cNvSpPr>
                        <wps:spPr bwMode="auto">
                          <a:xfrm>
                            <a:off x="0" y="-1"/>
                            <a:ext cx="5943600" cy="493063"/>
                          </a:xfrm>
                          <a:prstGeom prst="rect">
                            <a:avLst/>
                          </a:prstGeom>
                          <a:noFill/>
                          <a:ln w="9525">
                            <a:noFill/>
                            <a:miter lim="800000"/>
                            <a:headEnd/>
                            <a:tailEnd/>
                          </a:ln>
                        </wps:spPr>
                        <wps:txbx>
                          <w:txbxContent>
                            <w:p w14:paraId="165A6E31" w14:textId="19187AE8" w:rsidR="00226374" w:rsidRPr="000721DF" w:rsidRDefault="00226374" w:rsidP="00162C7A">
                              <w:pPr>
                                <w:rPr>
                                  <w:rFonts w:ascii="Franklin Gothic Medium" w:hAnsi="Franklin Gothic Medium"/>
                                  <w:sz w:val="36"/>
                                  <w:szCs w:val="48"/>
                                </w:rPr>
                              </w:pPr>
                              <w:r>
                                <w:rPr>
                                  <w:rFonts w:ascii="Franklin Gothic Medium" w:hAnsi="Franklin Gothic Medium"/>
                                  <w:sz w:val="36"/>
                                  <w:szCs w:val="48"/>
                                </w:rPr>
                                <w:t>Figure D</w:t>
                              </w:r>
                              <w:r w:rsidRPr="000721DF">
                                <w:rPr>
                                  <w:rFonts w:ascii="Franklin Gothic Medium" w:hAnsi="Franklin Gothic Medium"/>
                                  <w:sz w:val="36"/>
                                  <w:szCs w:val="48"/>
                                </w:rPr>
                                <w:t>-</w:t>
                              </w:r>
                              <w:r>
                                <w:rPr>
                                  <w:rFonts w:ascii="Franklin Gothic Medium" w:hAnsi="Franklin Gothic Medium"/>
                                  <w:sz w:val="36"/>
                                  <w:szCs w:val="48"/>
                                </w:rPr>
                                <w:t>4:</w:t>
                              </w:r>
                              <w:r w:rsidRPr="000721DF">
                                <w:rPr>
                                  <w:rFonts w:ascii="Franklin Gothic Medium" w:hAnsi="Franklin Gothic Medium"/>
                                  <w:sz w:val="36"/>
                                  <w:szCs w:val="48"/>
                                </w:rPr>
                                <w:t xml:space="preserve"> People with</w:t>
                              </w:r>
                              <w:r>
                                <w:rPr>
                                  <w:rFonts w:ascii="Franklin Gothic Medium" w:hAnsi="Franklin Gothic Medium"/>
                                  <w:sz w:val="36"/>
                                  <w:szCs w:val="48"/>
                                </w:rPr>
                                <w:t xml:space="preserve"> Disabilities</w:t>
                              </w:r>
                              <w:r w:rsidRPr="000721DF">
                                <w:rPr>
                                  <w:rFonts w:ascii="Franklin Gothic Medium" w:hAnsi="Franklin Gothic Medium"/>
                                  <w:sz w:val="36"/>
                                  <w:szCs w:val="48"/>
                                </w:rPr>
                                <w:t>, 2016</w:t>
                              </w:r>
                            </w:p>
                          </w:txbxContent>
                        </wps:txbx>
                        <wps:bodyPr rot="0" vert="horz" wrap="square" lIns="91440" tIns="45720" rIns="91440" bIns="45720" anchor="t" anchorCtr="0">
                          <a:noAutofit/>
                        </wps:bodyPr>
                      </wps:wsp>
                    </wpg:wgp>
                  </a:graphicData>
                </a:graphic>
              </wp:anchor>
            </w:drawing>
          </mc:Choice>
          <mc:Fallback>
            <w:pict>
              <v:group w14:anchorId="24B6DC0D" id="Group 205" o:spid="_x0000_s1038" style="position:absolute;margin-left:0;margin-top:0;width:468pt;height:636.75pt;z-index:251709440;mso-position-horizontal:center;mso-position-horizontal-relative:margin;mso-position-vertical:center;mso-position-vertical-relative:margin" coordorigin="" coordsize="59436,808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">
                <v:shape id="Picture 206" o:spid="_x0000_s1039" type="#_x0000_t75" style="position:absolute;top:3950;width:59435;height:76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">
                  <v:imagedata r:id="rId47" o:title=""/>
                </v:shape>
                <v:shape id="Text Box 2" o:spid="_x0000_s1040" type="#_x0000_t202" style="position:absolute;width:59436;height:4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" filled="f" stroked="f">
                  <v:textbox>
                    <w:txbxContent>
                      <w:p w14:paraId="165A6E31" w14:textId="19187AE8" w:rsidR="00226374" w:rsidRPr="000721DF" w:rsidRDefault="00226374" w:rsidP="00162C7A">
                        <w:pPr>
                          <w:rPr>
                            <w:rFonts w:ascii="Franklin Gothic Medium" w:hAnsi="Franklin Gothic Medium"/>
                            <w:sz w:val="36"/>
                            <w:szCs w:val="48"/>
                          </w:rPr>
                        </w:pPr>
                        <w:r>
                          <w:rPr>
                            <w:rFonts w:ascii="Franklin Gothic Medium" w:hAnsi="Franklin Gothic Medium"/>
                            <w:sz w:val="36"/>
                            <w:szCs w:val="48"/>
                          </w:rPr>
                          <w:t>Figure D</w:t>
                        </w:r>
                        <w:r w:rsidRPr="000721DF">
                          <w:rPr>
                            <w:rFonts w:ascii="Franklin Gothic Medium" w:hAnsi="Franklin Gothic Medium"/>
                            <w:sz w:val="36"/>
                            <w:szCs w:val="48"/>
                          </w:rPr>
                          <w:t>-</w:t>
                        </w:r>
                        <w:r>
                          <w:rPr>
                            <w:rFonts w:ascii="Franklin Gothic Medium" w:hAnsi="Franklin Gothic Medium"/>
                            <w:sz w:val="36"/>
                            <w:szCs w:val="48"/>
                          </w:rPr>
                          <w:t>4:</w:t>
                        </w:r>
                        <w:r w:rsidRPr="000721DF">
                          <w:rPr>
                            <w:rFonts w:ascii="Franklin Gothic Medium" w:hAnsi="Franklin Gothic Medium"/>
                            <w:sz w:val="36"/>
                            <w:szCs w:val="48"/>
                          </w:rPr>
                          <w:t xml:space="preserve"> People with</w:t>
                        </w:r>
                        <w:r>
                          <w:rPr>
                            <w:rFonts w:ascii="Franklin Gothic Medium" w:hAnsi="Franklin Gothic Medium"/>
                            <w:sz w:val="36"/>
                            <w:szCs w:val="48"/>
                          </w:rPr>
                          <w:t xml:space="preserve"> Disabilities</w:t>
                        </w:r>
                        <w:r w:rsidRPr="000721DF">
                          <w:rPr>
                            <w:rFonts w:ascii="Franklin Gothic Medium" w:hAnsi="Franklin Gothic Medium"/>
                            <w:sz w:val="36"/>
                            <w:szCs w:val="48"/>
                          </w:rPr>
                          <w:t>, 2016</w:t>
                        </w:r>
                      </w:p>
                    </w:txbxContent>
                  </v:textbox>
                </v:shape>
                <w10:wrap anchorx="margin" anchory="margin"/>
              </v:group>
            </w:pict>
          </mc:Fallback>
        </mc:AlternateContent>
      </w:r>
      <w:r w:rsidRPr="00356EEC">
        <w:rPr>
          <w:rFonts w:ascii="Franklin Gothic Book" w:hAnsi="Franklin Gothic Book"/>
        </w:rPr>
        <w:br w:type="page"/>
      </w:r>
    </w:p>
    <w:p w14:paraId="1B03F42C" w14:textId="75A755C8" w:rsidR="00162C7A" w:rsidRPr="00356EEC" w:rsidRDefault="00BF7A8F" w:rsidP="00162C7A">
      <w:pPr>
        <w:rPr>
          <w:rFonts w:ascii="Franklin Gothic Book" w:hAnsi="Franklin Gothic Book"/>
        </w:rPr>
      </w:pPr>
      <w:r w:rsidRPr="00356EEC">
        <w:rPr>
          <w:rFonts w:ascii="Franklin Gothic Book" w:hAnsi="Franklin Gothic Book"/>
          <w:noProof/>
        </w:rPr>
        <mc:AlternateContent>
          <mc:Choice Requires="wpg">
            <w:drawing>
              <wp:anchor distT="0" distB="0" distL="114300" distR="114300" simplePos="0" relativeHeight="251710464" behindDoc="0" locked="0" layoutInCell="1" allowOverlap="1" wp14:anchorId="16794423" wp14:editId="186F9F98">
                <wp:simplePos x="0" y="0"/>
                <wp:positionH relativeFrom="margin">
                  <wp:align>center</wp:align>
                </wp:positionH>
                <wp:positionV relativeFrom="margin">
                  <wp:align>center</wp:align>
                </wp:positionV>
                <wp:extent cx="5943600" cy="8211185"/>
                <wp:effectExtent l="0" t="0" r="0" b="0"/>
                <wp:wrapNone/>
                <wp:docPr id="208" name="Group 208"/>
                <wp:cNvGraphicFramePr/>
                <a:graphic xmlns:a="http://schemas.openxmlformats.org/drawingml/2006/main">
                  <a:graphicData uri="http://schemas.microsoft.com/office/word/2010/wordprocessingGroup">
                    <wpg:wgp>
                      <wpg:cNvGrpSpPr/>
                      <wpg:grpSpPr>
                        <a:xfrm>
                          <a:off x="0" y="0"/>
                          <a:ext cx="5943600" cy="8211669"/>
                          <a:chOff x="0" y="-1"/>
                          <a:chExt cx="5943600" cy="8211668"/>
                        </a:xfrm>
                      </wpg:grpSpPr>
                      <pic:pic xmlns:pic="http://schemas.openxmlformats.org/drawingml/2006/picture">
                        <pic:nvPicPr>
                          <pic:cNvPr id="209" name="Picture 209"/>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bwMode="auto">
                          <a:xfrm>
                            <a:off x="0" y="519951"/>
                            <a:ext cx="5943599" cy="7691716"/>
                          </a:xfrm>
                          <a:prstGeom prst="rect">
                            <a:avLst/>
                          </a:prstGeom>
                          <a:noFill/>
                          <a:ln>
                            <a:noFill/>
                          </a:ln>
                        </pic:spPr>
                      </pic:pic>
                      <wps:wsp>
                        <wps:cNvPr id="210" name="Text Box 2"/>
                        <wps:cNvSpPr txBox="1">
                          <a:spLocks noChangeArrowheads="1"/>
                        </wps:cNvSpPr>
                        <wps:spPr bwMode="auto">
                          <a:xfrm>
                            <a:off x="0" y="-1"/>
                            <a:ext cx="5943600" cy="519953"/>
                          </a:xfrm>
                          <a:prstGeom prst="rect">
                            <a:avLst/>
                          </a:prstGeom>
                          <a:noFill/>
                          <a:ln w="9525">
                            <a:noFill/>
                            <a:miter lim="800000"/>
                            <a:headEnd/>
                            <a:tailEnd/>
                          </a:ln>
                        </wps:spPr>
                        <wps:txbx>
                          <w:txbxContent>
                            <w:p w14:paraId="26421C67" w14:textId="031CF4DE" w:rsidR="00226374" w:rsidRDefault="00226374" w:rsidP="00162C7A">
                              <w:pPr>
                                <w:rPr>
                                  <w:rFonts w:ascii="Franklin Gothic Medium" w:hAnsi="Franklin Gothic Medium"/>
                                  <w:sz w:val="36"/>
                                  <w:szCs w:val="48"/>
                                </w:rPr>
                              </w:pPr>
                              <w:r w:rsidRPr="000721DF">
                                <w:rPr>
                                  <w:rFonts w:ascii="Franklin Gothic Medium" w:hAnsi="Franklin Gothic Medium"/>
                                  <w:sz w:val="36"/>
                                  <w:szCs w:val="48"/>
                                </w:rPr>
                                <w:t xml:space="preserve">Figure </w:t>
                              </w:r>
                              <w:r>
                                <w:rPr>
                                  <w:rFonts w:ascii="Franklin Gothic Medium" w:hAnsi="Franklin Gothic Medium"/>
                                  <w:sz w:val="36"/>
                                  <w:szCs w:val="48"/>
                                </w:rPr>
                                <w:t>D</w:t>
                              </w:r>
                              <w:r w:rsidRPr="000721DF">
                                <w:rPr>
                                  <w:rFonts w:ascii="Franklin Gothic Medium" w:hAnsi="Franklin Gothic Medium"/>
                                  <w:sz w:val="36"/>
                                  <w:szCs w:val="48"/>
                                </w:rPr>
                                <w:t>-</w:t>
                              </w:r>
                              <w:r>
                                <w:rPr>
                                  <w:rFonts w:ascii="Franklin Gothic Medium" w:hAnsi="Franklin Gothic Medium"/>
                                  <w:sz w:val="36"/>
                                  <w:szCs w:val="48"/>
                                </w:rPr>
                                <w:t>5: Older Adult Population</w:t>
                              </w:r>
                              <w:r w:rsidRPr="000721DF">
                                <w:rPr>
                                  <w:rFonts w:ascii="Franklin Gothic Medium" w:hAnsi="Franklin Gothic Medium"/>
                                  <w:sz w:val="36"/>
                                  <w:szCs w:val="48"/>
                                </w:rPr>
                                <w:t>, 2016</w:t>
                              </w:r>
                            </w:p>
                            <w:p w14:paraId="08EAA605" w14:textId="0E3BA4F2" w:rsidR="00226374" w:rsidRPr="000721DF" w:rsidRDefault="00226374" w:rsidP="00BF7A8F">
                              <w:pPr>
                                <w:pStyle w:val="3Paragraph"/>
                              </w:pPr>
                              <w:r>
                                <w:t>(Age 65 and older)</w:t>
                              </w:r>
                              <w:r>
                                <w:br/>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16794423" id="Group 208" o:spid="_x0000_s1041" style="position:absolute;margin-left:0;margin-top:0;width:468pt;height:646.55pt;z-index:251710464;mso-position-horizontal:center;mso-position-horizontal-relative:margin;mso-position-vertical:center;mso-position-vertical-relative:margin;mso-height-relative:margin" coordorigin="" coordsize="59436,821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">
                <v:shape id="Picture 209" o:spid="_x0000_s1042" type="#_x0000_t75" style="position:absolute;top:5199;width:59435;height:76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">
                  <v:imagedata r:id="rId49" o:title=""/>
                </v:shape>
                <v:shape id="Text Box 2" o:spid="_x0000_s1043" type="#_x0000_t202" style="position:absolute;width:59436;height:5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" filled="f" stroked="f">
                  <v:textbox>
                    <w:txbxContent>
                      <w:p w14:paraId="26421C67" w14:textId="031CF4DE" w:rsidR="00226374" w:rsidRDefault="00226374" w:rsidP="00162C7A">
                        <w:pPr>
                          <w:rPr>
                            <w:rFonts w:ascii="Franklin Gothic Medium" w:hAnsi="Franklin Gothic Medium"/>
                            <w:sz w:val="36"/>
                            <w:szCs w:val="48"/>
                          </w:rPr>
                        </w:pPr>
                        <w:r w:rsidRPr="000721DF">
                          <w:rPr>
                            <w:rFonts w:ascii="Franklin Gothic Medium" w:hAnsi="Franklin Gothic Medium"/>
                            <w:sz w:val="36"/>
                            <w:szCs w:val="48"/>
                          </w:rPr>
                          <w:t xml:space="preserve">Figure </w:t>
                        </w:r>
                        <w:r>
                          <w:rPr>
                            <w:rFonts w:ascii="Franklin Gothic Medium" w:hAnsi="Franklin Gothic Medium"/>
                            <w:sz w:val="36"/>
                            <w:szCs w:val="48"/>
                          </w:rPr>
                          <w:t>D</w:t>
                        </w:r>
                        <w:r w:rsidRPr="000721DF">
                          <w:rPr>
                            <w:rFonts w:ascii="Franklin Gothic Medium" w:hAnsi="Franklin Gothic Medium"/>
                            <w:sz w:val="36"/>
                            <w:szCs w:val="48"/>
                          </w:rPr>
                          <w:t>-</w:t>
                        </w:r>
                        <w:r>
                          <w:rPr>
                            <w:rFonts w:ascii="Franklin Gothic Medium" w:hAnsi="Franklin Gothic Medium"/>
                            <w:sz w:val="36"/>
                            <w:szCs w:val="48"/>
                          </w:rPr>
                          <w:t>5: Older Adult Population</w:t>
                        </w:r>
                        <w:r w:rsidRPr="000721DF">
                          <w:rPr>
                            <w:rFonts w:ascii="Franklin Gothic Medium" w:hAnsi="Franklin Gothic Medium"/>
                            <w:sz w:val="36"/>
                            <w:szCs w:val="48"/>
                          </w:rPr>
                          <w:t>, 2016</w:t>
                        </w:r>
                      </w:p>
                      <w:p w14:paraId="08EAA605" w14:textId="0E3BA4F2" w:rsidR="00226374" w:rsidRPr="000721DF" w:rsidRDefault="00226374" w:rsidP="00BF7A8F">
                        <w:pPr>
                          <w:pStyle w:val="3Paragraph"/>
                        </w:pPr>
                        <w:r>
                          <w:t>(Age 65 and older)</w:t>
                        </w:r>
                        <w:r>
                          <w:br/>
                        </w:r>
                      </w:p>
                    </w:txbxContent>
                  </v:textbox>
                </v:shape>
                <w10:wrap anchorx="margin" anchory="margin"/>
              </v:group>
            </w:pict>
          </mc:Fallback>
        </mc:AlternateContent>
      </w:r>
    </w:p>
    <w:p w14:paraId="01BAF7EE" w14:textId="59CF02B2" w:rsidR="00162C7A" w:rsidRPr="00356EEC" w:rsidRDefault="00162C7A" w:rsidP="00162C7A">
      <w:pPr>
        <w:rPr>
          <w:rFonts w:ascii="Franklin Gothic Book" w:hAnsi="Franklin Gothic Book"/>
          <w:sz w:val="40"/>
          <w:szCs w:val="40"/>
        </w:rPr>
      </w:pPr>
      <w:r w:rsidRPr="00356EEC">
        <w:rPr>
          <w:rFonts w:ascii="Franklin Gothic Book" w:hAnsi="Franklin Gothic Book"/>
          <w:sz w:val="40"/>
          <w:szCs w:val="40"/>
        </w:rPr>
        <w:br w:type="page"/>
      </w:r>
      <w:r w:rsidRPr="00356EEC">
        <w:rPr>
          <w:rFonts w:ascii="Franklin Gothic Book" w:hAnsi="Franklin Gothic Book"/>
          <w:noProof/>
        </w:rPr>
        <mc:AlternateContent>
          <mc:Choice Requires="wpg">
            <w:drawing>
              <wp:anchor distT="0" distB="0" distL="114300" distR="114300" simplePos="0" relativeHeight="251711488" behindDoc="0" locked="0" layoutInCell="1" allowOverlap="1" wp14:anchorId="06D4EA9A" wp14:editId="3138BE68">
                <wp:simplePos x="0" y="0"/>
                <wp:positionH relativeFrom="margin">
                  <wp:align>center</wp:align>
                </wp:positionH>
                <wp:positionV relativeFrom="margin">
                  <wp:align>center</wp:align>
                </wp:positionV>
                <wp:extent cx="5943600" cy="8086797"/>
                <wp:effectExtent l="0" t="0" r="0" b="9525"/>
                <wp:wrapNone/>
                <wp:docPr id="211" name="Group 211"/>
                <wp:cNvGraphicFramePr/>
                <a:graphic xmlns:a="http://schemas.openxmlformats.org/drawingml/2006/main">
                  <a:graphicData uri="http://schemas.microsoft.com/office/word/2010/wordprocessingGroup">
                    <wpg:wgp>
                      <wpg:cNvGrpSpPr/>
                      <wpg:grpSpPr>
                        <a:xfrm>
                          <a:off x="0" y="0"/>
                          <a:ext cx="5943600" cy="8086797"/>
                          <a:chOff x="0" y="0"/>
                          <a:chExt cx="5943600" cy="8086796"/>
                        </a:xfrm>
                      </wpg:grpSpPr>
                      <pic:pic xmlns:pic="http://schemas.openxmlformats.org/drawingml/2006/picture">
                        <pic:nvPicPr>
                          <pic:cNvPr id="212" name="Picture 212"/>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bwMode="auto">
                          <a:xfrm>
                            <a:off x="0" y="395080"/>
                            <a:ext cx="5943598" cy="7691716"/>
                          </a:xfrm>
                          <a:prstGeom prst="rect">
                            <a:avLst/>
                          </a:prstGeom>
                          <a:noFill/>
                          <a:ln>
                            <a:noFill/>
                          </a:ln>
                        </pic:spPr>
                      </pic:pic>
                      <wps:wsp>
                        <wps:cNvPr id="213" name="Text Box 2"/>
                        <wps:cNvSpPr txBox="1">
                          <a:spLocks noChangeArrowheads="1"/>
                        </wps:cNvSpPr>
                        <wps:spPr bwMode="auto">
                          <a:xfrm>
                            <a:off x="0" y="0"/>
                            <a:ext cx="5943600" cy="475130"/>
                          </a:xfrm>
                          <a:prstGeom prst="rect">
                            <a:avLst/>
                          </a:prstGeom>
                          <a:noFill/>
                          <a:ln w="9525">
                            <a:noFill/>
                            <a:miter lim="800000"/>
                            <a:headEnd/>
                            <a:tailEnd/>
                          </a:ln>
                        </wps:spPr>
                        <wps:txbx>
                          <w:txbxContent>
                            <w:p w14:paraId="514863A6" w14:textId="77777777" w:rsidR="00226374" w:rsidRPr="0088093E" w:rsidRDefault="00226374" w:rsidP="00162C7A">
                              <w:pPr>
                                <w:rPr>
                                  <w:rFonts w:ascii="Franklin Gothic Medium" w:hAnsi="Franklin Gothic Medium"/>
                                  <w:sz w:val="36"/>
                                  <w:szCs w:val="46"/>
                                </w:rPr>
                              </w:pPr>
                              <w:r w:rsidRPr="0088093E">
                                <w:rPr>
                                  <w:rFonts w:ascii="Franklin Gothic Medium" w:hAnsi="Franklin Gothic Medium"/>
                                  <w:sz w:val="36"/>
                                  <w:szCs w:val="46"/>
                                </w:rPr>
                                <w:t xml:space="preserve">Figure </w:t>
                              </w:r>
                              <w:r>
                                <w:rPr>
                                  <w:rFonts w:ascii="Franklin Gothic Medium" w:hAnsi="Franklin Gothic Medium"/>
                                  <w:sz w:val="36"/>
                                  <w:szCs w:val="46"/>
                                </w:rPr>
                                <w:t>D</w:t>
                              </w:r>
                              <w:r w:rsidRPr="0088093E">
                                <w:rPr>
                                  <w:rFonts w:ascii="Franklin Gothic Medium" w:hAnsi="Franklin Gothic Medium"/>
                                  <w:sz w:val="36"/>
                                  <w:szCs w:val="46"/>
                                </w:rPr>
                                <w:t>-</w:t>
                              </w:r>
                              <w:r>
                                <w:rPr>
                                  <w:rFonts w:ascii="Franklin Gothic Medium" w:hAnsi="Franklin Gothic Medium"/>
                                  <w:sz w:val="36"/>
                                  <w:szCs w:val="46"/>
                                </w:rPr>
                                <w:t>6:</w:t>
                              </w:r>
                              <w:r w:rsidRPr="0088093E">
                                <w:rPr>
                                  <w:rFonts w:ascii="Franklin Gothic Medium" w:hAnsi="Franklin Gothic Medium"/>
                                  <w:sz w:val="36"/>
                                  <w:szCs w:val="46"/>
                                </w:rPr>
                                <w:t xml:space="preserve"> Limited English Proficiency Population, 2016</w:t>
                              </w:r>
                            </w:p>
                          </w:txbxContent>
                        </wps:txbx>
                        <wps:bodyPr rot="0" vert="horz" wrap="square" lIns="91440" tIns="45720" rIns="91440" bIns="45720" anchor="t" anchorCtr="0">
                          <a:noAutofit/>
                        </wps:bodyPr>
                      </wps:wsp>
                    </wpg:wgp>
                  </a:graphicData>
                </a:graphic>
              </wp:anchor>
            </w:drawing>
          </mc:Choice>
          <mc:Fallback>
            <w:pict>
              <v:group w14:anchorId="06D4EA9A" id="Group 211" o:spid="_x0000_s1044" style="position:absolute;margin-left:0;margin-top:0;width:468pt;height:636.75pt;z-index:251711488;mso-position-horizontal:center;mso-position-horizontal-relative:margin;mso-position-vertical:center;mso-position-vertical-relative:margin" coordsize="59436,808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">
                <v:shape id="Picture 212" o:spid="_x0000_s1045" type="#_x0000_t75" style="position:absolute;top:3950;width:59435;height:76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">
                  <v:imagedata r:id="rId51" o:title=""/>
                </v:shape>
                <v:shape id="Text Box 2" o:spid="_x0000_s1046" type="#_x0000_t202" style="position:absolute;width:59436;height:47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" filled="f" stroked="f">
                  <v:textbox>
                    <w:txbxContent>
                      <w:p w14:paraId="514863A6" w14:textId="77777777" w:rsidR="00226374" w:rsidRPr="0088093E" w:rsidRDefault="00226374" w:rsidP="00162C7A">
                        <w:pPr>
                          <w:rPr>
                            <w:rFonts w:ascii="Franklin Gothic Medium" w:hAnsi="Franklin Gothic Medium"/>
                            <w:sz w:val="36"/>
                            <w:szCs w:val="46"/>
                          </w:rPr>
                        </w:pPr>
                        <w:r w:rsidRPr="0088093E">
                          <w:rPr>
                            <w:rFonts w:ascii="Franklin Gothic Medium" w:hAnsi="Franklin Gothic Medium"/>
                            <w:sz w:val="36"/>
                            <w:szCs w:val="46"/>
                          </w:rPr>
                          <w:t xml:space="preserve">Figure </w:t>
                        </w:r>
                        <w:r>
                          <w:rPr>
                            <w:rFonts w:ascii="Franklin Gothic Medium" w:hAnsi="Franklin Gothic Medium"/>
                            <w:sz w:val="36"/>
                            <w:szCs w:val="46"/>
                          </w:rPr>
                          <w:t>D</w:t>
                        </w:r>
                        <w:r w:rsidRPr="0088093E">
                          <w:rPr>
                            <w:rFonts w:ascii="Franklin Gothic Medium" w:hAnsi="Franklin Gothic Medium"/>
                            <w:sz w:val="36"/>
                            <w:szCs w:val="46"/>
                          </w:rPr>
                          <w:t>-</w:t>
                        </w:r>
                        <w:r>
                          <w:rPr>
                            <w:rFonts w:ascii="Franklin Gothic Medium" w:hAnsi="Franklin Gothic Medium"/>
                            <w:sz w:val="36"/>
                            <w:szCs w:val="46"/>
                          </w:rPr>
                          <w:t>6:</w:t>
                        </w:r>
                        <w:r w:rsidRPr="0088093E">
                          <w:rPr>
                            <w:rFonts w:ascii="Franklin Gothic Medium" w:hAnsi="Franklin Gothic Medium"/>
                            <w:sz w:val="36"/>
                            <w:szCs w:val="46"/>
                          </w:rPr>
                          <w:t xml:space="preserve"> Limited English Proficiency Population, 2016</w:t>
                        </w:r>
                      </w:p>
                    </w:txbxContent>
                  </v:textbox>
                </v:shape>
                <w10:wrap anchorx="margin" anchory="margin"/>
              </v:group>
            </w:pict>
          </mc:Fallback>
        </mc:AlternateContent>
      </w:r>
      <w:r w:rsidRPr="00356EEC">
        <w:rPr>
          <w:rFonts w:ascii="Franklin Gothic Book" w:hAnsi="Franklin Gothic Book"/>
        </w:rPr>
        <w:br w:type="page"/>
      </w:r>
    </w:p>
    <w:p w14:paraId="7CC624EC" w14:textId="77777777" w:rsidR="00162C7A" w:rsidRPr="00356EEC" w:rsidRDefault="00162C7A" w:rsidP="00162C7A">
      <w:pPr>
        <w:pStyle w:val="BodyText-TPB"/>
        <w:rPr>
          <w:color w:val="auto"/>
        </w:rPr>
      </w:pPr>
    </w:p>
    <w:p w14:paraId="6DE49B7B" w14:textId="77777777" w:rsidR="00162C7A" w:rsidRPr="000721DF" w:rsidRDefault="00162C7A" w:rsidP="00162C7A">
      <w:pPr>
        <w:pStyle w:val="EndnoteText"/>
        <w:spacing w:after="60"/>
        <w:rPr>
          <w:rFonts w:ascii="Franklin Gothic Medium" w:hAnsi="Franklin Gothic Medium"/>
          <w:sz w:val="18"/>
          <w:szCs w:val="18"/>
        </w:rPr>
      </w:pPr>
      <w:r w:rsidRPr="000721DF">
        <w:rPr>
          <w:rFonts w:ascii="Franklin Gothic Medium" w:hAnsi="Franklin Gothic Medium"/>
          <w:sz w:val="18"/>
          <w:szCs w:val="18"/>
        </w:rPr>
        <w:t>Endnotes</w:t>
      </w:r>
    </w:p>
    <w:p w14:paraId="762DA7C7" w14:textId="6299128A" w:rsidR="00162C7A" w:rsidRPr="000721DF" w:rsidRDefault="00F54AA1" w:rsidP="00162C7A">
      <w:pPr>
        <w:pStyle w:val="EndnoteText"/>
        <w:spacing w:after="60"/>
        <w:rPr>
          <w:rFonts w:ascii="Franklin Gothic Book" w:hAnsi="Franklin Gothic Book"/>
          <w:sz w:val="18"/>
          <w:szCs w:val="18"/>
        </w:rPr>
      </w:pPr>
      <w:r w:rsidRPr="00F54AA1">
        <w:rPr>
          <w:rFonts w:ascii="Franklin Gothic Book" w:hAnsi="Franklin Gothic Book"/>
          <w:sz w:val="18"/>
          <w:szCs w:val="18"/>
          <w:vertAlign w:val="superscript"/>
        </w:rPr>
        <w:t>i</w:t>
      </w:r>
      <w:r>
        <w:rPr>
          <w:rFonts w:ascii="Franklin Gothic Book" w:hAnsi="Franklin Gothic Book"/>
          <w:sz w:val="18"/>
          <w:szCs w:val="18"/>
        </w:rPr>
        <w:t xml:space="preserve"> </w:t>
      </w:r>
      <w:r w:rsidR="00162C7A" w:rsidRPr="000721DF">
        <w:rPr>
          <w:rFonts w:ascii="Franklin Gothic Book" w:hAnsi="Franklin Gothic Book"/>
          <w:sz w:val="18"/>
          <w:szCs w:val="18"/>
        </w:rPr>
        <w:t>U.S. Census. 2016. “Poverty thresholds.” https://www.census.gov/data/tables/time-series/demo/income-poverty/historical-poverty-thresholds.html.</w:t>
      </w:r>
    </w:p>
    <w:p w14:paraId="508A854A" w14:textId="4A27D0F6" w:rsidR="00162C7A" w:rsidRPr="000721DF" w:rsidRDefault="00F54AA1" w:rsidP="00162C7A">
      <w:pPr>
        <w:pStyle w:val="EndnoteText"/>
        <w:spacing w:after="60"/>
        <w:rPr>
          <w:rFonts w:ascii="Franklin Gothic Book" w:hAnsi="Franklin Gothic Book"/>
          <w:sz w:val="18"/>
          <w:szCs w:val="18"/>
        </w:rPr>
      </w:pPr>
      <w:r w:rsidRPr="00F54AA1">
        <w:rPr>
          <w:rFonts w:ascii="Franklin Gothic Book" w:hAnsi="Franklin Gothic Book"/>
          <w:sz w:val="18"/>
          <w:szCs w:val="18"/>
          <w:vertAlign w:val="superscript"/>
        </w:rPr>
        <w:t>ii</w:t>
      </w:r>
      <w:r w:rsidR="00162C7A" w:rsidRPr="000721DF">
        <w:rPr>
          <w:rFonts w:ascii="Franklin Gothic Book" w:hAnsi="Franklin Gothic Book"/>
          <w:sz w:val="18"/>
          <w:szCs w:val="18"/>
        </w:rPr>
        <w:t xml:space="preserve"> </w:t>
      </w:r>
      <w:r w:rsidR="00162C7A" w:rsidRPr="004A3CA1">
        <w:rPr>
          <w:rFonts w:ascii="Franklin Gothic Book" w:hAnsi="Franklin Gothic Book"/>
          <w:sz w:val="18"/>
          <w:szCs w:val="18"/>
        </w:rPr>
        <w:t>Shin, Hyon B. and Rosalind Bruno. October 2003. “Language Use and English-Speaking Ability: 2000.” U.S. Census. Pg. 2. Accessed March 13, 2018. http://www.census.gov/prod/2003pubs/c2kbr-29.pdf.</w:t>
      </w:r>
    </w:p>
    <w:p w14:paraId="6D28356E" w14:textId="3E7AEF57" w:rsidR="00162C7A" w:rsidRPr="004A3CA1" w:rsidRDefault="00F54AA1" w:rsidP="00162C7A">
      <w:pPr>
        <w:pStyle w:val="EndnoteText"/>
        <w:spacing w:after="60"/>
        <w:rPr>
          <w:rFonts w:ascii="Franklin Gothic Book" w:hAnsi="Franklin Gothic Book"/>
          <w:sz w:val="18"/>
          <w:szCs w:val="18"/>
        </w:rPr>
      </w:pPr>
      <w:r w:rsidRPr="00F54AA1">
        <w:rPr>
          <w:rFonts w:ascii="Franklin Gothic Book" w:hAnsi="Franklin Gothic Book"/>
          <w:sz w:val="18"/>
          <w:szCs w:val="18"/>
          <w:vertAlign w:val="superscript"/>
        </w:rPr>
        <w:t>iii</w:t>
      </w:r>
      <w:r w:rsidR="00162C7A" w:rsidRPr="000721DF">
        <w:rPr>
          <w:rFonts w:ascii="Franklin Gothic Book" w:hAnsi="Franklin Gothic Book"/>
          <w:sz w:val="18"/>
          <w:szCs w:val="18"/>
        </w:rPr>
        <w:t xml:space="preserve"> </w:t>
      </w:r>
      <w:r w:rsidR="00162C7A" w:rsidRPr="004A3CA1">
        <w:rPr>
          <w:rFonts w:ascii="Franklin Gothic Book" w:hAnsi="Franklin Gothic Book"/>
          <w:sz w:val="18"/>
          <w:szCs w:val="18"/>
        </w:rPr>
        <w:t>Beginning with the 2008 ACS, the Census significantly revised the questions to determine disability. These changes affected the populations identified and it is not recommended to compare 2008 and newer figures to prior data, including 2000 Decennial.  For more information, please see:</w:t>
      </w:r>
    </w:p>
    <w:p w14:paraId="3A96BD17" w14:textId="77777777" w:rsidR="00162C7A" w:rsidRPr="004A3CA1" w:rsidRDefault="00162C7A" w:rsidP="00162C7A">
      <w:pPr>
        <w:pStyle w:val="EndnoteText"/>
        <w:spacing w:after="60"/>
        <w:rPr>
          <w:rFonts w:ascii="Franklin Gothic Book" w:hAnsi="Franklin Gothic Book"/>
          <w:sz w:val="18"/>
          <w:szCs w:val="18"/>
        </w:rPr>
      </w:pPr>
      <w:r w:rsidRPr="004A3CA1">
        <w:rPr>
          <w:rFonts w:ascii="Franklin Gothic Book" w:hAnsi="Franklin Gothic Book"/>
          <w:sz w:val="18"/>
          <w:szCs w:val="18"/>
        </w:rPr>
        <w:t>U.S. Census. “How Disability Data are Collected.” American Community Survey. https://www.census.gov/topics/health/disability/guidance/data-collection-acs.html;</w:t>
      </w:r>
    </w:p>
    <w:p w14:paraId="43E0E635" w14:textId="435F0C7A" w:rsidR="00F54AA1" w:rsidRDefault="00162C7A" w:rsidP="00162C7A">
      <w:pPr>
        <w:pStyle w:val="EndnoteText"/>
        <w:spacing w:after="60"/>
        <w:rPr>
          <w:rFonts w:ascii="Franklin Gothic Book" w:hAnsi="Franklin Gothic Book"/>
          <w:sz w:val="18"/>
          <w:szCs w:val="18"/>
        </w:rPr>
      </w:pPr>
      <w:r w:rsidRPr="004A3CA1">
        <w:rPr>
          <w:rFonts w:ascii="Franklin Gothic Book" w:hAnsi="Franklin Gothic Book"/>
          <w:sz w:val="18"/>
          <w:szCs w:val="18"/>
        </w:rPr>
        <w:t xml:space="preserve">For detailed definitions of the six disability categories (Hearing, Vision, Cognitive, Ambulatory, Self-care, and Independent living difficulty) see: U.S. Census. 2016. “American Community Survey and Puerto Rico Community Survey; 2016 Definitions.” Pg. 56-57. </w:t>
      </w:r>
      <w:hyperlink r:id="rId52" w:history="1">
        <w:r w:rsidR="00F54AA1" w:rsidRPr="00732BDD">
          <w:rPr>
            <w:rStyle w:val="Hyperlink"/>
            <w:rFonts w:ascii="Franklin Gothic Book" w:hAnsi="Franklin Gothic Book"/>
            <w:sz w:val="18"/>
            <w:szCs w:val="18"/>
          </w:rPr>
          <w:t>https://www2.census.gov/programs-surveys/acs/tech_docs/subject_definitions/2016_ACSSubjectDefinitions.pdf</w:t>
        </w:r>
      </w:hyperlink>
    </w:p>
    <w:p w14:paraId="2759B933" w14:textId="1E1051D4" w:rsidR="00024148" w:rsidRDefault="00F54AA1">
      <w:pPr>
        <w:rPr>
          <w:rFonts w:ascii="Franklin Gothic Book" w:hAnsi="Franklin Gothic Book"/>
          <w:sz w:val="18"/>
          <w:szCs w:val="18"/>
        </w:rPr>
      </w:pPr>
      <w:r>
        <w:rPr>
          <w:rFonts w:ascii="Franklin Gothic Book" w:hAnsi="Franklin Gothic Book"/>
          <w:sz w:val="18"/>
          <w:szCs w:val="18"/>
        </w:rPr>
        <w:br w:type="page"/>
      </w:r>
      <w:r w:rsidR="00024148">
        <w:rPr>
          <w:rFonts w:ascii="Franklin Gothic Book" w:hAnsi="Franklin Gothic Book"/>
          <w:sz w:val="18"/>
          <w:szCs w:val="18"/>
        </w:rPr>
        <w:br w:type="page"/>
      </w:r>
    </w:p>
    <w:p w14:paraId="4F77CAD9" w14:textId="620FAA4C" w:rsidR="00E66E87" w:rsidRDefault="00F54AA1" w:rsidP="00F54AA1">
      <w:pPr>
        <w:pStyle w:val="Level1Head-TPB"/>
      </w:pPr>
      <w:bookmarkStart w:id="139" w:name="_Toc518987329"/>
      <w:r w:rsidRPr="003E433C">
        <w:t xml:space="preserve">Appendix </w:t>
      </w:r>
      <w:r>
        <w:t xml:space="preserve">E: </w:t>
      </w:r>
      <w:r w:rsidRPr="00C11D15">
        <w:t>TPB Resolution R</w:t>
      </w:r>
      <w:r>
        <w:t>XX</w:t>
      </w:r>
      <w:r w:rsidRPr="00C11D15">
        <w:t>-201</w:t>
      </w:r>
      <w:r>
        <w:t>9</w:t>
      </w:r>
      <w:r w:rsidRPr="00C11D15">
        <w:t xml:space="preserve"> Approving Update to the Coordinated Plan November 1</w:t>
      </w:r>
      <w:r>
        <w:t>6</w:t>
      </w:r>
      <w:r w:rsidRPr="00C11D15">
        <w:t>, 201</w:t>
      </w:r>
      <w:r>
        <w:t>8</w:t>
      </w:r>
      <w:bookmarkEnd w:id="139"/>
    </w:p>
    <w:p w14:paraId="0E050632" w14:textId="77777777" w:rsidR="00E66E87" w:rsidRDefault="00E66E87">
      <w:pPr>
        <w:rPr>
          <w:caps/>
          <w:color w:val="5093B5" w:themeColor="accent1"/>
          <w:sz w:val="40"/>
          <w:szCs w:val="40"/>
        </w:rPr>
      </w:pPr>
      <w:r>
        <w:br w:type="page"/>
      </w:r>
    </w:p>
    <w:p w14:paraId="5F15CABD" w14:textId="0A1347FC" w:rsidR="00F54AA1" w:rsidRDefault="00E66E87" w:rsidP="00E66E87">
      <w:pPr>
        <w:pStyle w:val="3Paragraph"/>
      </w:pPr>
      <w:r>
        <w:t>(RESOLUTION TO BE INSERTED)</w:t>
      </w:r>
    </w:p>
    <w:p w14:paraId="41ADB43C" w14:textId="77777777" w:rsidR="00F54AA1" w:rsidRDefault="00F54AA1" w:rsidP="00F54AA1">
      <w:pPr>
        <w:pStyle w:val="BodyText-TPB"/>
      </w:pPr>
    </w:p>
    <w:p w14:paraId="3FE82DA0" w14:textId="77777777" w:rsidR="00F54AA1" w:rsidRDefault="00F54AA1" w:rsidP="00F54AA1">
      <w:pPr>
        <w:pStyle w:val="BodyText-TPB"/>
      </w:pPr>
    </w:p>
    <w:p w14:paraId="7DA10093" w14:textId="77777777" w:rsidR="00162C7A" w:rsidRPr="000721DF" w:rsidRDefault="00162C7A" w:rsidP="00162C7A">
      <w:pPr>
        <w:pStyle w:val="EndnoteText"/>
        <w:spacing w:after="60"/>
        <w:rPr>
          <w:rFonts w:ascii="Franklin Gothic Book" w:hAnsi="Franklin Gothic Book"/>
          <w:sz w:val="18"/>
          <w:szCs w:val="18"/>
        </w:rPr>
      </w:pPr>
    </w:p>
    <w:sectPr w:rsidR="00162C7A" w:rsidRPr="000721DF" w:rsidSect="00611371">
      <w:headerReference w:type="default" r:id="rId53"/>
      <w:footerReference w:type="default" r:id="rId54"/>
      <w:type w:val="continuous"/>
      <w:pgSz w:w="12240" w:h="15840"/>
      <w:pgMar w:top="1800" w:right="1440" w:bottom="1440" w:left="1440" w:header="0" w:footer="720" w:gutter="0"/>
      <w:pgNumType w:start="0"/>
      <w:cols w:space="720"/>
      <w:docGrid w:linePitch="21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B445B92" w14:textId="77777777" w:rsidR="00226374" w:rsidRDefault="00226374">
      <w:r>
        <w:separator/>
      </w:r>
    </w:p>
  </w:endnote>
  <w:endnote w:type="continuationSeparator" w:id="0">
    <w:p w14:paraId="016843C1" w14:textId="77777777" w:rsidR="00226374" w:rsidRDefault="002263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anklin Gothic Book">
    <w:panose1 w:val="020B0503020102020204"/>
    <w:charset w:val="00"/>
    <w:family w:val="swiss"/>
    <w:pitch w:val="variable"/>
    <w:sig w:usb0="00000287" w:usb1="00000000" w:usb2="00000000" w:usb3="00000000" w:csb0="0000009F" w:csb1="00000000"/>
  </w:font>
  <w:font w:name="MS PGothic">
    <w:panose1 w:val="020B0600070205080204"/>
    <w:charset w:val="80"/>
    <w:family w:val="swiss"/>
    <w:pitch w:val="variable"/>
    <w:sig w:usb0="E00002FF" w:usb1="6AC7FDFB" w:usb2="08000012" w:usb3="00000000" w:csb0="0002009F" w:csb1="00000000"/>
  </w:font>
  <w:font w:name="Franklin Gothic Demi">
    <w:panose1 w:val="020B0703020102020204"/>
    <w:charset w:val="00"/>
    <w:family w:val="swiss"/>
    <w:pitch w:val="variable"/>
    <w:sig w:usb0="00000287" w:usb1="00000000" w:usb2="00000000" w:usb3="00000000" w:csb0="0000009F" w:csb1="00000000"/>
  </w:font>
  <w:font w:name="Franklin Gothic Medium">
    <w:panose1 w:val="020B0603020102020204"/>
    <w:charset w:val="00"/>
    <w:family w:val="swiss"/>
    <w:pitch w:val="variable"/>
    <w:sig w:usb0="00000287" w:usb1="00000000" w:usb2="00000000" w:usb3="00000000" w:csb0="0000009F" w:csb1="00000000"/>
  </w:font>
  <w:font w:name="HGSoeiKakugothicUB">
    <w:charset w:val="80"/>
    <w:family w:val="modern"/>
    <w:pitch w:val="fixed"/>
    <w:sig w:usb0="00000001" w:usb1="08070000" w:usb2="00000010" w:usb3="00000000" w:csb0="00020000" w:csb1="00000000"/>
  </w:font>
  <w:font w:name="Lucida Grande">
    <w:altName w:val="Arial"/>
    <w:charset w:val="00"/>
    <w:family w:val="auto"/>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Univers">
    <w:charset w:val="00"/>
    <w:family w:val="swiss"/>
    <w:pitch w:val="variable"/>
    <w:sig w:usb0="80000287" w:usb1="00000000" w:usb2="00000000" w:usb3="00000000" w:csb0="0000000F" w:csb1="00000000"/>
  </w:font>
  <w:font w:name="Tahoma">
    <w:panose1 w:val="020B0604030504040204"/>
    <w:charset w:val="00"/>
    <w:family w:val="swiss"/>
    <w:pitch w:val="variable"/>
    <w:sig w:usb0="E1002EFF" w:usb1="C000605B" w:usb2="00000029" w:usb3="00000000" w:csb0="000101FF" w:csb1="00000000"/>
  </w:font>
  <w:font w:name="Univers Condensed">
    <w:charset w:val="00"/>
    <w:family w:val="swiss"/>
    <w:pitch w:val="variable"/>
    <w:sig w:usb0="00000287" w:usb1="00000000" w:usb2="00000000" w:usb3="00000000" w:csb0="0000009F" w:csb1="00000000"/>
  </w:font>
  <w:font w:name="ITCFranklinGothicStd-Book">
    <w:altName w:val="Calibri"/>
    <w:panose1 w:val="00000000000000000000"/>
    <w:charset w:val="4D"/>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4000ACFF" w:usb2="00000001" w:usb3="00000000" w:csb0="000001FF" w:csb1="00000000"/>
  </w:font>
  <w:font w:name="FranklinGothic-Book">
    <w:altName w:val="Microsoft JhengHei"/>
    <w:panose1 w:val="00000000000000000000"/>
    <w:charset w:val="00"/>
    <w:family w:val="swiss"/>
    <w:notTrueType/>
    <w:pitch w:val="default"/>
    <w:sig w:usb0="00000003" w:usb1="08080000" w:usb2="00000010" w:usb3="00000000" w:csb0="00100001" w:csb1="00000000"/>
  </w:font>
  <w:font w:name="Helvetica">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89438A" w14:textId="77777777" w:rsidR="00226374" w:rsidRDefault="00226374" w:rsidP="00E4559F">
    <w:pPr>
      <w:pStyle w:val="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1B32DB" w14:textId="77777777" w:rsidR="00226374" w:rsidRDefault="00226374">
    <w:pPr>
      <w:pStyle w:val="Footer"/>
    </w:pPr>
    <w:r>
      <w:rPr>
        <w:noProof/>
      </w:rPr>
      <w:drawing>
        <wp:anchor distT="0" distB="0" distL="114300" distR="114300" simplePos="0" relativeHeight="251657728" behindDoc="0" locked="0" layoutInCell="1" allowOverlap="1" wp14:anchorId="6FB0EB93" wp14:editId="714A49FB">
          <wp:simplePos x="0" y="0"/>
          <wp:positionH relativeFrom="leftMargin">
            <wp:posOffset>914400</wp:posOffset>
          </wp:positionH>
          <wp:positionV relativeFrom="topMargin">
            <wp:posOffset>8869680</wp:posOffset>
          </wp:positionV>
          <wp:extent cx="3182112" cy="667512"/>
          <wp:effectExtent l="0" t="0" r="0" b="0"/>
          <wp:wrapSquare wrapText="bothSides"/>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WCOG-horiz_2Lines_RGB-v15.png"/>
                  <pic:cNvPicPr/>
                </pic:nvPicPr>
                <pic:blipFill>
                  <a:blip r:embed="rId1">
                    <a:extLst>
                      <a:ext uri="{28A0092B-C50C-407E-A947-70E740481C1C}">
                        <a14:useLocalDpi xmlns:a14="http://schemas.microsoft.com/office/drawing/2010/main" val="0"/>
                      </a:ext>
                    </a:extLst>
                  </a:blip>
                  <a:stretch>
                    <a:fillRect/>
                  </a:stretch>
                </pic:blipFill>
                <pic:spPr>
                  <a:xfrm>
                    <a:off x="0" y="0"/>
                    <a:ext cx="3182112" cy="667512"/>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6704" behindDoc="0" locked="1" layoutInCell="1" allowOverlap="1" wp14:anchorId="4A052263" wp14:editId="420501B6">
              <wp:simplePos x="0" y="0"/>
              <wp:positionH relativeFrom="page">
                <wp:posOffset>0</wp:posOffset>
              </wp:positionH>
              <wp:positionV relativeFrom="page">
                <wp:posOffset>3429000</wp:posOffset>
              </wp:positionV>
              <wp:extent cx="7772400" cy="5120640"/>
              <wp:effectExtent l="0" t="0" r="0" b="3810"/>
              <wp:wrapNone/>
              <wp:docPr id="23" name="Rectangle 23"/>
              <wp:cNvGraphicFramePr/>
              <a:graphic xmlns:a="http://schemas.openxmlformats.org/drawingml/2006/main">
                <a:graphicData uri="http://schemas.microsoft.com/office/word/2010/wordprocessingShape">
                  <wps:wsp>
                    <wps:cNvSpPr/>
                    <wps:spPr>
                      <a:xfrm>
                        <a:off x="0" y="0"/>
                        <a:ext cx="7772400" cy="5120640"/>
                      </a:xfrm>
                      <a:prstGeom prst="rect">
                        <a:avLst/>
                      </a:prstGeom>
                      <a:solidFill>
                        <a:schemeClr val="accent1"/>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541656D" w14:textId="77777777" w:rsidR="00226374" w:rsidRDefault="00226374" w:rsidP="00C8475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A052263" id="Rectangle 23" o:spid="_x0000_s1047" style="position:absolute;margin-left:0;margin-top:270pt;width:612pt;height:403.2pt;z-index:251656704;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" fillcolor="#5093b5 [3204]" stroked="f">
              <v:textbox>
                <w:txbxContent>
                  <w:p w14:paraId="2541656D" w14:textId="77777777" w:rsidR="00226374" w:rsidRDefault="00226374" w:rsidP="00C84752">
                    <w:pPr>
                      <w:jc w:val="center"/>
                    </w:pPr>
                  </w:p>
                </w:txbxContent>
              </v:textbox>
              <w10:wrap anchorx="page" anchory="page"/>
              <w10:anchorlock/>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36377307"/>
      <w:docPartObj>
        <w:docPartGallery w:val="Page Numbers (Bottom of Page)"/>
        <w:docPartUnique/>
      </w:docPartObj>
    </w:sdtPr>
    <w:sdtEndPr>
      <w:rPr>
        <w:noProof/>
      </w:rPr>
    </w:sdtEndPr>
    <w:sdtContent>
      <w:p w14:paraId="593467A0" w14:textId="5F2CC63F" w:rsidR="00226374" w:rsidRDefault="00226374" w:rsidP="00D77A53">
        <w:pPr>
          <w:pStyle w:val="Footer"/>
          <w:tabs>
            <w:tab w:val="clear" w:pos="8640"/>
            <w:tab w:val="left" w:pos="0"/>
            <w:tab w:val="right" w:pos="9360"/>
          </w:tabs>
          <w:jc w:val="right"/>
        </w:pPr>
        <w:r>
          <w:t>DRAFT OF 7/10/2018</w:t>
        </w:r>
        <w:r>
          <w:tab/>
        </w:r>
        <w:r>
          <w:tab/>
        </w:r>
        <w:r>
          <w:fldChar w:fldCharType="begin"/>
        </w:r>
        <w:r>
          <w:instrText xml:space="preserve"> PAGE   \* MERGEFORMAT </w:instrText>
        </w:r>
        <w:r>
          <w:fldChar w:fldCharType="separate"/>
        </w:r>
        <w:r>
          <w:rPr>
            <w:noProof/>
          </w:rP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BAC26DB" w14:textId="77777777" w:rsidR="00226374" w:rsidRDefault="00226374">
      <w:r>
        <w:separator/>
      </w:r>
    </w:p>
  </w:footnote>
  <w:footnote w:type="continuationSeparator" w:id="0">
    <w:p w14:paraId="6C954383" w14:textId="77777777" w:rsidR="00226374" w:rsidRDefault="00226374">
      <w:r>
        <w:continuationSeparator/>
      </w:r>
    </w:p>
  </w:footnote>
  <w:footnote w:id="1">
    <w:p w14:paraId="40B89BDC" w14:textId="43168A95" w:rsidR="00226374" w:rsidRDefault="00226374">
      <w:pPr>
        <w:pStyle w:val="FootnoteText"/>
      </w:pPr>
      <w:r>
        <w:rPr>
          <w:rStyle w:val="FootnoteReference"/>
        </w:rPr>
        <w:footnoteRef/>
      </w:r>
      <w:r>
        <w:t xml:space="preserve"> Source: </w:t>
      </w:r>
      <w:hyperlink r:id="rId1" w:history="1">
        <w:r w:rsidRPr="00DD06EF">
          <w:rPr>
            <w:rStyle w:val="Hyperlink"/>
          </w:rPr>
          <w:t>https://www.transit.dot.gov/funding/grants/coordinated-public-transit-human-services-transportation-plans</w:t>
        </w:r>
      </w:hyperlink>
      <w:r>
        <w:t xml:space="preserve"> </w:t>
      </w:r>
    </w:p>
  </w:footnote>
  <w:footnote w:id="2">
    <w:p w14:paraId="5E630E48" w14:textId="7468BA62" w:rsidR="00226374" w:rsidRDefault="00226374">
      <w:pPr>
        <w:pStyle w:val="FootnoteText"/>
      </w:pPr>
      <w:r>
        <w:rPr>
          <w:rStyle w:val="FootnoteReference"/>
        </w:rPr>
        <w:footnoteRef/>
      </w:r>
      <w:r>
        <w:t xml:space="preserve"> Source:  </w:t>
      </w:r>
      <w:r w:rsidRPr="00A379CE">
        <w:t>https://www.transit.dot.gov/funding/grants/enhanced-mobility-seniors-individuals-disabilities-section-5310</w:t>
      </w:r>
    </w:p>
  </w:footnote>
  <w:footnote w:id="3">
    <w:p w14:paraId="6EC7DD87" w14:textId="4F3A51FE" w:rsidR="00226374" w:rsidRDefault="00226374" w:rsidP="00905204">
      <w:pPr>
        <w:pStyle w:val="FootnoteText"/>
        <w:ind w:left="0" w:firstLine="0"/>
      </w:pPr>
      <w:r>
        <w:rPr>
          <w:rStyle w:val="FootnoteReference"/>
        </w:rPr>
        <w:footnoteRef/>
      </w:r>
      <w:r>
        <w:t xml:space="preserve">Source: </w:t>
      </w:r>
      <w:r w:rsidRPr="00070DB1">
        <w:t>https://www.transit.dot.gov/funding/grants/coordinated-public-transit-human-services-transportation-plans</w:t>
      </w:r>
    </w:p>
  </w:footnote>
  <w:footnote w:id="4">
    <w:p w14:paraId="53942476" w14:textId="77777777" w:rsidR="00226374" w:rsidRDefault="00226374" w:rsidP="00D77A53">
      <w:pPr>
        <w:pStyle w:val="FootnoteText"/>
      </w:pPr>
      <w:r>
        <w:rPr>
          <w:rStyle w:val="FootnoteReference"/>
        </w:rPr>
        <w:footnoteRef/>
      </w:r>
      <w:r>
        <w:t xml:space="preserve"> Source: </w:t>
      </w:r>
      <w:r w:rsidRPr="00807830">
        <w:t>http://www.ncsl.org/research/transportation/human-services-transportation-coordination.aspx</w:t>
      </w:r>
    </w:p>
  </w:footnote>
  <w:footnote w:id="5">
    <w:p w14:paraId="172E3341" w14:textId="5EC6300C" w:rsidR="00226374" w:rsidRDefault="00226374">
      <w:pPr>
        <w:pStyle w:val="FootnoteText"/>
      </w:pPr>
      <w:r>
        <w:rPr>
          <w:rStyle w:val="FootnoteReference"/>
        </w:rPr>
        <w:footnoteRef/>
      </w:r>
      <w:r>
        <w:t xml:space="preserve">FTA’s Mobility Management brochure can be found at  </w:t>
      </w:r>
      <w:hyperlink r:id="rId2" w:history="1">
        <w:r w:rsidRPr="00FF1771">
          <w:rPr>
            <w:rStyle w:val="Hyperlink"/>
          </w:rPr>
          <w:t>https://www.transit.dot.gov/ccam/resources/mobility-management-brochure</w:t>
        </w:r>
      </w:hyperlink>
      <w:r>
        <w:t xml:space="preserve"> </w:t>
      </w:r>
    </w:p>
  </w:footnote>
  <w:footnote w:id="6">
    <w:p w14:paraId="5AD6DA73" w14:textId="77777777" w:rsidR="00226374" w:rsidRPr="00F52EFF" w:rsidRDefault="00226374" w:rsidP="00D77A53">
      <w:pPr>
        <w:pStyle w:val="FootnoteText"/>
      </w:pPr>
      <w:r w:rsidRPr="00F52EFF">
        <w:rPr>
          <w:rStyle w:val="FootnoteReference"/>
        </w:rPr>
        <w:footnoteRef/>
      </w:r>
      <w:r w:rsidRPr="00F52EFF">
        <w:t xml:space="preserve"> FTA Circular 9070.1G Page I-4.  </w:t>
      </w:r>
    </w:p>
  </w:footnote>
  <w:footnote w:id="7">
    <w:p w14:paraId="098D4CAF" w14:textId="77777777" w:rsidR="00226374" w:rsidRDefault="00226374">
      <w:pPr>
        <w:pStyle w:val="FootnoteText"/>
      </w:pPr>
      <w:r>
        <w:rPr>
          <w:rStyle w:val="FootnoteReference"/>
        </w:rPr>
        <w:footnoteRef/>
      </w:r>
      <w:r>
        <w:t xml:space="preserve"> </w:t>
      </w:r>
      <w:r w:rsidRPr="00CC23F4">
        <w:t>Right to mobility is defined as getting from the door of where you are through the door of where you need to go.</w:t>
      </w:r>
    </w:p>
  </w:footnote>
  <w:footnote w:id="8">
    <w:p w14:paraId="69523D19" w14:textId="0EC33800" w:rsidR="00226374" w:rsidRDefault="00226374">
      <w:pPr>
        <w:pStyle w:val="FootnoteText"/>
      </w:pPr>
      <w:r>
        <w:rPr>
          <w:rStyle w:val="FootnoteReference"/>
        </w:rPr>
        <w:footnoteRef/>
      </w:r>
      <w:r>
        <w:t xml:space="preserve"> To learn more about the Equity Emphasis Areas, visit </w:t>
      </w:r>
      <w:hyperlink r:id="rId3" w:history="1">
        <w:r w:rsidRPr="00ED5D1A">
          <w:rPr>
            <w:rStyle w:val="Hyperlink"/>
          </w:rPr>
          <w:t>www.mwcog.org/transportation/planning-areas/fairness-and-accessibility/environmental-justice/equity-emphasis-areas/</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BE99BA" w14:textId="77777777" w:rsidR="00226374" w:rsidRDefault="0022637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F8965CB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E7B00376"/>
    <w:lvl w:ilvl="0">
      <w:start w:val="1"/>
      <w:numFmt w:val="decimal"/>
      <w:lvlText w:val="%1."/>
      <w:lvlJc w:val="left"/>
      <w:pPr>
        <w:tabs>
          <w:tab w:val="num" w:pos="1800"/>
        </w:tabs>
        <w:ind w:left="1800" w:hanging="360"/>
      </w:pPr>
    </w:lvl>
  </w:abstractNum>
  <w:abstractNum w:abstractNumId="2" w15:restartNumberingAfterBreak="0">
    <w:nsid w:val="FFFFFF7D"/>
    <w:multiLevelType w:val="singleLevel"/>
    <w:tmpl w:val="D1E61598"/>
    <w:lvl w:ilvl="0">
      <w:start w:val="1"/>
      <w:numFmt w:val="decimal"/>
      <w:lvlText w:val="%1."/>
      <w:lvlJc w:val="left"/>
      <w:pPr>
        <w:tabs>
          <w:tab w:val="num" w:pos="1440"/>
        </w:tabs>
        <w:ind w:left="1440" w:hanging="360"/>
      </w:pPr>
    </w:lvl>
  </w:abstractNum>
  <w:abstractNum w:abstractNumId="3" w15:restartNumberingAfterBreak="0">
    <w:nsid w:val="FFFFFF7E"/>
    <w:multiLevelType w:val="singleLevel"/>
    <w:tmpl w:val="5358AE72"/>
    <w:lvl w:ilvl="0">
      <w:start w:val="1"/>
      <w:numFmt w:val="decimal"/>
      <w:lvlText w:val="%1."/>
      <w:lvlJc w:val="left"/>
      <w:pPr>
        <w:tabs>
          <w:tab w:val="num" w:pos="1080"/>
        </w:tabs>
        <w:ind w:left="1080" w:hanging="360"/>
      </w:pPr>
    </w:lvl>
  </w:abstractNum>
  <w:abstractNum w:abstractNumId="4" w15:restartNumberingAfterBreak="0">
    <w:nsid w:val="FFFFFF7F"/>
    <w:multiLevelType w:val="singleLevel"/>
    <w:tmpl w:val="82DCBCBE"/>
    <w:lvl w:ilvl="0">
      <w:start w:val="1"/>
      <w:numFmt w:val="decimal"/>
      <w:lvlText w:val="%1."/>
      <w:lvlJc w:val="left"/>
      <w:pPr>
        <w:tabs>
          <w:tab w:val="num" w:pos="720"/>
        </w:tabs>
        <w:ind w:left="720" w:hanging="360"/>
      </w:pPr>
    </w:lvl>
  </w:abstractNum>
  <w:abstractNum w:abstractNumId="5" w15:restartNumberingAfterBreak="0">
    <w:nsid w:val="FFFFFF80"/>
    <w:multiLevelType w:val="singleLevel"/>
    <w:tmpl w:val="1CC6313E"/>
    <w:lvl w:ilvl="0">
      <w:start w:val="1"/>
      <w:numFmt w:val="bullet"/>
      <w:lvlText w:val=""/>
      <w:lvlJc w:val="left"/>
      <w:pPr>
        <w:tabs>
          <w:tab w:val="num" w:pos="1800"/>
        </w:tabs>
        <w:ind w:left="1800" w:hanging="360"/>
      </w:pPr>
      <w:rPr>
        <w:rFonts w:ascii="Symbol" w:hAnsi="Symbol" w:hint="default"/>
      </w:rPr>
    </w:lvl>
  </w:abstractNum>
  <w:abstractNum w:abstractNumId="6" w15:restartNumberingAfterBreak="0">
    <w:nsid w:val="FFFFFF81"/>
    <w:multiLevelType w:val="singleLevel"/>
    <w:tmpl w:val="CEB2F942"/>
    <w:lvl w:ilvl="0">
      <w:start w:val="1"/>
      <w:numFmt w:val="bullet"/>
      <w:lvlText w:val=""/>
      <w:lvlJc w:val="left"/>
      <w:pPr>
        <w:tabs>
          <w:tab w:val="num" w:pos="1440"/>
        </w:tabs>
        <w:ind w:left="1440" w:hanging="360"/>
      </w:pPr>
      <w:rPr>
        <w:rFonts w:ascii="Symbol" w:hAnsi="Symbol" w:hint="default"/>
      </w:rPr>
    </w:lvl>
  </w:abstractNum>
  <w:abstractNum w:abstractNumId="7" w15:restartNumberingAfterBreak="0">
    <w:nsid w:val="FFFFFF82"/>
    <w:multiLevelType w:val="singleLevel"/>
    <w:tmpl w:val="F9AE0D12"/>
    <w:lvl w:ilvl="0">
      <w:start w:val="1"/>
      <w:numFmt w:val="bullet"/>
      <w:lvlText w:val=""/>
      <w:lvlJc w:val="left"/>
      <w:pPr>
        <w:tabs>
          <w:tab w:val="num" w:pos="1080"/>
        </w:tabs>
        <w:ind w:left="1080" w:hanging="360"/>
      </w:pPr>
      <w:rPr>
        <w:rFonts w:ascii="Symbol" w:hAnsi="Symbol" w:hint="default"/>
      </w:rPr>
    </w:lvl>
  </w:abstractNum>
  <w:abstractNum w:abstractNumId="8" w15:restartNumberingAfterBreak="0">
    <w:nsid w:val="FFFFFF83"/>
    <w:multiLevelType w:val="singleLevel"/>
    <w:tmpl w:val="593AA128"/>
    <w:lvl w:ilvl="0">
      <w:start w:val="1"/>
      <w:numFmt w:val="bullet"/>
      <w:lvlText w:val=""/>
      <w:lvlJc w:val="left"/>
      <w:pPr>
        <w:tabs>
          <w:tab w:val="num" w:pos="720"/>
        </w:tabs>
        <w:ind w:left="720" w:hanging="360"/>
      </w:pPr>
      <w:rPr>
        <w:rFonts w:ascii="Symbol" w:hAnsi="Symbol" w:hint="default"/>
      </w:rPr>
    </w:lvl>
  </w:abstractNum>
  <w:abstractNum w:abstractNumId="9" w15:restartNumberingAfterBreak="0">
    <w:nsid w:val="FFFFFF88"/>
    <w:multiLevelType w:val="singleLevel"/>
    <w:tmpl w:val="690C5084"/>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273CA37C"/>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A5512B9"/>
    <w:multiLevelType w:val="hybridMultilevel"/>
    <w:tmpl w:val="DA28B778"/>
    <w:lvl w:ilvl="0" w:tplc="0409000D">
      <w:start w:val="1"/>
      <w:numFmt w:val="bullet"/>
      <w:lvlText w:val=""/>
      <w:lvlJc w:val="left"/>
      <w:pPr>
        <w:ind w:left="1081" w:hanging="360"/>
      </w:pPr>
      <w:rPr>
        <w:rFonts w:ascii="Wingdings" w:hAnsi="Wingdings" w:hint="default"/>
      </w:rPr>
    </w:lvl>
    <w:lvl w:ilvl="1" w:tplc="04090003" w:tentative="1">
      <w:start w:val="1"/>
      <w:numFmt w:val="bullet"/>
      <w:lvlText w:val="o"/>
      <w:lvlJc w:val="left"/>
      <w:pPr>
        <w:ind w:left="1801" w:hanging="360"/>
      </w:pPr>
      <w:rPr>
        <w:rFonts w:ascii="Courier New" w:hAnsi="Courier New" w:cs="Courier New" w:hint="default"/>
      </w:rPr>
    </w:lvl>
    <w:lvl w:ilvl="2" w:tplc="04090005" w:tentative="1">
      <w:start w:val="1"/>
      <w:numFmt w:val="bullet"/>
      <w:lvlText w:val=""/>
      <w:lvlJc w:val="left"/>
      <w:pPr>
        <w:ind w:left="2521" w:hanging="360"/>
      </w:pPr>
      <w:rPr>
        <w:rFonts w:ascii="Wingdings" w:hAnsi="Wingdings" w:hint="default"/>
      </w:rPr>
    </w:lvl>
    <w:lvl w:ilvl="3" w:tplc="04090001" w:tentative="1">
      <w:start w:val="1"/>
      <w:numFmt w:val="bullet"/>
      <w:lvlText w:val=""/>
      <w:lvlJc w:val="left"/>
      <w:pPr>
        <w:ind w:left="3241" w:hanging="360"/>
      </w:pPr>
      <w:rPr>
        <w:rFonts w:ascii="Symbol" w:hAnsi="Symbol" w:hint="default"/>
      </w:rPr>
    </w:lvl>
    <w:lvl w:ilvl="4" w:tplc="04090003" w:tentative="1">
      <w:start w:val="1"/>
      <w:numFmt w:val="bullet"/>
      <w:lvlText w:val="o"/>
      <w:lvlJc w:val="left"/>
      <w:pPr>
        <w:ind w:left="3961" w:hanging="360"/>
      </w:pPr>
      <w:rPr>
        <w:rFonts w:ascii="Courier New" w:hAnsi="Courier New" w:cs="Courier New" w:hint="default"/>
      </w:rPr>
    </w:lvl>
    <w:lvl w:ilvl="5" w:tplc="04090005" w:tentative="1">
      <w:start w:val="1"/>
      <w:numFmt w:val="bullet"/>
      <w:lvlText w:val=""/>
      <w:lvlJc w:val="left"/>
      <w:pPr>
        <w:ind w:left="4681" w:hanging="360"/>
      </w:pPr>
      <w:rPr>
        <w:rFonts w:ascii="Wingdings" w:hAnsi="Wingdings" w:hint="default"/>
      </w:rPr>
    </w:lvl>
    <w:lvl w:ilvl="6" w:tplc="04090001" w:tentative="1">
      <w:start w:val="1"/>
      <w:numFmt w:val="bullet"/>
      <w:lvlText w:val=""/>
      <w:lvlJc w:val="left"/>
      <w:pPr>
        <w:ind w:left="5401" w:hanging="360"/>
      </w:pPr>
      <w:rPr>
        <w:rFonts w:ascii="Symbol" w:hAnsi="Symbol" w:hint="default"/>
      </w:rPr>
    </w:lvl>
    <w:lvl w:ilvl="7" w:tplc="04090003" w:tentative="1">
      <w:start w:val="1"/>
      <w:numFmt w:val="bullet"/>
      <w:lvlText w:val="o"/>
      <w:lvlJc w:val="left"/>
      <w:pPr>
        <w:ind w:left="6121" w:hanging="360"/>
      </w:pPr>
      <w:rPr>
        <w:rFonts w:ascii="Courier New" w:hAnsi="Courier New" w:cs="Courier New" w:hint="default"/>
      </w:rPr>
    </w:lvl>
    <w:lvl w:ilvl="8" w:tplc="04090005" w:tentative="1">
      <w:start w:val="1"/>
      <w:numFmt w:val="bullet"/>
      <w:lvlText w:val=""/>
      <w:lvlJc w:val="left"/>
      <w:pPr>
        <w:ind w:left="6841" w:hanging="360"/>
      </w:pPr>
      <w:rPr>
        <w:rFonts w:ascii="Wingdings" w:hAnsi="Wingdings" w:hint="default"/>
      </w:rPr>
    </w:lvl>
  </w:abstractNum>
  <w:abstractNum w:abstractNumId="12" w15:restartNumberingAfterBreak="0">
    <w:nsid w:val="0C553EAB"/>
    <w:multiLevelType w:val="hybridMultilevel"/>
    <w:tmpl w:val="E378F89C"/>
    <w:lvl w:ilvl="0" w:tplc="0409000F">
      <w:start w:val="1"/>
      <w:numFmt w:val="decimal"/>
      <w:lvlText w:val="%1."/>
      <w:lvlJc w:val="left"/>
      <w:pPr>
        <w:tabs>
          <w:tab w:val="num" w:pos="216"/>
        </w:tabs>
        <w:ind w:left="216" w:hanging="216"/>
      </w:pPr>
      <w:rPr>
        <w:rFont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1812D26"/>
    <w:multiLevelType w:val="hybridMultilevel"/>
    <w:tmpl w:val="98D0DE14"/>
    <w:lvl w:ilvl="0" w:tplc="0409000F">
      <w:start w:val="1"/>
      <w:numFmt w:val="decimal"/>
      <w:lvlText w:val="%1."/>
      <w:lvlJc w:val="left"/>
      <w:pPr>
        <w:tabs>
          <w:tab w:val="num" w:pos="216"/>
        </w:tabs>
        <w:ind w:left="216" w:hanging="216"/>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A2E05FC"/>
    <w:multiLevelType w:val="hybridMultilevel"/>
    <w:tmpl w:val="A4F4AC80"/>
    <w:lvl w:ilvl="0" w:tplc="0409000D">
      <w:start w:val="1"/>
      <w:numFmt w:val="bullet"/>
      <w:lvlText w:val=""/>
      <w:lvlJc w:val="left"/>
      <w:pPr>
        <w:tabs>
          <w:tab w:val="num" w:pos="216"/>
        </w:tabs>
        <w:ind w:left="216" w:hanging="216"/>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EA37AD3"/>
    <w:multiLevelType w:val="hybridMultilevel"/>
    <w:tmpl w:val="8A5207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1404C17"/>
    <w:multiLevelType w:val="hybridMultilevel"/>
    <w:tmpl w:val="9600EEDA"/>
    <w:lvl w:ilvl="0" w:tplc="F6A24D0A">
      <w:start w:val="1"/>
      <w:numFmt w:val="bullet"/>
      <w:lvlText w:val=""/>
      <w:lvlJc w:val="left"/>
      <w:pPr>
        <w:tabs>
          <w:tab w:val="num" w:pos="1080"/>
        </w:tabs>
        <w:ind w:left="1080" w:hanging="360"/>
      </w:pPr>
      <w:rPr>
        <w:rFonts w:ascii="Wingdings" w:hAnsi="Wingdings" w:hint="default"/>
        <w:sz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2A0B33CC"/>
    <w:multiLevelType w:val="hybridMultilevel"/>
    <w:tmpl w:val="334078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B9D585F"/>
    <w:multiLevelType w:val="hybridMultilevel"/>
    <w:tmpl w:val="0302D020"/>
    <w:lvl w:ilvl="0" w:tplc="04090015">
      <w:start w:val="1"/>
      <w:numFmt w:val="upperLetter"/>
      <w:lvlText w:val="%1."/>
      <w:lvlJc w:val="left"/>
      <w:pPr>
        <w:tabs>
          <w:tab w:val="num" w:pos="216"/>
        </w:tabs>
        <w:ind w:left="216" w:hanging="216"/>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EF05EC0"/>
    <w:multiLevelType w:val="hybridMultilevel"/>
    <w:tmpl w:val="8E408E24"/>
    <w:lvl w:ilvl="0" w:tplc="0409000F">
      <w:start w:val="1"/>
      <w:numFmt w:val="decimal"/>
      <w:lvlText w:val="%1."/>
      <w:lvlJc w:val="left"/>
      <w:pPr>
        <w:tabs>
          <w:tab w:val="num" w:pos="216"/>
        </w:tabs>
        <w:ind w:left="216" w:hanging="216"/>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300536D"/>
    <w:multiLevelType w:val="hybridMultilevel"/>
    <w:tmpl w:val="B6F0A42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CB64D24"/>
    <w:multiLevelType w:val="hybridMultilevel"/>
    <w:tmpl w:val="3606EF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1436900"/>
    <w:multiLevelType w:val="hybridMultilevel"/>
    <w:tmpl w:val="C804EB30"/>
    <w:lvl w:ilvl="0" w:tplc="04090001">
      <w:start w:val="1"/>
      <w:numFmt w:val="bullet"/>
      <w:lvlText w:val=""/>
      <w:lvlJc w:val="left"/>
      <w:pPr>
        <w:tabs>
          <w:tab w:val="num" w:pos="216"/>
        </w:tabs>
        <w:ind w:left="216" w:hanging="216"/>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1977C5B"/>
    <w:multiLevelType w:val="hybridMultilevel"/>
    <w:tmpl w:val="F95262A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45C72657"/>
    <w:multiLevelType w:val="multilevel"/>
    <w:tmpl w:val="FA007560"/>
    <w:lvl w:ilvl="0">
      <w:start w:val="1"/>
      <w:numFmt w:val="bullet"/>
      <w:lvlText w:val=""/>
      <w:lvlJc w:val="left"/>
      <w:pPr>
        <w:tabs>
          <w:tab w:val="num" w:pos="216"/>
        </w:tabs>
        <w:ind w:left="216" w:hanging="216"/>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5" w15:restartNumberingAfterBreak="0">
    <w:nsid w:val="4A945A4E"/>
    <w:multiLevelType w:val="hybridMultilevel"/>
    <w:tmpl w:val="B52C0F38"/>
    <w:lvl w:ilvl="0" w:tplc="63F04708">
      <w:start w:val="1"/>
      <w:numFmt w:val="bullet"/>
      <w:pStyle w:val="Bulletedtext-TPB"/>
      <w:lvlText w:val=""/>
      <w:lvlJc w:val="left"/>
      <w:pPr>
        <w:tabs>
          <w:tab w:val="num" w:pos="219"/>
        </w:tabs>
        <w:ind w:left="219" w:hanging="216"/>
      </w:pPr>
      <w:rPr>
        <w:rFonts w:ascii="Symbol" w:hAnsi="Symbol" w:hint="default"/>
      </w:rPr>
    </w:lvl>
    <w:lvl w:ilvl="1" w:tplc="04090003">
      <w:start w:val="1"/>
      <w:numFmt w:val="bullet"/>
      <w:lvlText w:val="o"/>
      <w:lvlJc w:val="left"/>
      <w:pPr>
        <w:ind w:left="1443" w:hanging="360"/>
      </w:pPr>
      <w:rPr>
        <w:rFonts w:ascii="Courier New" w:hAnsi="Courier New" w:hint="default"/>
      </w:rPr>
    </w:lvl>
    <w:lvl w:ilvl="2" w:tplc="04090005" w:tentative="1">
      <w:start w:val="1"/>
      <w:numFmt w:val="bullet"/>
      <w:lvlText w:val=""/>
      <w:lvlJc w:val="left"/>
      <w:pPr>
        <w:ind w:left="2163" w:hanging="360"/>
      </w:pPr>
      <w:rPr>
        <w:rFonts w:ascii="Wingdings" w:hAnsi="Wingdings" w:hint="default"/>
      </w:rPr>
    </w:lvl>
    <w:lvl w:ilvl="3" w:tplc="04090001" w:tentative="1">
      <w:start w:val="1"/>
      <w:numFmt w:val="bullet"/>
      <w:lvlText w:val=""/>
      <w:lvlJc w:val="left"/>
      <w:pPr>
        <w:ind w:left="2883" w:hanging="360"/>
      </w:pPr>
      <w:rPr>
        <w:rFonts w:ascii="Symbol" w:hAnsi="Symbol" w:hint="default"/>
      </w:rPr>
    </w:lvl>
    <w:lvl w:ilvl="4" w:tplc="04090003" w:tentative="1">
      <w:start w:val="1"/>
      <w:numFmt w:val="bullet"/>
      <w:lvlText w:val="o"/>
      <w:lvlJc w:val="left"/>
      <w:pPr>
        <w:ind w:left="3603" w:hanging="360"/>
      </w:pPr>
      <w:rPr>
        <w:rFonts w:ascii="Courier New" w:hAnsi="Courier New" w:hint="default"/>
      </w:rPr>
    </w:lvl>
    <w:lvl w:ilvl="5" w:tplc="04090005" w:tentative="1">
      <w:start w:val="1"/>
      <w:numFmt w:val="bullet"/>
      <w:lvlText w:val=""/>
      <w:lvlJc w:val="left"/>
      <w:pPr>
        <w:ind w:left="4323" w:hanging="360"/>
      </w:pPr>
      <w:rPr>
        <w:rFonts w:ascii="Wingdings" w:hAnsi="Wingdings" w:hint="default"/>
      </w:rPr>
    </w:lvl>
    <w:lvl w:ilvl="6" w:tplc="04090001" w:tentative="1">
      <w:start w:val="1"/>
      <w:numFmt w:val="bullet"/>
      <w:lvlText w:val=""/>
      <w:lvlJc w:val="left"/>
      <w:pPr>
        <w:ind w:left="5043" w:hanging="360"/>
      </w:pPr>
      <w:rPr>
        <w:rFonts w:ascii="Symbol" w:hAnsi="Symbol" w:hint="default"/>
      </w:rPr>
    </w:lvl>
    <w:lvl w:ilvl="7" w:tplc="04090003" w:tentative="1">
      <w:start w:val="1"/>
      <w:numFmt w:val="bullet"/>
      <w:lvlText w:val="o"/>
      <w:lvlJc w:val="left"/>
      <w:pPr>
        <w:ind w:left="5763" w:hanging="360"/>
      </w:pPr>
      <w:rPr>
        <w:rFonts w:ascii="Courier New" w:hAnsi="Courier New" w:hint="default"/>
      </w:rPr>
    </w:lvl>
    <w:lvl w:ilvl="8" w:tplc="04090005" w:tentative="1">
      <w:start w:val="1"/>
      <w:numFmt w:val="bullet"/>
      <w:lvlText w:val=""/>
      <w:lvlJc w:val="left"/>
      <w:pPr>
        <w:ind w:left="6483" w:hanging="360"/>
      </w:pPr>
      <w:rPr>
        <w:rFonts w:ascii="Wingdings" w:hAnsi="Wingdings" w:hint="default"/>
      </w:rPr>
    </w:lvl>
  </w:abstractNum>
  <w:abstractNum w:abstractNumId="26" w15:restartNumberingAfterBreak="0">
    <w:nsid w:val="524F7466"/>
    <w:multiLevelType w:val="multilevel"/>
    <w:tmpl w:val="BCE072A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7" w15:restartNumberingAfterBreak="0">
    <w:nsid w:val="5D3D3752"/>
    <w:multiLevelType w:val="hybridMultilevel"/>
    <w:tmpl w:val="C8667B82"/>
    <w:lvl w:ilvl="0" w:tplc="C712A82A">
      <w:start w:val="2015"/>
      <w:numFmt w:val="bullet"/>
      <w:lvlText w:val="•"/>
      <w:lvlJc w:val="left"/>
      <w:pPr>
        <w:ind w:left="720" w:hanging="360"/>
      </w:pPr>
      <w:rPr>
        <w:rFonts w:ascii="Franklin Gothic Book" w:eastAsiaTheme="minorEastAsia" w:hAnsi="Franklin Gothic Book"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6675646"/>
    <w:multiLevelType w:val="hybridMultilevel"/>
    <w:tmpl w:val="E85A43FA"/>
    <w:lvl w:ilvl="0" w:tplc="04090013">
      <w:start w:val="1"/>
      <w:numFmt w:val="upperRoman"/>
      <w:lvlText w:val="%1."/>
      <w:lvlJc w:val="right"/>
      <w:pPr>
        <w:tabs>
          <w:tab w:val="num" w:pos="216"/>
        </w:tabs>
        <w:ind w:left="216" w:hanging="216"/>
      </w:pPr>
      <w:rPr>
        <w:rFont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A102BCC"/>
    <w:multiLevelType w:val="hybridMultilevel"/>
    <w:tmpl w:val="B1DE1F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A6C0DCF"/>
    <w:multiLevelType w:val="hybridMultilevel"/>
    <w:tmpl w:val="061CE3D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BA5790E"/>
    <w:multiLevelType w:val="hybridMultilevel"/>
    <w:tmpl w:val="C3B4806E"/>
    <w:lvl w:ilvl="0" w:tplc="F6A24D0A">
      <w:start w:val="1"/>
      <w:numFmt w:val="bullet"/>
      <w:lvlText w:val=""/>
      <w:lvlJc w:val="left"/>
      <w:pPr>
        <w:tabs>
          <w:tab w:val="num" w:pos="360"/>
        </w:tabs>
        <w:ind w:left="360" w:hanging="360"/>
      </w:pPr>
      <w:rPr>
        <w:rFonts w:ascii="Wingdings" w:hAnsi="Wingdings" w:hint="default"/>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1E77280"/>
    <w:multiLevelType w:val="hybridMultilevel"/>
    <w:tmpl w:val="BCE072A6"/>
    <w:lvl w:ilvl="0" w:tplc="ADB80CD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55102A4"/>
    <w:multiLevelType w:val="hybridMultilevel"/>
    <w:tmpl w:val="1A3E3C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55C08DC"/>
    <w:multiLevelType w:val="hybridMultilevel"/>
    <w:tmpl w:val="0F3AA7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70B2EFE"/>
    <w:multiLevelType w:val="hybridMultilevel"/>
    <w:tmpl w:val="10C0E2DC"/>
    <w:lvl w:ilvl="0" w:tplc="04090001">
      <w:start w:val="1"/>
      <w:numFmt w:val="bullet"/>
      <w:lvlText w:val=""/>
      <w:lvlJc w:val="left"/>
      <w:pPr>
        <w:tabs>
          <w:tab w:val="num" w:pos="216"/>
        </w:tabs>
        <w:ind w:left="216" w:hanging="216"/>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83C64FE"/>
    <w:multiLevelType w:val="hybridMultilevel"/>
    <w:tmpl w:val="C100A3EA"/>
    <w:lvl w:ilvl="0" w:tplc="DCD8040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8523700"/>
    <w:multiLevelType w:val="hybridMultilevel"/>
    <w:tmpl w:val="4F78129C"/>
    <w:lvl w:ilvl="0" w:tplc="F6A24D0A">
      <w:start w:val="1"/>
      <w:numFmt w:val="bullet"/>
      <w:lvlText w:val=""/>
      <w:lvlJc w:val="left"/>
      <w:pPr>
        <w:tabs>
          <w:tab w:val="num" w:pos="720"/>
        </w:tabs>
        <w:ind w:left="720" w:hanging="360"/>
      </w:pPr>
      <w:rPr>
        <w:rFonts w:ascii="Wingdings" w:hAnsi="Wingdings" w:hint="default"/>
        <w:sz w:val="24"/>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num w:numId="1">
    <w:abstractNumId w:val="10"/>
  </w:num>
  <w:num w:numId="2">
    <w:abstractNumId w:val="8"/>
  </w:num>
  <w:num w:numId="3">
    <w:abstractNumId w:val="7"/>
  </w:num>
  <w:num w:numId="4">
    <w:abstractNumId w:val="6"/>
  </w:num>
  <w:num w:numId="5">
    <w:abstractNumId w:val="5"/>
  </w:num>
  <w:num w:numId="6">
    <w:abstractNumId w:val="9"/>
  </w:num>
  <w:num w:numId="7">
    <w:abstractNumId w:val="4"/>
  </w:num>
  <w:num w:numId="8">
    <w:abstractNumId w:val="3"/>
  </w:num>
  <w:num w:numId="9">
    <w:abstractNumId w:val="2"/>
  </w:num>
  <w:num w:numId="10">
    <w:abstractNumId w:val="1"/>
  </w:num>
  <w:num w:numId="11">
    <w:abstractNumId w:val="0"/>
  </w:num>
  <w:num w:numId="12">
    <w:abstractNumId w:val="32"/>
  </w:num>
  <w:num w:numId="13">
    <w:abstractNumId w:val="26"/>
  </w:num>
  <w:num w:numId="14">
    <w:abstractNumId w:val="25"/>
  </w:num>
  <w:num w:numId="15">
    <w:abstractNumId w:val="24"/>
  </w:num>
  <w:num w:numId="16">
    <w:abstractNumId w:val="19"/>
  </w:num>
  <w:num w:numId="17">
    <w:abstractNumId w:val="22"/>
  </w:num>
  <w:num w:numId="18">
    <w:abstractNumId w:val="18"/>
  </w:num>
  <w:num w:numId="19">
    <w:abstractNumId w:val="30"/>
  </w:num>
  <w:num w:numId="20">
    <w:abstractNumId w:val="20"/>
  </w:num>
  <w:num w:numId="21">
    <w:abstractNumId w:val="34"/>
  </w:num>
  <w:num w:numId="22">
    <w:abstractNumId w:val="13"/>
  </w:num>
  <w:num w:numId="23">
    <w:abstractNumId w:val="37"/>
  </w:num>
  <w:num w:numId="24">
    <w:abstractNumId w:val="28"/>
  </w:num>
  <w:num w:numId="25">
    <w:abstractNumId w:val="25"/>
  </w:num>
  <w:num w:numId="26">
    <w:abstractNumId w:val="25"/>
  </w:num>
  <w:num w:numId="27">
    <w:abstractNumId w:val="25"/>
  </w:num>
  <w:num w:numId="28">
    <w:abstractNumId w:val="25"/>
  </w:num>
  <w:num w:numId="29">
    <w:abstractNumId w:val="11"/>
  </w:num>
  <w:num w:numId="30">
    <w:abstractNumId w:val="12"/>
  </w:num>
  <w:num w:numId="31">
    <w:abstractNumId w:val="14"/>
  </w:num>
  <w:num w:numId="32">
    <w:abstractNumId w:val="35"/>
  </w:num>
  <w:num w:numId="33">
    <w:abstractNumId w:val="31"/>
  </w:num>
  <w:num w:numId="34">
    <w:abstractNumId w:val="16"/>
  </w:num>
  <w:num w:numId="35">
    <w:abstractNumId w:val="23"/>
  </w:num>
  <w:num w:numId="36">
    <w:abstractNumId w:val="21"/>
  </w:num>
  <w:num w:numId="37">
    <w:abstractNumId w:val="17"/>
  </w:num>
  <w:num w:numId="38">
    <w:abstractNumId w:val="29"/>
  </w:num>
  <w:num w:numId="39">
    <w:abstractNumId w:val="33"/>
  </w:num>
  <w:num w:numId="40">
    <w:abstractNumId w:val="15"/>
  </w:num>
  <w:num w:numId="41">
    <w:abstractNumId w:val="27"/>
  </w:num>
  <w:num w:numId="42">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8"/>
  <w:embedSystemFonts/>
  <w:mirrorMargins/>
  <w:activeWritingStyle w:appName="MSWord" w:lang="en-US" w:vendorID="64" w:dllVersion="0" w:nlCheck="1" w:checkStyle="0"/>
  <w:attachedTemplate r:id="rId1"/>
  <w:stylePaneFormatFilter w:val="B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1"/>
  <w:styleLockTheme/>
  <w:styleLockQFSet/>
  <w:defaultTabStop w:val="0"/>
  <w:drawingGridHorizontalSpacing w:val="360"/>
  <w:drawingGridVerticalSpacing w:val="360"/>
  <w:displayHorizontalDrawingGridEvery w:val="0"/>
  <w:displayVerticalDrawingGridEvery w:val="0"/>
  <w:characterSpacingControl w:val="doNotCompress"/>
  <w:hdrShapeDefaults>
    <o:shapedefaults v:ext="edit" spidmax="5836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PubVPasteboard_" w:val="1"/>
    <w:docVar w:name="OpenInPublishingView" w:val="0"/>
    <w:docVar w:name="ShowMarginGuides" w:val="1"/>
  </w:docVars>
  <w:rsids>
    <w:rsidRoot w:val="00B57881"/>
    <w:rsid w:val="0001339E"/>
    <w:rsid w:val="00016ACC"/>
    <w:rsid w:val="000200BD"/>
    <w:rsid w:val="00023E85"/>
    <w:rsid w:val="00024148"/>
    <w:rsid w:val="000270DA"/>
    <w:rsid w:val="000324FC"/>
    <w:rsid w:val="00040522"/>
    <w:rsid w:val="000435E4"/>
    <w:rsid w:val="00045A0B"/>
    <w:rsid w:val="00046723"/>
    <w:rsid w:val="00053B04"/>
    <w:rsid w:val="00053B8C"/>
    <w:rsid w:val="000543EB"/>
    <w:rsid w:val="00056422"/>
    <w:rsid w:val="000572C4"/>
    <w:rsid w:val="00061432"/>
    <w:rsid w:val="00066160"/>
    <w:rsid w:val="00067556"/>
    <w:rsid w:val="000704B7"/>
    <w:rsid w:val="00070DB1"/>
    <w:rsid w:val="00075321"/>
    <w:rsid w:val="00075629"/>
    <w:rsid w:val="00080BCE"/>
    <w:rsid w:val="000812E6"/>
    <w:rsid w:val="00083E86"/>
    <w:rsid w:val="00084E2E"/>
    <w:rsid w:val="00085B5C"/>
    <w:rsid w:val="00090507"/>
    <w:rsid w:val="0009387E"/>
    <w:rsid w:val="00094515"/>
    <w:rsid w:val="000A12F4"/>
    <w:rsid w:val="000B0744"/>
    <w:rsid w:val="000B4122"/>
    <w:rsid w:val="000B6F24"/>
    <w:rsid w:val="000B7631"/>
    <w:rsid w:val="000C042D"/>
    <w:rsid w:val="000C1419"/>
    <w:rsid w:val="000C1EA9"/>
    <w:rsid w:val="000C404A"/>
    <w:rsid w:val="000C541E"/>
    <w:rsid w:val="000C62F9"/>
    <w:rsid w:val="000C7FC0"/>
    <w:rsid w:val="000D0B66"/>
    <w:rsid w:val="000E19D2"/>
    <w:rsid w:val="000E51AD"/>
    <w:rsid w:val="000F2498"/>
    <w:rsid w:val="000F4BC7"/>
    <w:rsid w:val="000F57BE"/>
    <w:rsid w:val="00104B0D"/>
    <w:rsid w:val="0010506B"/>
    <w:rsid w:val="001178D0"/>
    <w:rsid w:val="001200DA"/>
    <w:rsid w:val="0012222E"/>
    <w:rsid w:val="001321E7"/>
    <w:rsid w:val="001326C9"/>
    <w:rsid w:val="00133DCB"/>
    <w:rsid w:val="001372B7"/>
    <w:rsid w:val="00140723"/>
    <w:rsid w:val="001410CD"/>
    <w:rsid w:val="0014487E"/>
    <w:rsid w:val="00144FDF"/>
    <w:rsid w:val="00151644"/>
    <w:rsid w:val="001523FB"/>
    <w:rsid w:val="00161CD1"/>
    <w:rsid w:val="00162C7A"/>
    <w:rsid w:val="00167C94"/>
    <w:rsid w:val="001763F9"/>
    <w:rsid w:val="00176D1E"/>
    <w:rsid w:val="00180E74"/>
    <w:rsid w:val="00182E65"/>
    <w:rsid w:val="00184C8D"/>
    <w:rsid w:val="001877D5"/>
    <w:rsid w:val="0019133A"/>
    <w:rsid w:val="00191B47"/>
    <w:rsid w:val="001928B8"/>
    <w:rsid w:val="00194692"/>
    <w:rsid w:val="00194FAE"/>
    <w:rsid w:val="00195C84"/>
    <w:rsid w:val="001A4044"/>
    <w:rsid w:val="001A50EC"/>
    <w:rsid w:val="001B3489"/>
    <w:rsid w:val="001C45C3"/>
    <w:rsid w:val="001C55E0"/>
    <w:rsid w:val="001C7E92"/>
    <w:rsid w:val="001D0DDD"/>
    <w:rsid w:val="001D48FA"/>
    <w:rsid w:val="001D563D"/>
    <w:rsid w:val="001E2300"/>
    <w:rsid w:val="001E728C"/>
    <w:rsid w:val="00205107"/>
    <w:rsid w:val="00205880"/>
    <w:rsid w:val="00205C2B"/>
    <w:rsid w:val="00207B47"/>
    <w:rsid w:val="00211054"/>
    <w:rsid w:val="00211261"/>
    <w:rsid w:val="00217AAB"/>
    <w:rsid w:val="00225D51"/>
    <w:rsid w:val="0022621C"/>
    <w:rsid w:val="00226374"/>
    <w:rsid w:val="00227305"/>
    <w:rsid w:val="00242259"/>
    <w:rsid w:val="0024369F"/>
    <w:rsid w:val="00252BDB"/>
    <w:rsid w:val="00263B08"/>
    <w:rsid w:val="00263FD7"/>
    <w:rsid w:val="00265C67"/>
    <w:rsid w:val="00266768"/>
    <w:rsid w:val="002710C9"/>
    <w:rsid w:val="0027395F"/>
    <w:rsid w:val="002763A3"/>
    <w:rsid w:val="002824AD"/>
    <w:rsid w:val="00293B3C"/>
    <w:rsid w:val="00294FDF"/>
    <w:rsid w:val="00297E4E"/>
    <w:rsid w:val="002A583F"/>
    <w:rsid w:val="002B0419"/>
    <w:rsid w:val="002B2C99"/>
    <w:rsid w:val="002B49ED"/>
    <w:rsid w:val="002B5633"/>
    <w:rsid w:val="002B75A3"/>
    <w:rsid w:val="002C31B9"/>
    <w:rsid w:val="002C3680"/>
    <w:rsid w:val="002C36D3"/>
    <w:rsid w:val="002C50D4"/>
    <w:rsid w:val="002C5354"/>
    <w:rsid w:val="002D288A"/>
    <w:rsid w:val="002D2DA9"/>
    <w:rsid w:val="002D3B91"/>
    <w:rsid w:val="002E00FF"/>
    <w:rsid w:val="002E2598"/>
    <w:rsid w:val="002E3556"/>
    <w:rsid w:val="002E55C3"/>
    <w:rsid w:val="002F2039"/>
    <w:rsid w:val="002F670F"/>
    <w:rsid w:val="002F7586"/>
    <w:rsid w:val="00300CA1"/>
    <w:rsid w:val="00301209"/>
    <w:rsid w:val="0030275E"/>
    <w:rsid w:val="003039DF"/>
    <w:rsid w:val="00304E1C"/>
    <w:rsid w:val="003106E9"/>
    <w:rsid w:val="00310C1D"/>
    <w:rsid w:val="00313909"/>
    <w:rsid w:val="00314284"/>
    <w:rsid w:val="00316994"/>
    <w:rsid w:val="00317FD1"/>
    <w:rsid w:val="00323CE4"/>
    <w:rsid w:val="003313D3"/>
    <w:rsid w:val="003450C0"/>
    <w:rsid w:val="00346E7A"/>
    <w:rsid w:val="003559E1"/>
    <w:rsid w:val="003631C4"/>
    <w:rsid w:val="00363B81"/>
    <w:rsid w:val="0037309E"/>
    <w:rsid w:val="00373601"/>
    <w:rsid w:val="00380492"/>
    <w:rsid w:val="00384263"/>
    <w:rsid w:val="003A37E2"/>
    <w:rsid w:val="003A443A"/>
    <w:rsid w:val="003A5469"/>
    <w:rsid w:val="003A6982"/>
    <w:rsid w:val="003A6B0D"/>
    <w:rsid w:val="003A7F2F"/>
    <w:rsid w:val="003B1EFD"/>
    <w:rsid w:val="003B4FDC"/>
    <w:rsid w:val="003B6747"/>
    <w:rsid w:val="003C3F77"/>
    <w:rsid w:val="003C77F5"/>
    <w:rsid w:val="003D03B2"/>
    <w:rsid w:val="003D2CE4"/>
    <w:rsid w:val="003D2F05"/>
    <w:rsid w:val="003D569F"/>
    <w:rsid w:val="003D78AC"/>
    <w:rsid w:val="003E06C8"/>
    <w:rsid w:val="003E36EF"/>
    <w:rsid w:val="003E3C53"/>
    <w:rsid w:val="003E7149"/>
    <w:rsid w:val="003E793B"/>
    <w:rsid w:val="003E7ABD"/>
    <w:rsid w:val="003F0B84"/>
    <w:rsid w:val="003F0E2C"/>
    <w:rsid w:val="003F5058"/>
    <w:rsid w:val="003F5705"/>
    <w:rsid w:val="003F5E79"/>
    <w:rsid w:val="00403C63"/>
    <w:rsid w:val="00411BC3"/>
    <w:rsid w:val="00412E64"/>
    <w:rsid w:val="00413329"/>
    <w:rsid w:val="00414145"/>
    <w:rsid w:val="00426C06"/>
    <w:rsid w:val="004274F0"/>
    <w:rsid w:val="00430CF8"/>
    <w:rsid w:val="004367DA"/>
    <w:rsid w:val="00446C84"/>
    <w:rsid w:val="00456706"/>
    <w:rsid w:val="004609D3"/>
    <w:rsid w:val="00464BBF"/>
    <w:rsid w:val="00465867"/>
    <w:rsid w:val="004670FD"/>
    <w:rsid w:val="00470626"/>
    <w:rsid w:val="0048487F"/>
    <w:rsid w:val="00486FDD"/>
    <w:rsid w:val="00487D14"/>
    <w:rsid w:val="00492648"/>
    <w:rsid w:val="00495339"/>
    <w:rsid w:val="004B0F3F"/>
    <w:rsid w:val="004B371F"/>
    <w:rsid w:val="004B5555"/>
    <w:rsid w:val="004B7CFB"/>
    <w:rsid w:val="004B7F4E"/>
    <w:rsid w:val="004C5727"/>
    <w:rsid w:val="004C5B3B"/>
    <w:rsid w:val="004C6C33"/>
    <w:rsid w:val="004C7C90"/>
    <w:rsid w:val="004D2F2D"/>
    <w:rsid w:val="004D4313"/>
    <w:rsid w:val="004D43E9"/>
    <w:rsid w:val="004D79F3"/>
    <w:rsid w:val="004E0FB7"/>
    <w:rsid w:val="004E1198"/>
    <w:rsid w:val="004E3196"/>
    <w:rsid w:val="004E5962"/>
    <w:rsid w:val="004E7365"/>
    <w:rsid w:val="004F3FDC"/>
    <w:rsid w:val="004F6EF2"/>
    <w:rsid w:val="004F73AE"/>
    <w:rsid w:val="004F75A1"/>
    <w:rsid w:val="004F7F79"/>
    <w:rsid w:val="00500744"/>
    <w:rsid w:val="00511315"/>
    <w:rsid w:val="0051310D"/>
    <w:rsid w:val="00514CE9"/>
    <w:rsid w:val="005223E2"/>
    <w:rsid w:val="00523525"/>
    <w:rsid w:val="00526063"/>
    <w:rsid w:val="00535CE6"/>
    <w:rsid w:val="00536069"/>
    <w:rsid w:val="00537490"/>
    <w:rsid w:val="00541AE8"/>
    <w:rsid w:val="005420EB"/>
    <w:rsid w:val="00543074"/>
    <w:rsid w:val="0054553F"/>
    <w:rsid w:val="005465DD"/>
    <w:rsid w:val="00553137"/>
    <w:rsid w:val="00563D92"/>
    <w:rsid w:val="00563F7B"/>
    <w:rsid w:val="00567278"/>
    <w:rsid w:val="00574104"/>
    <w:rsid w:val="005756F1"/>
    <w:rsid w:val="00576743"/>
    <w:rsid w:val="00577884"/>
    <w:rsid w:val="0058142D"/>
    <w:rsid w:val="00582FF4"/>
    <w:rsid w:val="005879DC"/>
    <w:rsid w:val="00590164"/>
    <w:rsid w:val="00591F83"/>
    <w:rsid w:val="00594381"/>
    <w:rsid w:val="00596119"/>
    <w:rsid w:val="005A7C7D"/>
    <w:rsid w:val="005A7FBD"/>
    <w:rsid w:val="005B0D59"/>
    <w:rsid w:val="005B5533"/>
    <w:rsid w:val="005B588C"/>
    <w:rsid w:val="005B5CD9"/>
    <w:rsid w:val="005B6BA5"/>
    <w:rsid w:val="005C054C"/>
    <w:rsid w:val="005D4BA4"/>
    <w:rsid w:val="005D6C61"/>
    <w:rsid w:val="005E308B"/>
    <w:rsid w:val="005E3816"/>
    <w:rsid w:val="005E77AD"/>
    <w:rsid w:val="005F4200"/>
    <w:rsid w:val="00606F01"/>
    <w:rsid w:val="00607AC6"/>
    <w:rsid w:val="00607F05"/>
    <w:rsid w:val="00611371"/>
    <w:rsid w:val="006130B4"/>
    <w:rsid w:val="00622E15"/>
    <w:rsid w:val="00627C7C"/>
    <w:rsid w:val="00631DEC"/>
    <w:rsid w:val="00632156"/>
    <w:rsid w:val="00633948"/>
    <w:rsid w:val="006351D2"/>
    <w:rsid w:val="00636CA2"/>
    <w:rsid w:val="00643D0B"/>
    <w:rsid w:val="00651F83"/>
    <w:rsid w:val="00656EE5"/>
    <w:rsid w:val="00657623"/>
    <w:rsid w:val="00657BEB"/>
    <w:rsid w:val="006623C9"/>
    <w:rsid w:val="00666722"/>
    <w:rsid w:val="00687CD5"/>
    <w:rsid w:val="00691F33"/>
    <w:rsid w:val="00695C43"/>
    <w:rsid w:val="006A0A4A"/>
    <w:rsid w:val="006A2FC4"/>
    <w:rsid w:val="006A40A5"/>
    <w:rsid w:val="006A4F33"/>
    <w:rsid w:val="006B0E2F"/>
    <w:rsid w:val="006B4A02"/>
    <w:rsid w:val="006B4A38"/>
    <w:rsid w:val="006B78D7"/>
    <w:rsid w:val="006C0679"/>
    <w:rsid w:val="006C1CE1"/>
    <w:rsid w:val="006C4E94"/>
    <w:rsid w:val="006D06A3"/>
    <w:rsid w:val="006D1E08"/>
    <w:rsid w:val="006D2E25"/>
    <w:rsid w:val="006D5258"/>
    <w:rsid w:val="006D773C"/>
    <w:rsid w:val="006E4B5F"/>
    <w:rsid w:val="006E670F"/>
    <w:rsid w:val="006F11DC"/>
    <w:rsid w:val="006F316A"/>
    <w:rsid w:val="006F4234"/>
    <w:rsid w:val="006F498D"/>
    <w:rsid w:val="006F6ADF"/>
    <w:rsid w:val="00701EA3"/>
    <w:rsid w:val="0070324F"/>
    <w:rsid w:val="00704453"/>
    <w:rsid w:val="00705DE6"/>
    <w:rsid w:val="00714692"/>
    <w:rsid w:val="00715D10"/>
    <w:rsid w:val="0071762D"/>
    <w:rsid w:val="0072251A"/>
    <w:rsid w:val="00727A8A"/>
    <w:rsid w:val="0073116A"/>
    <w:rsid w:val="00731FBA"/>
    <w:rsid w:val="00732AA0"/>
    <w:rsid w:val="00734414"/>
    <w:rsid w:val="00735A12"/>
    <w:rsid w:val="007366BC"/>
    <w:rsid w:val="00737B57"/>
    <w:rsid w:val="00745FB9"/>
    <w:rsid w:val="0075154F"/>
    <w:rsid w:val="007619DF"/>
    <w:rsid w:val="007622BB"/>
    <w:rsid w:val="00762871"/>
    <w:rsid w:val="0076467B"/>
    <w:rsid w:val="007651A5"/>
    <w:rsid w:val="0076656C"/>
    <w:rsid w:val="00767490"/>
    <w:rsid w:val="00767644"/>
    <w:rsid w:val="00781015"/>
    <w:rsid w:val="00782ADE"/>
    <w:rsid w:val="00784168"/>
    <w:rsid w:val="00785BC9"/>
    <w:rsid w:val="00791001"/>
    <w:rsid w:val="007A2A1C"/>
    <w:rsid w:val="007A66A6"/>
    <w:rsid w:val="007B3902"/>
    <w:rsid w:val="007B5062"/>
    <w:rsid w:val="007B5273"/>
    <w:rsid w:val="007C0CAE"/>
    <w:rsid w:val="007C56E8"/>
    <w:rsid w:val="007D0942"/>
    <w:rsid w:val="007D2A62"/>
    <w:rsid w:val="007E0F54"/>
    <w:rsid w:val="007E3D4B"/>
    <w:rsid w:val="007E53EB"/>
    <w:rsid w:val="007E58A1"/>
    <w:rsid w:val="007E6F88"/>
    <w:rsid w:val="00802546"/>
    <w:rsid w:val="00806D82"/>
    <w:rsid w:val="00807830"/>
    <w:rsid w:val="008129D9"/>
    <w:rsid w:val="00812BA7"/>
    <w:rsid w:val="0081502F"/>
    <w:rsid w:val="008157FB"/>
    <w:rsid w:val="00817266"/>
    <w:rsid w:val="008176CF"/>
    <w:rsid w:val="00820D68"/>
    <w:rsid w:val="00823EC6"/>
    <w:rsid w:val="0082479C"/>
    <w:rsid w:val="00830E2A"/>
    <w:rsid w:val="00831329"/>
    <w:rsid w:val="00832EC4"/>
    <w:rsid w:val="00833899"/>
    <w:rsid w:val="00835C4F"/>
    <w:rsid w:val="00835E94"/>
    <w:rsid w:val="00845D0A"/>
    <w:rsid w:val="00855664"/>
    <w:rsid w:val="00860511"/>
    <w:rsid w:val="00863C3D"/>
    <w:rsid w:val="0086438F"/>
    <w:rsid w:val="00865D23"/>
    <w:rsid w:val="008671DB"/>
    <w:rsid w:val="008805F1"/>
    <w:rsid w:val="00880F90"/>
    <w:rsid w:val="008863BB"/>
    <w:rsid w:val="00891A09"/>
    <w:rsid w:val="00897920"/>
    <w:rsid w:val="008A05B0"/>
    <w:rsid w:val="008A18BB"/>
    <w:rsid w:val="008B0F43"/>
    <w:rsid w:val="008B4D1E"/>
    <w:rsid w:val="008D1D64"/>
    <w:rsid w:val="008D4BC4"/>
    <w:rsid w:val="008E5F53"/>
    <w:rsid w:val="008E7E5B"/>
    <w:rsid w:val="008F210C"/>
    <w:rsid w:val="009013A9"/>
    <w:rsid w:val="0090472F"/>
    <w:rsid w:val="009049AF"/>
    <w:rsid w:val="00905204"/>
    <w:rsid w:val="0091157A"/>
    <w:rsid w:val="00911C0A"/>
    <w:rsid w:val="0091502B"/>
    <w:rsid w:val="009175F1"/>
    <w:rsid w:val="0092372C"/>
    <w:rsid w:val="009278FE"/>
    <w:rsid w:val="0093223B"/>
    <w:rsid w:val="00932D7E"/>
    <w:rsid w:val="00936F98"/>
    <w:rsid w:val="00937546"/>
    <w:rsid w:val="00945D4F"/>
    <w:rsid w:val="00946012"/>
    <w:rsid w:val="00946778"/>
    <w:rsid w:val="00951A2C"/>
    <w:rsid w:val="009530E8"/>
    <w:rsid w:val="009546A5"/>
    <w:rsid w:val="00955F7E"/>
    <w:rsid w:val="0096066F"/>
    <w:rsid w:val="00963C5A"/>
    <w:rsid w:val="00965F74"/>
    <w:rsid w:val="0097122C"/>
    <w:rsid w:val="009729D5"/>
    <w:rsid w:val="00972A06"/>
    <w:rsid w:val="00972E88"/>
    <w:rsid w:val="009733FF"/>
    <w:rsid w:val="0097655E"/>
    <w:rsid w:val="00986336"/>
    <w:rsid w:val="00986576"/>
    <w:rsid w:val="00995DDD"/>
    <w:rsid w:val="009A121D"/>
    <w:rsid w:val="009A7C06"/>
    <w:rsid w:val="009B1F95"/>
    <w:rsid w:val="009B2240"/>
    <w:rsid w:val="009B33BE"/>
    <w:rsid w:val="009C04EC"/>
    <w:rsid w:val="009C124A"/>
    <w:rsid w:val="009C18B6"/>
    <w:rsid w:val="009C499C"/>
    <w:rsid w:val="009D4261"/>
    <w:rsid w:val="009D699C"/>
    <w:rsid w:val="009D705B"/>
    <w:rsid w:val="009E00EB"/>
    <w:rsid w:val="009E4AC9"/>
    <w:rsid w:val="009E6CEC"/>
    <w:rsid w:val="009F10B9"/>
    <w:rsid w:val="009F22BE"/>
    <w:rsid w:val="009F740E"/>
    <w:rsid w:val="00A00423"/>
    <w:rsid w:val="00A02A63"/>
    <w:rsid w:val="00A03FBE"/>
    <w:rsid w:val="00A11A5A"/>
    <w:rsid w:val="00A14EDC"/>
    <w:rsid w:val="00A17335"/>
    <w:rsid w:val="00A176DE"/>
    <w:rsid w:val="00A21A61"/>
    <w:rsid w:val="00A242BD"/>
    <w:rsid w:val="00A3236B"/>
    <w:rsid w:val="00A379CE"/>
    <w:rsid w:val="00A40315"/>
    <w:rsid w:val="00A41545"/>
    <w:rsid w:val="00A42673"/>
    <w:rsid w:val="00A427C0"/>
    <w:rsid w:val="00A55A2D"/>
    <w:rsid w:val="00A6316F"/>
    <w:rsid w:val="00A671E3"/>
    <w:rsid w:val="00A76314"/>
    <w:rsid w:val="00A806F0"/>
    <w:rsid w:val="00A8120B"/>
    <w:rsid w:val="00A84D20"/>
    <w:rsid w:val="00A870B2"/>
    <w:rsid w:val="00A95BEE"/>
    <w:rsid w:val="00AA3F3D"/>
    <w:rsid w:val="00AA50F3"/>
    <w:rsid w:val="00AA5DE4"/>
    <w:rsid w:val="00AB3F93"/>
    <w:rsid w:val="00AB53D0"/>
    <w:rsid w:val="00AD0305"/>
    <w:rsid w:val="00AD1D83"/>
    <w:rsid w:val="00AD220A"/>
    <w:rsid w:val="00AD39D8"/>
    <w:rsid w:val="00AD6D0C"/>
    <w:rsid w:val="00AE7639"/>
    <w:rsid w:val="00AF222E"/>
    <w:rsid w:val="00B07D6E"/>
    <w:rsid w:val="00B1078D"/>
    <w:rsid w:val="00B14F32"/>
    <w:rsid w:val="00B17FA7"/>
    <w:rsid w:val="00B26463"/>
    <w:rsid w:val="00B33970"/>
    <w:rsid w:val="00B339C8"/>
    <w:rsid w:val="00B37270"/>
    <w:rsid w:val="00B374DC"/>
    <w:rsid w:val="00B37C9E"/>
    <w:rsid w:val="00B42D72"/>
    <w:rsid w:val="00B47060"/>
    <w:rsid w:val="00B514BE"/>
    <w:rsid w:val="00B52CBA"/>
    <w:rsid w:val="00B57881"/>
    <w:rsid w:val="00B6755E"/>
    <w:rsid w:val="00B67ADC"/>
    <w:rsid w:val="00B71743"/>
    <w:rsid w:val="00B7263C"/>
    <w:rsid w:val="00B72D14"/>
    <w:rsid w:val="00B80E72"/>
    <w:rsid w:val="00B849E0"/>
    <w:rsid w:val="00B86A49"/>
    <w:rsid w:val="00B94E53"/>
    <w:rsid w:val="00B97B5D"/>
    <w:rsid w:val="00BA58AE"/>
    <w:rsid w:val="00BA5BDC"/>
    <w:rsid w:val="00BB28B5"/>
    <w:rsid w:val="00BB40DA"/>
    <w:rsid w:val="00BB595F"/>
    <w:rsid w:val="00BB5A6C"/>
    <w:rsid w:val="00BC278B"/>
    <w:rsid w:val="00BC3DA9"/>
    <w:rsid w:val="00BD0497"/>
    <w:rsid w:val="00BD06E3"/>
    <w:rsid w:val="00BD19AB"/>
    <w:rsid w:val="00BD2E73"/>
    <w:rsid w:val="00BD38AA"/>
    <w:rsid w:val="00BD4C9E"/>
    <w:rsid w:val="00BD55A2"/>
    <w:rsid w:val="00BD55BB"/>
    <w:rsid w:val="00BE19EC"/>
    <w:rsid w:val="00BE1F4F"/>
    <w:rsid w:val="00BE662B"/>
    <w:rsid w:val="00BE7430"/>
    <w:rsid w:val="00BF091E"/>
    <w:rsid w:val="00BF2ADC"/>
    <w:rsid w:val="00BF33F0"/>
    <w:rsid w:val="00BF4CD9"/>
    <w:rsid w:val="00BF7031"/>
    <w:rsid w:val="00BF7A8F"/>
    <w:rsid w:val="00C0015B"/>
    <w:rsid w:val="00C01FF4"/>
    <w:rsid w:val="00C03FA1"/>
    <w:rsid w:val="00C141FB"/>
    <w:rsid w:val="00C16351"/>
    <w:rsid w:val="00C168C9"/>
    <w:rsid w:val="00C21CF6"/>
    <w:rsid w:val="00C23060"/>
    <w:rsid w:val="00C2555A"/>
    <w:rsid w:val="00C27063"/>
    <w:rsid w:val="00C31DB8"/>
    <w:rsid w:val="00C36170"/>
    <w:rsid w:val="00C40CAD"/>
    <w:rsid w:val="00C414BE"/>
    <w:rsid w:val="00C42565"/>
    <w:rsid w:val="00C52695"/>
    <w:rsid w:val="00C52AC0"/>
    <w:rsid w:val="00C540B7"/>
    <w:rsid w:val="00C57919"/>
    <w:rsid w:val="00C6153D"/>
    <w:rsid w:val="00C62076"/>
    <w:rsid w:val="00C63C0D"/>
    <w:rsid w:val="00C65377"/>
    <w:rsid w:val="00C714BC"/>
    <w:rsid w:val="00C735A4"/>
    <w:rsid w:val="00C84752"/>
    <w:rsid w:val="00C861DB"/>
    <w:rsid w:val="00C916D3"/>
    <w:rsid w:val="00C95668"/>
    <w:rsid w:val="00C96101"/>
    <w:rsid w:val="00C97488"/>
    <w:rsid w:val="00C97645"/>
    <w:rsid w:val="00CA170B"/>
    <w:rsid w:val="00CA4BAB"/>
    <w:rsid w:val="00CA4E21"/>
    <w:rsid w:val="00CB5D9B"/>
    <w:rsid w:val="00CC12AD"/>
    <w:rsid w:val="00CC171D"/>
    <w:rsid w:val="00CC23F4"/>
    <w:rsid w:val="00CC28DC"/>
    <w:rsid w:val="00CD38FD"/>
    <w:rsid w:val="00CD6B53"/>
    <w:rsid w:val="00CD7EA4"/>
    <w:rsid w:val="00CE689A"/>
    <w:rsid w:val="00CF0016"/>
    <w:rsid w:val="00CF1E1B"/>
    <w:rsid w:val="00CF3E27"/>
    <w:rsid w:val="00CF468A"/>
    <w:rsid w:val="00CF6171"/>
    <w:rsid w:val="00CF687A"/>
    <w:rsid w:val="00D00C81"/>
    <w:rsid w:val="00D0244B"/>
    <w:rsid w:val="00D02D98"/>
    <w:rsid w:val="00D07C9A"/>
    <w:rsid w:val="00D11CCB"/>
    <w:rsid w:val="00D17560"/>
    <w:rsid w:val="00D17F00"/>
    <w:rsid w:val="00D236AD"/>
    <w:rsid w:val="00D31ED9"/>
    <w:rsid w:val="00D33254"/>
    <w:rsid w:val="00D33612"/>
    <w:rsid w:val="00D34FDD"/>
    <w:rsid w:val="00D36061"/>
    <w:rsid w:val="00D429A1"/>
    <w:rsid w:val="00D54306"/>
    <w:rsid w:val="00D54994"/>
    <w:rsid w:val="00D5500C"/>
    <w:rsid w:val="00D60403"/>
    <w:rsid w:val="00D60A00"/>
    <w:rsid w:val="00D61AAA"/>
    <w:rsid w:val="00D67ABB"/>
    <w:rsid w:val="00D70FD7"/>
    <w:rsid w:val="00D71CD1"/>
    <w:rsid w:val="00D734B9"/>
    <w:rsid w:val="00D76403"/>
    <w:rsid w:val="00D77A53"/>
    <w:rsid w:val="00D82A18"/>
    <w:rsid w:val="00D83BCD"/>
    <w:rsid w:val="00D92E81"/>
    <w:rsid w:val="00DA1062"/>
    <w:rsid w:val="00DA2F99"/>
    <w:rsid w:val="00DA540B"/>
    <w:rsid w:val="00DA6E8A"/>
    <w:rsid w:val="00DB47AE"/>
    <w:rsid w:val="00DC318A"/>
    <w:rsid w:val="00DD6D5F"/>
    <w:rsid w:val="00DE0B8C"/>
    <w:rsid w:val="00DE6E38"/>
    <w:rsid w:val="00E05431"/>
    <w:rsid w:val="00E0745E"/>
    <w:rsid w:val="00E1097C"/>
    <w:rsid w:val="00E125BE"/>
    <w:rsid w:val="00E204F6"/>
    <w:rsid w:val="00E22106"/>
    <w:rsid w:val="00E23EFD"/>
    <w:rsid w:val="00E250F4"/>
    <w:rsid w:val="00E25988"/>
    <w:rsid w:val="00E2650F"/>
    <w:rsid w:val="00E26A9B"/>
    <w:rsid w:val="00E26C7A"/>
    <w:rsid w:val="00E305FC"/>
    <w:rsid w:val="00E30CBD"/>
    <w:rsid w:val="00E31857"/>
    <w:rsid w:val="00E32A99"/>
    <w:rsid w:val="00E35D33"/>
    <w:rsid w:val="00E42564"/>
    <w:rsid w:val="00E437BA"/>
    <w:rsid w:val="00E43976"/>
    <w:rsid w:val="00E43AF8"/>
    <w:rsid w:val="00E450D1"/>
    <w:rsid w:val="00E4559F"/>
    <w:rsid w:val="00E45E44"/>
    <w:rsid w:val="00E46ACF"/>
    <w:rsid w:val="00E51F69"/>
    <w:rsid w:val="00E52355"/>
    <w:rsid w:val="00E545A0"/>
    <w:rsid w:val="00E54A0A"/>
    <w:rsid w:val="00E5717A"/>
    <w:rsid w:val="00E632CE"/>
    <w:rsid w:val="00E6613E"/>
    <w:rsid w:val="00E66E87"/>
    <w:rsid w:val="00E670A4"/>
    <w:rsid w:val="00E74A6E"/>
    <w:rsid w:val="00E95CC2"/>
    <w:rsid w:val="00E96CED"/>
    <w:rsid w:val="00EA0130"/>
    <w:rsid w:val="00EA0F56"/>
    <w:rsid w:val="00EA3914"/>
    <w:rsid w:val="00EB1D29"/>
    <w:rsid w:val="00EC16DA"/>
    <w:rsid w:val="00EC4BD5"/>
    <w:rsid w:val="00EC625F"/>
    <w:rsid w:val="00EC7B7B"/>
    <w:rsid w:val="00ED48D6"/>
    <w:rsid w:val="00ED687F"/>
    <w:rsid w:val="00EE30EF"/>
    <w:rsid w:val="00EF1083"/>
    <w:rsid w:val="00EF5FD6"/>
    <w:rsid w:val="00EF6E95"/>
    <w:rsid w:val="00F03EA6"/>
    <w:rsid w:val="00F04F7F"/>
    <w:rsid w:val="00F06BCA"/>
    <w:rsid w:val="00F101AB"/>
    <w:rsid w:val="00F123C7"/>
    <w:rsid w:val="00F12EE7"/>
    <w:rsid w:val="00F2480B"/>
    <w:rsid w:val="00F279D4"/>
    <w:rsid w:val="00F3018E"/>
    <w:rsid w:val="00F31830"/>
    <w:rsid w:val="00F31FB4"/>
    <w:rsid w:val="00F36717"/>
    <w:rsid w:val="00F429B3"/>
    <w:rsid w:val="00F51964"/>
    <w:rsid w:val="00F52EFF"/>
    <w:rsid w:val="00F54AA1"/>
    <w:rsid w:val="00F564FB"/>
    <w:rsid w:val="00F662E2"/>
    <w:rsid w:val="00F719FD"/>
    <w:rsid w:val="00F72AE9"/>
    <w:rsid w:val="00F7315D"/>
    <w:rsid w:val="00F76BBC"/>
    <w:rsid w:val="00F802D4"/>
    <w:rsid w:val="00F80839"/>
    <w:rsid w:val="00F80BDF"/>
    <w:rsid w:val="00F8184F"/>
    <w:rsid w:val="00F81F7C"/>
    <w:rsid w:val="00F8335B"/>
    <w:rsid w:val="00F83E53"/>
    <w:rsid w:val="00F856FD"/>
    <w:rsid w:val="00F953C0"/>
    <w:rsid w:val="00FA1686"/>
    <w:rsid w:val="00FA617A"/>
    <w:rsid w:val="00FB7B43"/>
    <w:rsid w:val="00FC469B"/>
    <w:rsid w:val="00FD13CD"/>
    <w:rsid w:val="00FD3B11"/>
    <w:rsid w:val="00FD4891"/>
    <w:rsid w:val="00FD5990"/>
    <w:rsid w:val="00FE074A"/>
    <w:rsid w:val="00FE5375"/>
    <w:rsid w:val="00FF10CA"/>
    <w:rsid w:val="00FF1A61"/>
    <w:rsid w:val="00FF4980"/>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58369"/>
    <o:shapelayout v:ext="edit">
      <o:idmap v:ext="edit" data="1"/>
    </o:shapelayout>
  </w:shapeDefaults>
  <w:decimalSymbol w:val="."/>
  <w:listSeparator w:val=","/>
  <w14:docId w14:val="0A12D338"/>
  <w15:docId w15:val="{FF7FEBA1-84C7-45BE-8E4F-B6E822B7FB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375">
    <w:lsdException w:name="heading 8" w:semiHidden="1"/>
    <w:lsdException w:name="heading 9" w:semiHidden="1"/>
    <w:lsdException w:name="index 1" w:semiHidden="1" w:unhideWhenUsed="1"/>
    <w:lsdException w:name="index 2" w:semiHidden="1"/>
    <w:lsdException w:name="index 3" w:semiHidden="1"/>
    <w:lsdException w:name="index 4" w:semiHidden="1"/>
    <w:lsdException w:name="index 5" w:semiHidden="1"/>
    <w:lsdException w:name="index 6" w:semiHidden="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13" w:unhideWhenUsed="1" w:qFormat="1"/>
    <w:lsdException w:name="table of figures" w:semiHidden="1" w:uiPriority="99" w:unhideWhenUsed="1" w:qFormat="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lsdException w:name="List Number 3" w:semiHidden="1" w:unhideWhenUsed="1"/>
    <w:lsdException w:name="List Number 4" w:semiHidden="1" w:unhideWhenUsed="1"/>
    <w:lsdException w:name="List Number 5" w:semiHidden="1"/>
    <w:lsdException w:name="Title" w:semiHidden="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lsdException w:name="Block Text" w:semiHidden="1"/>
    <w:lsdException w:name="Hyperlink" w:semiHidden="1"/>
    <w:lsdException w:name="FollowedHyperlink" w:semiHidden="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iPriority="39" w:unhideWhenUsed="1" w:qFormat="1"/>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semiHidden/>
    <w:qFormat/>
    <w:rsid w:val="00CD7EA4"/>
    <w:rPr>
      <w:rFonts w:ascii="Franklin Gothic Demi" w:hAnsi="Franklin Gothic Demi"/>
      <w:color w:val="000000" w:themeColor="text1"/>
      <w:sz w:val="16"/>
    </w:rPr>
  </w:style>
  <w:style w:type="paragraph" w:styleId="Heading1">
    <w:name w:val="heading 1"/>
    <w:basedOn w:val="Normal"/>
    <w:link w:val="Heading1Char"/>
    <w:uiPriority w:val="9"/>
    <w:semiHidden/>
    <w:qFormat/>
    <w:rsid w:val="000E4623"/>
    <w:pPr>
      <w:outlineLvl w:val="0"/>
    </w:pPr>
    <w:rPr>
      <w:rFonts w:asciiTheme="majorHAnsi" w:eastAsiaTheme="majorEastAsia" w:hAnsiTheme="majorHAnsi" w:cstheme="majorBidi"/>
      <w:bCs/>
      <w:color w:val="39AA81" w:themeColor="accent2"/>
      <w:sz w:val="120"/>
      <w:szCs w:val="32"/>
    </w:rPr>
  </w:style>
  <w:style w:type="paragraph" w:styleId="Heading2">
    <w:name w:val="heading 2"/>
    <w:basedOn w:val="Normal"/>
    <w:link w:val="Heading2Char"/>
    <w:uiPriority w:val="9"/>
    <w:semiHidden/>
    <w:qFormat/>
    <w:rsid w:val="00301FC9"/>
    <w:pPr>
      <w:jc w:val="center"/>
      <w:outlineLvl w:val="1"/>
    </w:pPr>
    <w:rPr>
      <w:rFonts w:asciiTheme="majorHAnsi" w:eastAsiaTheme="majorEastAsia" w:hAnsiTheme="majorHAnsi" w:cstheme="majorBidi"/>
      <w:bCs/>
      <w:color w:val="39AA81" w:themeColor="accent2"/>
      <w:sz w:val="48"/>
      <w:szCs w:val="26"/>
    </w:rPr>
  </w:style>
  <w:style w:type="paragraph" w:styleId="Heading3">
    <w:name w:val="heading 3"/>
    <w:basedOn w:val="Normal"/>
    <w:link w:val="Heading3Char"/>
    <w:uiPriority w:val="9"/>
    <w:semiHidden/>
    <w:qFormat/>
    <w:rsid w:val="000E4623"/>
    <w:pPr>
      <w:jc w:val="center"/>
      <w:outlineLvl w:val="2"/>
    </w:pPr>
    <w:rPr>
      <w:rFonts w:asciiTheme="majorHAnsi" w:eastAsiaTheme="majorEastAsia" w:hAnsiTheme="majorHAnsi" w:cstheme="majorBidi"/>
      <w:b/>
      <w:bCs/>
      <w:color w:val="5093B5" w:themeColor="accent1"/>
      <w:sz w:val="40"/>
    </w:rPr>
  </w:style>
  <w:style w:type="paragraph" w:styleId="Heading4">
    <w:name w:val="heading 4"/>
    <w:basedOn w:val="Normal"/>
    <w:link w:val="Heading4Char"/>
    <w:uiPriority w:val="9"/>
    <w:semiHidden/>
    <w:qFormat/>
    <w:rsid w:val="000E4623"/>
    <w:pPr>
      <w:outlineLvl w:val="3"/>
    </w:pPr>
    <w:rPr>
      <w:rFonts w:asciiTheme="majorHAnsi" w:eastAsiaTheme="majorEastAsia" w:hAnsiTheme="majorHAnsi" w:cstheme="majorBidi"/>
      <w:bCs/>
      <w:iCs/>
      <w:color w:val="39AA81" w:themeColor="accent2"/>
      <w:sz w:val="44"/>
    </w:rPr>
  </w:style>
  <w:style w:type="paragraph" w:styleId="Heading5">
    <w:name w:val="heading 5"/>
    <w:basedOn w:val="Normal"/>
    <w:link w:val="Heading5Char"/>
    <w:uiPriority w:val="9"/>
    <w:semiHidden/>
    <w:qFormat/>
    <w:rsid w:val="000E4623"/>
    <w:pPr>
      <w:outlineLvl w:val="4"/>
    </w:pPr>
    <w:rPr>
      <w:rFonts w:asciiTheme="majorHAnsi" w:eastAsiaTheme="majorEastAsia" w:hAnsiTheme="majorHAnsi" w:cstheme="majorBidi"/>
      <w:color w:val="39AA81" w:themeColor="accent2"/>
      <w:sz w:val="28"/>
    </w:rPr>
  </w:style>
  <w:style w:type="paragraph" w:styleId="Heading6">
    <w:name w:val="heading 6"/>
    <w:basedOn w:val="Normal"/>
    <w:link w:val="Heading6Char"/>
    <w:uiPriority w:val="9"/>
    <w:semiHidden/>
    <w:qFormat/>
    <w:rsid w:val="000E4623"/>
    <w:pPr>
      <w:outlineLvl w:val="5"/>
    </w:pPr>
    <w:rPr>
      <w:rFonts w:asciiTheme="majorHAnsi" w:eastAsiaTheme="majorEastAsia" w:hAnsiTheme="majorHAnsi" w:cstheme="majorBidi"/>
      <w:b/>
      <w:iCs/>
      <w:color w:val="FFFFFF" w:themeColor="background1"/>
    </w:rPr>
  </w:style>
  <w:style w:type="paragraph" w:styleId="Heading7">
    <w:name w:val="heading 7"/>
    <w:basedOn w:val="Normal"/>
    <w:link w:val="Heading7Char"/>
    <w:uiPriority w:val="9"/>
    <w:semiHidden/>
    <w:qFormat/>
    <w:rsid w:val="00301FC9"/>
    <w:pPr>
      <w:outlineLvl w:val="6"/>
    </w:pPr>
    <w:rPr>
      <w:rFonts w:asciiTheme="majorHAnsi" w:eastAsiaTheme="majorEastAsia" w:hAnsiTheme="majorHAnsi" w:cstheme="majorBidi"/>
      <w:b/>
      <w:iCs/>
      <w:color w:val="5093B5"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semiHidden/>
    <w:rsid w:val="00563D92"/>
    <w:rPr>
      <w:rFonts w:asciiTheme="majorHAnsi" w:eastAsiaTheme="majorEastAsia" w:hAnsiTheme="majorHAnsi" w:cstheme="majorBidi"/>
      <w:bCs/>
      <w:color w:val="39AA81" w:themeColor="accent2"/>
      <w:sz w:val="120"/>
      <w:szCs w:val="32"/>
    </w:rPr>
  </w:style>
  <w:style w:type="character" w:customStyle="1" w:styleId="Heading2Char">
    <w:name w:val="Heading 2 Char"/>
    <w:basedOn w:val="DefaultParagraphFont"/>
    <w:link w:val="Heading2"/>
    <w:uiPriority w:val="9"/>
    <w:semiHidden/>
    <w:rsid w:val="00563D92"/>
    <w:rPr>
      <w:rFonts w:asciiTheme="majorHAnsi" w:eastAsiaTheme="majorEastAsia" w:hAnsiTheme="majorHAnsi" w:cstheme="majorBidi"/>
      <w:bCs/>
      <w:color w:val="39AA81" w:themeColor="accent2"/>
      <w:sz w:val="48"/>
      <w:szCs w:val="26"/>
    </w:rPr>
  </w:style>
  <w:style w:type="character" w:customStyle="1" w:styleId="Heading3Char">
    <w:name w:val="Heading 3 Char"/>
    <w:basedOn w:val="DefaultParagraphFont"/>
    <w:link w:val="Heading3"/>
    <w:uiPriority w:val="9"/>
    <w:semiHidden/>
    <w:rsid w:val="00563D92"/>
    <w:rPr>
      <w:rFonts w:asciiTheme="majorHAnsi" w:eastAsiaTheme="majorEastAsia" w:hAnsiTheme="majorHAnsi" w:cstheme="majorBidi"/>
      <w:b/>
      <w:bCs/>
      <w:color w:val="5093B5" w:themeColor="accent1"/>
      <w:sz w:val="40"/>
    </w:rPr>
  </w:style>
  <w:style w:type="character" w:customStyle="1" w:styleId="Heading4Char">
    <w:name w:val="Heading 4 Char"/>
    <w:basedOn w:val="DefaultParagraphFont"/>
    <w:link w:val="Heading4"/>
    <w:uiPriority w:val="9"/>
    <w:semiHidden/>
    <w:rsid w:val="00563D92"/>
    <w:rPr>
      <w:rFonts w:asciiTheme="majorHAnsi" w:eastAsiaTheme="majorEastAsia" w:hAnsiTheme="majorHAnsi" w:cstheme="majorBidi"/>
      <w:bCs/>
      <w:iCs/>
      <w:color w:val="39AA81" w:themeColor="accent2"/>
      <w:sz w:val="44"/>
    </w:rPr>
  </w:style>
  <w:style w:type="character" w:customStyle="1" w:styleId="Heading5Char">
    <w:name w:val="Heading 5 Char"/>
    <w:basedOn w:val="DefaultParagraphFont"/>
    <w:link w:val="Heading5"/>
    <w:uiPriority w:val="9"/>
    <w:semiHidden/>
    <w:rsid w:val="00563D92"/>
    <w:rPr>
      <w:rFonts w:asciiTheme="majorHAnsi" w:eastAsiaTheme="majorEastAsia" w:hAnsiTheme="majorHAnsi" w:cstheme="majorBidi"/>
      <w:color w:val="39AA81" w:themeColor="accent2"/>
      <w:sz w:val="28"/>
    </w:rPr>
  </w:style>
  <w:style w:type="character" w:customStyle="1" w:styleId="Heading6Char">
    <w:name w:val="Heading 6 Char"/>
    <w:basedOn w:val="DefaultParagraphFont"/>
    <w:link w:val="Heading6"/>
    <w:uiPriority w:val="9"/>
    <w:semiHidden/>
    <w:rsid w:val="00563D92"/>
    <w:rPr>
      <w:rFonts w:asciiTheme="majorHAnsi" w:eastAsiaTheme="majorEastAsia" w:hAnsiTheme="majorHAnsi" w:cstheme="majorBidi"/>
      <w:b/>
      <w:iCs/>
      <w:color w:val="FFFFFF" w:themeColor="background1"/>
      <w:sz w:val="16"/>
    </w:rPr>
  </w:style>
  <w:style w:type="character" w:customStyle="1" w:styleId="Heading7Char">
    <w:name w:val="Heading 7 Char"/>
    <w:basedOn w:val="DefaultParagraphFont"/>
    <w:link w:val="Heading7"/>
    <w:uiPriority w:val="9"/>
    <w:semiHidden/>
    <w:rsid w:val="00563D92"/>
    <w:rPr>
      <w:rFonts w:asciiTheme="majorHAnsi" w:eastAsiaTheme="majorEastAsia" w:hAnsiTheme="majorHAnsi" w:cstheme="majorBidi"/>
      <w:b/>
      <w:iCs/>
      <w:color w:val="5093B5" w:themeColor="accent1"/>
      <w:sz w:val="16"/>
    </w:rPr>
  </w:style>
  <w:style w:type="paragraph" w:styleId="Footer">
    <w:name w:val="footer"/>
    <w:basedOn w:val="Normal"/>
    <w:link w:val="FooterChar"/>
    <w:uiPriority w:val="99"/>
    <w:rsid w:val="0061440B"/>
    <w:pPr>
      <w:tabs>
        <w:tab w:val="center" w:pos="4320"/>
        <w:tab w:val="right" w:pos="8640"/>
      </w:tabs>
    </w:pPr>
  </w:style>
  <w:style w:type="character" w:customStyle="1" w:styleId="FooterChar">
    <w:name w:val="Footer Char"/>
    <w:basedOn w:val="DefaultParagraphFont"/>
    <w:link w:val="Footer"/>
    <w:uiPriority w:val="99"/>
    <w:rsid w:val="00563D92"/>
    <w:rPr>
      <w:rFonts w:ascii="Franklin Gothic Demi" w:hAnsi="Franklin Gothic Demi"/>
      <w:color w:val="000000" w:themeColor="text1"/>
      <w:sz w:val="16"/>
    </w:rPr>
  </w:style>
  <w:style w:type="paragraph" w:styleId="Date">
    <w:name w:val="Date"/>
    <w:basedOn w:val="Normal"/>
    <w:link w:val="DateChar"/>
    <w:uiPriority w:val="99"/>
    <w:semiHidden/>
    <w:rsid w:val="00301FC9"/>
    <w:pPr>
      <w:jc w:val="center"/>
    </w:pPr>
    <w:rPr>
      <w:color w:val="FFFFFF" w:themeColor="background1"/>
      <w:sz w:val="40"/>
    </w:rPr>
  </w:style>
  <w:style w:type="character" w:customStyle="1" w:styleId="DateChar">
    <w:name w:val="Date Char"/>
    <w:basedOn w:val="DefaultParagraphFont"/>
    <w:link w:val="Date"/>
    <w:uiPriority w:val="99"/>
    <w:semiHidden/>
    <w:rsid w:val="00563D92"/>
    <w:rPr>
      <w:rFonts w:ascii="Franklin Gothic Demi" w:hAnsi="Franklin Gothic Demi"/>
      <w:color w:val="FFFFFF" w:themeColor="background1"/>
      <w:sz w:val="40"/>
    </w:rPr>
  </w:style>
  <w:style w:type="paragraph" w:styleId="BodyText">
    <w:name w:val="Body Text"/>
    <w:basedOn w:val="Normal"/>
    <w:link w:val="BodyTextChar"/>
    <w:uiPriority w:val="99"/>
    <w:semiHidden/>
    <w:rsid w:val="00301FC9"/>
    <w:pPr>
      <w:spacing w:after="160" w:line="264" w:lineRule="auto"/>
    </w:pPr>
    <w:rPr>
      <w:color w:val="404040" w:themeColor="text1" w:themeTint="BF"/>
    </w:rPr>
  </w:style>
  <w:style w:type="character" w:customStyle="1" w:styleId="BodyTextChar">
    <w:name w:val="Body Text Char"/>
    <w:basedOn w:val="DefaultParagraphFont"/>
    <w:link w:val="BodyText"/>
    <w:uiPriority w:val="99"/>
    <w:semiHidden/>
    <w:rsid w:val="00563D92"/>
    <w:rPr>
      <w:rFonts w:ascii="Franklin Gothic Demi" w:hAnsi="Franklin Gothic Demi"/>
      <w:color w:val="404040" w:themeColor="text1" w:themeTint="BF"/>
      <w:sz w:val="16"/>
    </w:rPr>
  </w:style>
  <w:style w:type="character" w:styleId="PageNumber">
    <w:name w:val="page number"/>
    <w:basedOn w:val="DefaultParagraphFont"/>
    <w:uiPriority w:val="99"/>
    <w:semiHidden/>
    <w:rsid w:val="00C905DB"/>
    <w:rPr>
      <w:color w:val="004F7C" w:themeColor="text2"/>
      <w:sz w:val="24"/>
    </w:rPr>
  </w:style>
  <w:style w:type="paragraph" w:customStyle="1" w:styleId="CoverDate-TPB">
    <w:name w:val="Cover Date - TPB"/>
    <w:qFormat/>
    <w:rsid w:val="00A427C0"/>
    <w:pPr>
      <w:spacing w:before="240" w:line="400" w:lineRule="exact"/>
      <w:contextualSpacing/>
    </w:pPr>
    <w:rPr>
      <w:rFonts w:ascii="Franklin Gothic Medium" w:hAnsi="Franklin Gothic Medium"/>
      <w:noProof/>
      <w:color w:val="5093B5" w:themeColor="accent1"/>
      <w:sz w:val="28"/>
      <w:szCs w:val="28"/>
    </w:rPr>
  </w:style>
  <w:style w:type="paragraph" w:customStyle="1" w:styleId="PageNumber-TPB">
    <w:name w:val="Page Number - TPB"/>
    <w:basedOn w:val="Normal"/>
    <w:link w:val="PageNumber-TPBChar"/>
    <w:uiPriority w:val="21"/>
    <w:qFormat/>
    <w:rsid w:val="007622BB"/>
    <w:pPr>
      <w:jc w:val="right"/>
    </w:pPr>
  </w:style>
  <w:style w:type="paragraph" w:styleId="TOCHeading">
    <w:name w:val="TOC Heading"/>
    <w:basedOn w:val="Heading1"/>
    <w:next w:val="Normal"/>
    <w:uiPriority w:val="39"/>
    <w:semiHidden/>
    <w:qFormat/>
    <w:rsid w:val="00161CD1"/>
    <w:pPr>
      <w:keepNext/>
      <w:keepLines/>
      <w:spacing w:before="480" w:line="276" w:lineRule="auto"/>
      <w:outlineLvl w:val="9"/>
    </w:pPr>
    <w:rPr>
      <w:b/>
      <w:color w:val="3A6E89" w:themeColor="accent1" w:themeShade="BF"/>
      <w:sz w:val="28"/>
      <w:szCs w:val="28"/>
    </w:rPr>
  </w:style>
  <w:style w:type="paragraph" w:styleId="TOC1">
    <w:name w:val="toc 1"/>
    <w:aliases w:val="Table of Contents Level 1 - TPB"/>
    <w:basedOn w:val="Normal"/>
    <w:next w:val="Normal"/>
    <w:uiPriority w:val="39"/>
    <w:qFormat/>
    <w:rsid w:val="008157FB"/>
    <w:pPr>
      <w:tabs>
        <w:tab w:val="right" w:pos="9360"/>
      </w:tabs>
      <w:spacing w:before="240" w:after="120"/>
    </w:pPr>
    <w:rPr>
      <w:rFonts w:ascii="Franklin Gothic Medium" w:hAnsi="Franklin Gothic Medium"/>
      <w:caps/>
      <w:sz w:val="22"/>
      <w:szCs w:val="22"/>
    </w:rPr>
  </w:style>
  <w:style w:type="paragraph" w:styleId="TOC2">
    <w:name w:val="toc 2"/>
    <w:aliases w:val="Table of Contents Level 2 - TPB"/>
    <w:basedOn w:val="Normal"/>
    <w:next w:val="Normal"/>
    <w:uiPriority w:val="39"/>
    <w:qFormat/>
    <w:rsid w:val="008157FB"/>
    <w:pPr>
      <w:tabs>
        <w:tab w:val="right" w:pos="9360"/>
      </w:tabs>
    </w:pPr>
    <w:rPr>
      <w:rFonts w:ascii="Franklin Gothic Medium" w:hAnsi="Franklin Gothic Medium"/>
      <w:sz w:val="22"/>
      <w:szCs w:val="22"/>
    </w:rPr>
  </w:style>
  <w:style w:type="paragraph" w:styleId="TOC3">
    <w:name w:val="toc 3"/>
    <w:aliases w:val="Table of Contents Level 3 - TPB"/>
    <w:basedOn w:val="Normal"/>
    <w:next w:val="Normal"/>
    <w:uiPriority w:val="39"/>
    <w:qFormat/>
    <w:rsid w:val="00161CD1"/>
    <w:pPr>
      <w:ind w:left="320"/>
    </w:pPr>
    <w:rPr>
      <w:rFonts w:asciiTheme="minorHAnsi" w:hAnsiTheme="minorHAnsi"/>
      <w:sz w:val="22"/>
      <w:szCs w:val="22"/>
    </w:rPr>
  </w:style>
  <w:style w:type="paragraph" w:styleId="TOC4">
    <w:name w:val="toc 4"/>
    <w:basedOn w:val="Normal"/>
    <w:next w:val="Normal"/>
    <w:autoRedefine/>
    <w:semiHidden/>
    <w:rsid w:val="00161CD1"/>
    <w:pPr>
      <w:ind w:left="480"/>
    </w:pPr>
    <w:rPr>
      <w:rFonts w:asciiTheme="minorHAnsi" w:hAnsiTheme="minorHAnsi"/>
      <w:sz w:val="20"/>
      <w:szCs w:val="20"/>
    </w:rPr>
  </w:style>
  <w:style w:type="paragraph" w:styleId="TOC5">
    <w:name w:val="toc 5"/>
    <w:basedOn w:val="Normal"/>
    <w:next w:val="Normal"/>
    <w:autoRedefine/>
    <w:semiHidden/>
    <w:rsid w:val="00161CD1"/>
    <w:pPr>
      <w:ind w:left="640"/>
    </w:pPr>
    <w:rPr>
      <w:rFonts w:asciiTheme="minorHAnsi" w:hAnsiTheme="minorHAnsi"/>
      <w:sz w:val="20"/>
      <w:szCs w:val="20"/>
    </w:rPr>
  </w:style>
  <w:style w:type="paragraph" w:styleId="TOC6">
    <w:name w:val="toc 6"/>
    <w:basedOn w:val="Normal"/>
    <w:next w:val="Normal"/>
    <w:autoRedefine/>
    <w:semiHidden/>
    <w:rsid w:val="00161CD1"/>
    <w:pPr>
      <w:ind w:left="800"/>
    </w:pPr>
    <w:rPr>
      <w:rFonts w:asciiTheme="minorHAnsi" w:hAnsiTheme="minorHAnsi"/>
      <w:sz w:val="20"/>
      <w:szCs w:val="20"/>
    </w:rPr>
  </w:style>
  <w:style w:type="paragraph" w:styleId="TOC7">
    <w:name w:val="toc 7"/>
    <w:basedOn w:val="Normal"/>
    <w:next w:val="Normal"/>
    <w:autoRedefine/>
    <w:semiHidden/>
    <w:rsid w:val="00161CD1"/>
    <w:pPr>
      <w:ind w:left="960"/>
    </w:pPr>
    <w:rPr>
      <w:rFonts w:asciiTheme="minorHAnsi" w:hAnsiTheme="minorHAnsi"/>
      <w:sz w:val="20"/>
      <w:szCs w:val="20"/>
    </w:rPr>
  </w:style>
  <w:style w:type="paragraph" w:styleId="TOC8">
    <w:name w:val="toc 8"/>
    <w:basedOn w:val="Normal"/>
    <w:next w:val="Normal"/>
    <w:autoRedefine/>
    <w:semiHidden/>
    <w:rsid w:val="00161CD1"/>
    <w:pPr>
      <w:ind w:left="1120"/>
    </w:pPr>
    <w:rPr>
      <w:rFonts w:asciiTheme="minorHAnsi" w:hAnsiTheme="minorHAnsi"/>
      <w:sz w:val="20"/>
      <w:szCs w:val="20"/>
    </w:rPr>
  </w:style>
  <w:style w:type="paragraph" w:customStyle="1" w:styleId="BodyText-TPB">
    <w:name w:val="Body Text - TPB"/>
    <w:qFormat/>
    <w:rsid w:val="00F31FB4"/>
    <w:pPr>
      <w:spacing w:line="260" w:lineRule="exact"/>
    </w:pPr>
    <w:rPr>
      <w:rFonts w:ascii="Franklin Gothic Book" w:hAnsi="Franklin Gothic Book"/>
      <w:color w:val="000000" w:themeColor="text1"/>
      <w:sz w:val="22"/>
      <w:szCs w:val="19"/>
    </w:rPr>
  </w:style>
  <w:style w:type="paragraph" w:customStyle="1" w:styleId="Level1Head-TPB">
    <w:name w:val="Level 1 Head - TPB"/>
    <w:next w:val="BodyText-TPB"/>
    <w:uiPriority w:val="8"/>
    <w:qFormat/>
    <w:rsid w:val="008157FB"/>
    <w:pPr>
      <w:spacing w:before="360" w:after="120" w:line="400" w:lineRule="exact"/>
    </w:pPr>
    <w:rPr>
      <w:rFonts w:ascii="Franklin Gothic Demi" w:hAnsi="Franklin Gothic Demi"/>
      <w:caps/>
      <w:color w:val="5093B5" w:themeColor="accent1"/>
      <w:sz w:val="40"/>
      <w:szCs w:val="40"/>
    </w:rPr>
  </w:style>
  <w:style w:type="paragraph" w:customStyle="1" w:styleId="Level2Head-TPB">
    <w:name w:val="Level 2 Head - TPB"/>
    <w:next w:val="BodyText-TPB"/>
    <w:uiPriority w:val="9"/>
    <w:qFormat/>
    <w:rsid w:val="008157FB"/>
    <w:pPr>
      <w:suppressAutoHyphens/>
      <w:spacing w:before="120" w:line="360" w:lineRule="exact"/>
    </w:pPr>
    <w:rPr>
      <w:rFonts w:ascii="Franklin Gothic Medium" w:hAnsi="Franklin Gothic Medium"/>
      <w:color w:val="000000" w:themeColor="text1"/>
      <w:sz w:val="34"/>
      <w:szCs w:val="34"/>
    </w:rPr>
  </w:style>
  <w:style w:type="paragraph" w:customStyle="1" w:styleId="Bulletedtext-TPB">
    <w:name w:val="Bulleted text - TPB"/>
    <w:basedOn w:val="BodyText-TPB"/>
    <w:next w:val="BodyText-TPB"/>
    <w:qFormat/>
    <w:rsid w:val="00492648"/>
    <w:pPr>
      <w:numPr>
        <w:numId w:val="14"/>
      </w:numPr>
      <w:spacing w:after="120"/>
    </w:pPr>
    <w:rPr>
      <w:szCs w:val="22"/>
    </w:rPr>
  </w:style>
  <w:style w:type="paragraph" w:customStyle="1" w:styleId="PhotoCaptionFigureSource-TPB">
    <w:name w:val="Photo Caption/Figure Source - TPB"/>
    <w:uiPriority w:val="13"/>
    <w:qFormat/>
    <w:rsid w:val="00242259"/>
    <w:pPr>
      <w:spacing w:line="200" w:lineRule="exact"/>
    </w:pPr>
    <w:rPr>
      <w:rFonts w:ascii="Franklin Gothic Book" w:hAnsi="Franklin Gothic Book"/>
      <w:color w:val="000000" w:themeColor="text1"/>
      <w:sz w:val="16"/>
      <w:szCs w:val="16"/>
    </w:rPr>
  </w:style>
  <w:style w:type="paragraph" w:customStyle="1" w:styleId="COG-PhotoCredits">
    <w:name w:val="COG-Photo Credits"/>
    <w:basedOn w:val="PhotoCaptionFigureSource-TPB"/>
    <w:uiPriority w:val="14"/>
    <w:semiHidden/>
    <w:rsid w:val="00211054"/>
    <w:rPr>
      <w:i/>
      <w:iCs/>
    </w:rPr>
  </w:style>
  <w:style w:type="character" w:customStyle="1" w:styleId="PageNumber-TPBChar">
    <w:name w:val="Page Number - TPB Char"/>
    <w:basedOn w:val="DefaultParagraphFont"/>
    <w:link w:val="PageNumber-TPB"/>
    <w:uiPriority w:val="21"/>
    <w:rsid w:val="007622BB"/>
    <w:rPr>
      <w:rFonts w:ascii="Franklin Gothic Demi" w:hAnsi="Franklin Gothic Demi"/>
      <w:color w:val="000000" w:themeColor="text1"/>
      <w:sz w:val="16"/>
    </w:rPr>
  </w:style>
  <w:style w:type="table" w:styleId="TableGrid">
    <w:name w:val="Table Grid"/>
    <w:basedOn w:val="TableNormal"/>
    <w:uiPriority w:val="59"/>
    <w:rsid w:val="00E125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lloutText-TPB">
    <w:name w:val="Callout Text - TPB"/>
    <w:uiPriority w:val="19"/>
    <w:qFormat/>
    <w:rsid w:val="00611371"/>
    <w:pPr>
      <w:pBdr>
        <w:top w:val="single" w:sz="18" w:space="5" w:color="BFC9CE" w:themeColor="accent6" w:themeTint="66"/>
      </w:pBdr>
      <w:spacing w:line="260" w:lineRule="exact"/>
    </w:pPr>
    <w:rPr>
      <w:rFonts w:ascii="Franklin Gothic Medium" w:hAnsi="Franklin Gothic Medium"/>
      <w:color w:val="004F7C" w:themeColor="text2"/>
    </w:rPr>
  </w:style>
  <w:style w:type="paragraph" w:customStyle="1" w:styleId="FooterTextForUseByPage-TPB">
    <w:name w:val="Footer Text (For Use By Page #) - TPB"/>
    <w:basedOn w:val="Normal"/>
    <w:link w:val="FooterTextForUseByPage-TPBChar"/>
    <w:uiPriority w:val="20"/>
    <w:qFormat/>
    <w:rsid w:val="00622E15"/>
    <w:pPr>
      <w:jc w:val="right"/>
    </w:pPr>
    <w:rPr>
      <w:rFonts w:ascii="Franklin Gothic Book" w:hAnsi="Franklin Gothic Book"/>
      <w:szCs w:val="16"/>
    </w:rPr>
  </w:style>
  <w:style w:type="character" w:customStyle="1" w:styleId="BodyTextBold-TPB">
    <w:name w:val="Body Text Bold - TPB"/>
    <w:qFormat/>
    <w:rsid w:val="003E06C8"/>
    <w:rPr>
      <w:rFonts w:ascii="Franklin Gothic Medium" w:hAnsi="Franklin Gothic Medium"/>
      <w:b w:val="0"/>
      <w:bCs w:val="0"/>
      <w:i w:val="0"/>
      <w:iCs w:val="0"/>
      <w:caps w:val="0"/>
      <w:smallCaps w:val="0"/>
      <w:strike w:val="0"/>
      <w:dstrike w:val="0"/>
      <w:vanish w:val="0"/>
      <w:color w:val="000000" w:themeColor="text1"/>
      <w:sz w:val="22"/>
      <w:szCs w:val="22"/>
      <w:u w:val="none"/>
      <w:vertAlign w:val="baseline"/>
    </w:rPr>
  </w:style>
  <w:style w:type="character" w:customStyle="1" w:styleId="COG-FootnoteITALIC">
    <w:name w:val="COG-Footnote ITALIC"/>
    <w:basedOn w:val="FootnoteTextChar"/>
    <w:uiPriority w:val="1"/>
    <w:semiHidden/>
    <w:rsid w:val="0009387E"/>
    <w:rPr>
      <w:rFonts w:ascii="Franklin Gothic Book" w:hAnsi="Franklin Gothic Book"/>
      <w:i/>
      <w:iCs/>
      <w:caps w:val="0"/>
      <w:smallCaps w:val="0"/>
      <w:strike w:val="0"/>
      <w:dstrike w:val="0"/>
      <w:vanish w:val="0"/>
      <w:color w:val="000000" w:themeColor="text1"/>
      <w:kern w:val="14"/>
      <w:sz w:val="14"/>
      <w:szCs w:val="14"/>
      <w:u w:val="none"/>
      <w:vertAlign w:val="baseline"/>
    </w:rPr>
  </w:style>
  <w:style w:type="paragraph" w:customStyle="1" w:styleId="CoverTitle-TPB">
    <w:name w:val="Cover Title - TPB"/>
    <w:qFormat/>
    <w:rsid w:val="00297E4E"/>
    <w:rPr>
      <w:rFonts w:ascii="Franklin Gothic Medium" w:hAnsi="Franklin Gothic Medium"/>
      <w:caps/>
      <w:color w:val="5093B5" w:themeColor="accent1"/>
      <w:spacing w:val="-5"/>
      <w:kern w:val="10"/>
      <w:sz w:val="56"/>
      <w:szCs w:val="56"/>
      <w:lang w:eastAsia="ja-JP"/>
    </w:rPr>
  </w:style>
  <w:style w:type="paragraph" w:customStyle="1" w:styleId="CoverSubtitle-TPB">
    <w:name w:val="Cover Subtitle - TPB"/>
    <w:next w:val="CoverText-TPB"/>
    <w:qFormat/>
    <w:rsid w:val="008157FB"/>
    <w:pPr>
      <w:spacing w:after="20" w:line="480" w:lineRule="exact"/>
    </w:pPr>
    <w:rPr>
      <w:rFonts w:ascii="Franklin Gothic Book" w:hAnsi="Franklin Gothic Book"/>
      <w:spacing w:val="-5"/>
      <w:sz w:val="40"/>
      <w:szCs w:val="56"/>
      <w:lang w:eastAsia="ja-JP"/>
    </w:rPr>
  </w:style>
  <w:style w:type="paragraph" w:customStyle="1" w:styleId="CoverText-TPB">
    <w:name w:val="Cover Text - TPB"/>
    <w:uiPriority w:val="2"/>
    <w:qFormat/>
    <w:rsid w:val="002A583F"/>
    <w:pPr>
      <w:spacing w:before="480" w:line="300" w:lineRule="exact"/>
    </w:pPr>
    <w:rPr>
      <w:rFonts w:ascii="Franklin Gothic Medium" w:hAnsi="Franklin Gothic Medium"/>
      <w:color w:val="7F7F7F" w:themeColor="text1" w:themeTint="80"/>
      <w:kern w:val="10"/>
      <w:sz w:val="28"/>
      <w:szCs w:val="28"/>
      <w:lang w:eastAsia="ja-JP"/>
    </w:rPr>
  </w:style>
  <w:style w:type="paragraph" w:styleId="FootnoteText">
    <w:name w:val="footnote text"/>
    <w:aliases w:val="Footnote Text (Reference Text) - TPB"/>
    <w:link w:val="FootnoteTextChar"/>
    <w:uiPriority w:val="17"/>
    <w:qFormat/>
    <w:rsid w:val="005223E2"/>
    <w:pPr>
      <w:spacing w:after="120" w:line="180" w:lineRule="exact"/>
      <w:ind w:left="86" w:hanging="86"/>
    </w:pPr>
    <w:rPr>
      <w:rFonts w:ascii="Franklin Gothic Book" w:hAnsi="Franklin Gothic Book"/>
      <w:color w:val="000000" w:themeColor="text1"/>
      <w:sz w:val="14"/>
      <w:szCs w:val="14"/>
    </w:rPr>
  </w:style>
  <w:style w:type="character" w:customStyle="1" w:styleId="FootnoteTextChar">
    <w:name w:val="Footnote Text Char"/>
    <w:aliases w:val="Footnote Text (Reference Text) - TPB Char"/>
    <w:basedOn w:val="DefaultParagraphFont"/>
    <w:link w:val="FootnoteText"/>
    <w:uiPriority w:val="17"/>
    <w:rsid w:val="00CF468A"/>
    <w:rPr>
      <w:rFonts w:ascii="Franklin Gothic Book" w:hAnsi="Franklin Gothic Book"/>
      <w:color w:val="000000" w:themeColor="text1"/>
      <w:sz w:val="14"/>
      <w:szCs w:val="14"/>
    </w:rPr>
  </w:style>
  <w:style w:type="character" w:styleId="FootnoteReference">
    <w:name w:val="footnote reference"/>
    <w:aliases w:val="Footnote (Superscript in Text) - TPB"/>
    <w:uiPriority w:val="16"/>
    <w:qFormat/>
    <w:rsid w:val="00F279D4"/>
    <w:rPr>
      <w:rFonts w:ascii="Franklin Gothic Book" w:hAnsi="Franklin Gothic Book"/>
      <w:b w:val="0"/>
      <w:bCs w:val="0"/>
      <w:i w:val="0"/>
      <w:iCs w:val="0"/>
      <w:caps w:val="0"/>
      <w:smallCaps w:val="0"/>
      <w:strike w:val="0"/>
      <w:dstrike w:val="0"/>
      <w:vanish w:val="0"/>
      <w:color w:val="000000" w:themeColor="text1"/>
      <w:u w:val="none"/>
      <w:vertAlign w:val="superscript"/>
    </w:rPr>
  </w:style>
  <w:style w:type="paragraph" w:customStyle="1" w:styleId="Level3Head-TPB">
    <w:name w:val="Level 3 Head - TPB"/>
    <w:next w:val="BodyText-TPB"/>
    <w:uiPriority w:val="10"/>
    <w:qFormat/>
    <w:rsid w:val="008157FB"/>
    <w:pPr>
      <w:suppressAutoHyphens/>
      <w:spacing w:before="120" w:line="260" w:lineRule="exact"/>
    </w:pPr>
    <w:rPr>
      <w:rFonts w:ascii="Franklin Gothic Medium" w:hAnsi="Franklin Gothic Medium"/>
      <w:caps/>
      <w:color w:val="404040" w:themeColor="text1" w:themeTint="BF"/>
      <w:sz w:val="28"/>
      <w:szCs w:val="28"/>
    </w:rPr>
  </w:style>
  <w:style w:type="paragraph" w:customStyle="1" w:styleId="Level4Head-TPB">
    <w:name w:val="Level 4 Head - TPB"/>
    <w:next w:val="BodyText-TPB"/>
    <w:uiPriority w:val="11"/>
    <w:qFormat/>
    <w:rsid w:val="00845D0A"/>
    <w:pPr>
      <w:suppressAutoHyphens/>
      <w:spacing w:line="260" w:lineRule="exact"/>
    </w:pPr>
    <w:rPr>
      <w:rFonts w:ascii="Franklin Gothic Medium" w:hAnsi="Franklin Gothic Medium"/>
      <w:color w:val="000000" w:themeColor="text1"/>
    </w:rPr>
  </w:style>
  <w:style w:type="paragraph" w:customStyle="1" w:styleId="Level5Head-TPB">
    <w:name w:val="Level 5 Head - TPB"/>
    <w:next w:val="BodyText-TPB"/>
    <w:uiPriority w:val="12"/>
    <w:qFormat/>
    <w:rsid w:val="00E31857"/>
    <w:pPr>
      <w:suppressAutoHyphens/>
      <w:spacing w:line="200" w:lineRule="exact"/>
    </w:pPr>
    <w:rPr>
      <w:rFonts w:ascii="Franklin Gothic Demi" w:hAnsi="Franklin Gothic Demi"/>
      <w:caps/>
      <w:color w:val="000000" w:themeColor="text1"/>
      <w:sz w:val="20"/>
      <w:szCs w:val="20"/>
    </w:rPr>
  </w:style>
  <w:style w:type="paragraph" w:styleId="Caption">
    <w:name w:val="caption"/>
    <w:aliases w:val="Table/Figure Titles - TPB"/>
    <w:next w:val="BodyText-TPB"/>
    <w:uiPriority w:val="13"/>
    <w:qFormat/>
    <w:rsid w:val="00C65377"/>
    <w:pPr>
      <w:suppressAutoHyphens/>
      <w:spacing w:line="200" w:lineRule="exact"/>
    </w:pPr>
    <w:rPr>
      <w:rFonts w:ascii="Franklin Gothic Demi" w:hAnsi="Franklin Gothic Demi"/>
      <w:color w:val="000000" w:themeColor="text1"/>
      <w:sz w:val="20"/>
      <w:szCs w:val="20"/>
    </w:rPr>
  </w:style>
  <w:style w:type="paragraph" w:styleId="BalloonText">
    <w:name w:val="Balloon Text"/>
    <w:basedOn w:val="Normal"/>
    <w:link w:val="BalloonTextChar"/>
    <w:semiHidden/>
    <w:rsid w:val="00606F01"/>
    <w:rPr>
      <w:rFonts w:ascii="Lucida Grande" w:hAnsi="Lucida Grande" w:cs="Lucida Grande"/>
      <w:sz w:val="18"/>
      <w:szCs w:val="18"/>
    </w:rPr>
  </w:style>
  <w:style w:type="character" w:customStyle="1" w:styleId="BalloonTextChar">
    <w:name w:val="Balloon Text Char"/>
    <w:basedOn w:val="DefaultParagraphFont"/>
    <w:link w:val="BalloonText"/>
    <w:semiHidden/>
    <w:rsid w:val="00563D92"/>
    <w:rPr>
      <w:rFonts w:ascii="Lucida Grande" w:hAnsi="Lucida Grande" w:cs="Lucida Grande"/>
      <w:color w:val="000000" w:themeColor="text1"/>
      <w:sz w:val="18"/>
      <w:szCs w:val="18"/>
    </w:rPr>
  </w:style>
  <w:style w:type="paragraph" w:customStyle="1" w:styleId="Copyright-TPB">
    <w:name w:val="Copyright - TPB"/>
    <w:next w:val="BodyText-TPB"/>
    <w:uiPriority w:val="7"/>
    <w:qFormat/>
    <w:rsid w:val="00651F83"/>
    <w:pPr>
      <w:spacing w:line="240" w:lineRule="exact"/>
    </w:pPr>
    <w:rPr>
      <w:rFonts w:ascii="Franklin Gothic Book" w:hAnsi="Franklin Gothic Book"/>
      <w:color w:val="000000" w:themeColor="text1"/>
      <w:sz w:val="16"/>
      <w:szCs w:val="16"/>
    </w:rPr>
  </w:style>
  <w:style w:type="paragraph" w:styleId="TableofFigures">
    <w:name w:val="table of figures"/>
    <w:aliases w:val="Table of Figures Level 1 - TPB"/>
    <w:basedOn w:val="Normal"/>
    <w:next w:val="Normal"/>
    <w:uiPriority w:val="99"/>
    <w:qFormat/>
    <w:rsid w:val="00413329"/>
    <w:pPr>
      <w:tabs>
        <w:tab w:val="left" w:pos="9360"/>
      </w:tabs>
      <w:spacing w:before="240" w:after="120"/>
    </w:pPr>
    <w:rPr>
      <w:rFonts w:ascii="Franklin Gothic Medium" w:hAnsi="Franklin Gothic Medium"/>
      <w:sz w:val="22"/>
    </w:rPr>
  </w:style>
  <w:style w:type="paragraph" w:styleId="Header">
    <w:name w:val="header"/>
    <w:basedOn w:val="Normal"/>
    <w:link w:val="HeaderChar"/>
    <w:semiHidden/>
    <w:rsid w:val="00297E4E"/>
    <w:pPr>
      <w:tabs>
        <w:tab w:val="center" w:pos="4680"/>
        <w:tab w:val="right" w:pos="9360"/>
      </w:tabs>
    </w:pPr>
  </w:style>
  <w:style w:type="character" w:customStyle="1" w:styleId="HeaderChar">
    <w:name w:val="Header Char"/>
    <w:basedOn w:val="DefaultParagraphFont"/>
    <w:link w:val="Header"/>
    <w:semiHidden/>
    <w:rsid w:val="00563D92"/>
    <w:rPr>
      <w:rFonts w:ascii="Franklin Gothic Demi" w:hAnsi="Franklin Gothic Demi"/>
      <w:color w:val="000000" w:themeColor="text1"/>
      <w:sz w:val="16"/>
    </w:rPr>
  </w:style>
  <w:style w:type="character" w:styleId="Hyperlink">
    <w:name w:val="Hyperlink"/>
    <w:basedOn w:val="DefaultParagraphFont"/>
    <w:semiHidden/>
    <w:rsid w:val="00CD7EA4"/>
    <w:rPr>
      <w:color w:val="auto"/>
      <w:u w:val="none"/>
    </w:rPr>
  </w:style>
  <w:style w:type="paragraph" w:customStyle="1" w:styleId="TableofContentsTitle-TPB">
    <w:name w:val="Table of Contents Title - TPB"/>
    <w:basedOn w:val="Level1Head-TPB"/>
    <w:next w:val="BodyText-TPB"/>
    <w:uiPriority w:val="4"/>
    <w:qFormat/>
    <w:rsid w:val="009B2240"/>
  </w:style>
  <w:style w:type="character" w:customStyle="1" w:styleId="FooterTextForUseByPage-TPBChar">
    <w:name w:val="Footer Text (For Use By Page #) - TPB Char"/>
    <w:basedOn w:val="DefaultParagraphFont"/>
    <w:link w:val="FooterTextForUseByPage-TPB"/>
    <w:uiPriority w:val="20"/>
    <w:rsid w:val="00294FDF"/>
    <w:rPr>
      <w:rFonts w:ascii="Franklin Gothic Book" w:hAnsi="Franklin Gothic Book"/>
      <w:color w:val="000000" w:themeColor="text1"/>
      <w:sz w:val="16"/>
      <w:szCs w:val="16"/>
    </w:rPr>
  </w:style>
  <w:style w:type="paragraph" w:customStyle="1" w:styleId="DRAFT-TPB">
    <w:name w:val="DRAFT - TPB"/>
    <w:basedOn w:val="CoverTitle-TPB"/>
    <w:rsid w:val="00C84752"/>
    <w:rPr>
      <w:color w:val="F15B5B"/>
    </w:rPr>
  </w:style>
  <w:style w:type="character" w:styleId="UnresolvedMention">
    <w:name w:val="Unresolved Mention"/>
    <w:basedOn w:val="DefaultParagraphFont"/>
    <w:uiPriority w:val="99"/>
    <w:semiHidden/>
    <w:unhideWhenUsed/>
    <w:rsid w:val="00553137"/>
    <w:rPr>
      <w:color w:val="808080"/>
      <w:shd w:val="clear" w:color="auto" w:fill="E6E6E6"/>
    </w:rPr>
  </w:style>
  <w:style w:type="paragraph" w:styleId="BodyText2">
    <w:name w:val="Body Text 2"/>
    <w:basedOn w:val="Normal"/>
    <w:link w:val="BodyText2Char"/>
    <w:semiHidden/>
    <w:unhideWhenUsed/>
    <w:rsid w:val="00553137"/>
    <w:pPr>
      <w:spacing w:after="120" w:line="480" w:lineRule="auto"/>
    </w:pPr>
  </w:style>
  <w:style w:type="character" w:customStyle="1" w:styleId="BodyText2Char">
    <w:name w:val="Body Text 2 Char"/>
    <w:basedOn w:val="DefaultParagraphFont"/>
    <w:link w:val="BodyText2"/>
    <w:semiHidden/>
    <w:rsid w:val="00553137"/>
    <w:rPr>
      <w:rFonts w:ascii="Franklin Gothic Demi" w:hAnsi="Franklin Gothic Demi"/>
      <w:color w:val="000000" w:themeColor="text1"/>
      <w:sz w:val="16"/>
    </w:rPr>
  </w:style>
  <w:style w:type="paragraph" w:styleId="ListParagraph">
    <w:name w:val="List Paragraph"/>
    <w:basedOn w:val="Normal"/>
    <w:uiPriority w:val="34"/>
    <w:qFormat/>
    <w:rsid w:val="00E22106"/>
    <w:pPr>
      <w:spacing w:after="160" w:line="276" w:lineRule="auto"/>
      <w:ind w:left="720"/>
      <w:contextualSpacing/>
    </w:pPr>
    <w:rPr>
      <w:rFonts w:asciiTheme="minorHAnsi" w:hAnsiTheme="minorHAnsi"/>
      <w:color w:val="auto"/>
      <w:sz w:val="21"/>
      <w:szCs w:val="21"/>
    </w:rPr>
  </w:style>
  <w:style w:type="character" w:styleId="FollowedHyperlink">
    <w:name w:val="FollowedHyperlink"/>
    <w:basedOn w:val="DefaultParagraphFont"/>
    <w:semiHidden/>
    <w:rsid w:val="00955F7E"/>
    <w:rPr>
      <w:color w:val="FFFFFF" w:themeColor="followedHyperlink"/>
      <w:u w:val="single"/>
    </w:rPr>
  </w:style>
  <w:style w:type="paragraph" w:customStyle="1" w:styleId="Default">
    <w:name w:val="Default"/>
    <w:rsid w:val="005879DC"/>
    <w:pPr>
      <w:autoSpaceDE w:val="0"/>
      <w:autoSpaceDN w:val="0"/>
      <w:adjustRightInd w:val="0"/>
    </w:pPr>
    <w:rPr>
      <w:rFonts w:ascii="Franklin Gothic Book" w:hAnsi="Franklin Gothic Book" w:cs="Franklin Gothic Book"/>
      <w:color w:val="000000"/>
    </w:rPr>
  </w:style>
  <w:style w:type="character" w:styleId="CommentReference">
    <w:name w:val="annotation reference"/>
    <w:basedOn w:val="DefaultParagraphFont"/>
    <w:unhideWhenUsed/>
    <w:rsid w:val="001326C9"/>
    <w:rPr>
      <w:sz w:val="16"/>
      <w:szCs w:val="16"/>
    </w:rPr>
  </w:style>
  <w:style w:type="paragraph" w:styleId="CommentText">
    <w:name w:val="annotation text"/>
    <w:basedOn w:val="Normal"/>
    <w:link w:val="CommentTextChar"/>
    <w:semiHidden/>
    <w:unhideWhenUsed/>
    <w:rsid w:val="001326C9"/>
    <w:rPr>
      <w:sz w:val="20"/>
      <w:szCs w:val="20"/>
    </w:rPr>
  </w:style>
  <w:style w:type="character" w:customStyle="1" w:styleId="CommentTextChar">
    <w:name w:val="Comment Text Char"/>
    <w:basedOn w:val="DefaultParagraphFont"/>
    <w:link w:val="CommentText"/>
    <w:semiHidden/>
    <w:rsid w:val="001326C9"/>
    <w:rPr>
      <w:rFonts w:ascii="Franklin Gothic Demi" w:hAnsi="Franklin Gothic Demi"/>
      <w:color w:val="000000" w:themeColor="text1"/>
      <w:sz w:val="20"/>
      <w:szCs w:val="20"/>
    </w:rPr>
  </w:style>
  <w:style w:type="paragraph" w:styleId="CommentSubject">
    <w:name w:val="annotation subject"/>
    <w:basedOn w:val="CommentText"/>
    <w:next w:val="CommentText"/>
    <w:link w:val="CommentSubjectChar"/>
    <w:semiHidden/>
    <w:unhideWhenUsed/>
    <w:rsid w:val="001326C9"/>
    <w:rPr>
      <w:b/>
      <w:bCs/>
    </w:rPr>
  </w:style>
  <w:style w:type="character" w:customStyle="1" w:styleId="CommentSubjectChar">
    <w:name w:val="Comment Subject Char"/>
    <w:basedOn w:val="CommentTextChar"/>
    <w:link w:val="CommentSubject"/>
    <w:semiHidden/>
    <w:rsid w:val="001326C9"/>
    <w:rPr>
      <w:rFonts w:ascii="Franklin Gothic Demi" w:hAnsi="Franklin Gothic Demi"/>
      <w:b/>
      <w:bCs/>
      <w:color w:val="000000" w:themeColor="text1"/>
      <w:sz w:val="20"/>
      <w:szCs w:val="20"/>
    </w:rPr>
  </w:style>
  <w:style w:type="table" w:styleId="GridTable3">
    <w:name w:val="Grid Table 3"/>
    <w:basedOn w:val="TableNormal"/>
    <w:uiPriority w:val="48"/>
    <w:rsid w:val="00DA540B"/>
    <w:rPr>
      <w:rFonts w:eastAsiaTheme="minorHAnsi"/>
      <w:sz w:val="22"/>
      <w:szCs w:val="22"/>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customStyle="1" w:styleId="TableParagraph">
    <w:name w:val="Table Paragraph"/>
    <w:basedOn w:val="Normal"/>
    <w:uiPriority w:val="1"/>
    <w:qFormat/>
    <w:rsid w:val="003E7149"/>
    <w:pPr>
      <w:widowControl w:val="0"/>
      <w:autoSpaceDE w:val="0"/>
      <w:autoSpaceDN w:val="0"/>
      <w:ind w:left="21"/>
    </w:pPr>
    <w:rPr>
      <w:rFonts w:ascii="Arial" w:eastAsia="Arial" w:hAnsi="Arial" w:cs="Arial"/>
      <w:color w:val="auto"/>
      <w:sz w:val="22"/>
      <w:szCs w:val="22"/>
    </w:rPr>
  </w:style>
  <w:style w:type="paragraph" w:customStyle="1" w:styleId="BodyTextUniver1">
    <w:name w:val="Body Text Univer 1"/>
    <w:basedOn w:val="Normal"/>
    <w:rsid w:val="00162C7A"/>
    <w:pPr>
      <w:jc w:val="both"/>
    </w:pPr>
    <w:rPr>
      <w:rFonts w:ascii="Univers" w:eastAsia="Times New Roman" w:hAnsi="Univers" w:cs="Tahoma"/>
      <w:color w:val="auto"/>
      <w:spacing w:val="4"/>
      <w:sz w:val="22"/>
    </w:rPr>
  </w:style>
  <w:style w:type="paragraph" w:customStyle="1" w:styleId="GraphicHeader">
    <w:name w:val="Graphic Header"/>
    <w:basedOn w:val="Footer"/>
    <w:rsid w:val="00162C7A"/>
    <w:pPr>
      <w:widowControl w:val="0"/>
      <w:tabs>
        <w:tab w:val="clear" w:pos="4320"/>
        <w:tab w:val="clear" w:pos="8640"/>
      </w:tabs>
      <w:jc w:val="center"/>
    </w:pPr>
    <w:rPr>
      <w:rFonts w:ascii="Univers Condensed" w:eastAsia="Times New Roman" w:hAnsi="Univers Condensed" w:cs="Times New Roman"/>
      <w:b/>
      <w:bCs/>
      <w:snapToGrid w:val="0"/>
      <w:color w:val="auto"/>
      <w:sz w:val="26"/>
      <w:szCs w:val="20"/>
    </w:rPr>
  </w:style>
  <w:style w:type="paragraph" w:styleId="EndnoteText">
    <w:name w:val="endnote text"/>
    <w:basedOn w:val="Normal"/>
    <w:link w:val="EndnoteTextChar"/>
    <w:rsid w:val="00162C7A"/>
    <w:rPr>
      <w:rFonts w:ascii="Times New Roman" w:eastAsia="Times New Roman" w:hAnsi="Times New Roman" w:cs="Times New Roman"/>
      <w:color w:val="auto"/>
      <w:sz w:val="20"/>
      <w:szCs w:val="20"/>
    </w:rPr>
  </w:style>
  <w:style w:type="character" w:customStyle="1" w:styleId="EndnoteTextChar">
    <w:name w:val="Endnote Text Char"/>
    <w:basedOn w:val="DefaultParagraphFont"/>
    <w:link w:val="EndnoteText"/>
    <w:rsid w:val="00162C7A"/>
    <w:rPr>
      <w:rFonts w:ascii="Times New Roman" w:eastAsia="Times New Roman" w:hAnsi="Times New Roman" w:cs="Times New Roman"/>
      <w:sz w:val="20"/>
      <w:szCs w:val="20"/>
    </w:rPr>
  </w:style>
  <w:style w:type="character" w:styleId="EndnoteReference">
    <w:name w:val="endnote reference"/>
    <w:rsid w:val="00162C7A"/>
    <w:rPr>
      <w:vertAlign w:val="superscript"/>
    </w:rPr>
  </w:style>
  <w:style w:type="paragraph" w:customStyle="1" w:styleId="BodyText-Visualize">
    <w:name w:val="Body Text - Visualize"/>
    <w:link w:val="BodyText-VisualizeChar"/>
    <w:qFormat/>
    <w:rsid w:val="00701EA3"/>
    <w:pPr>
      <w:spacing w:line="260" w:lineRule="exact"/>
    </w:pPr>
    <w:rPr>
      <w:rFonts w:ascii="Franklin Gothic Book" w:hAnsi="Franklin Gothic Book"/>
      <w:color w:val="000000" w:themeColor="text1"/>
      <w:sz w:val="22"/>
      <w:szCs w:val="19"/>
    </w:rPr>
  </w:style>
  <w:style w:type="paragraph" w:customStyle="1" w:styleId="Level5Head-Visualize">
    <w:name w:val="Level 5 Head - Visualize"/>
    <w:next w:val="BodyText-Visualize"/>
    <w:uiPriority w:val="12"/>
    <w:qFormat/>
    <w:rsid w:val="00701EA3"/>
    <w:pPr>
      <w:suppressAutoHyphens/>
      <w:spacing w:line="200" w:lineRule="exact"/>
    </w:pPr>
    <w:rPr>
      <w:rFonts w:ascii="Franklin Gothic Demi" w:hAnsi="Franklin Gothic Demi"/>
      <w:caps/>
      <w:color w:val="000000" w:themeColor="text1"/>
      <w:sz w:val="20"/>
      <w:szCs w:val="20"/>
    </w:rPr>
  </w:style>
  <w:style w:type="character" w:customStyle="1" w:styleId="BodyText-VisualizeChar">
    <w:name w:val="Body Text - Visualize Char"/>
    <w:basedOn w:val="DefaultParagraphFont"/>
    <w:link w:val="BodyText-Visualize"/>
    <w:rsid w:val="00701EA3"/>
    <w:rPr>
      <w:rFonts w:ascii="Franklin Gothic Book" w:hAnsi="Franklin Gothic Book"/>
      <w:color w:val="000000" w:themeColor="text1"/>
      <w:sz w:val="22"/>
      <w:szCs w:val="19"/>
    </w:rPr>
  </w:style>
  <w:style w:type="paragraph" w:customStyle="1" w:styleId="Level4Head-Visualize">
    <w:name w:val="Level 4 Head - Visualize"/>
    <w:next w:val="Normal"/>
    <w:uiPriority w:val="11"/>
    <w:qFormat/>
    <w:rsid w:val="00701EA3"/>
    <w:pPr>
      <w:suppressAutoHyphens/>
      <w:spacing w:line="260" w:lineRule="exact"/>
    </w:pPr>
    <w:rPr>
      <w:rFonts w:ascii="Franklin Gothic Medium" w:hAnsi="Franklin Gothic Medium"/>
      <w:color w:val="000000" w:themeColor="text1"/>
    </w:rPr>
  </w:style>
  <w:style w:type="paragraph" w:customStyle="1" w:styleId="3Paragraph">
    <w:name w:val="3) Paragraph"/>
    <w:qFormat/>
    <w:rsid w:val="005420EB"/>
    <w:pPr>
      <w:tabs>
        <w:tab w:val="left" w:pos="432"/>
      </w:tabs>
    </w:pPr>
    <w:rPr>
      <w:rFonts w:ascii="Franklin Gothic Book" w:hAnsi="Franklin Gothic Book" w:cs="ITCFranklinGothicStd-Book"/>
      <w:color w:val="000000" w:themeColor="text1"/>
      <w:sz w:val="22"/>
      <w:szCs w:val="22"/>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15594880">
      <w:bodyDiv w:val="1"/>
      <w:marLeft w:val="0"/>
      <w:marRight w:val="0"/>
      <w:marTop w:val="0"/>
      <w:marBottom w:val="0"/>
      <w:divBdr>
        <w:top w:val="none" w:sz="0" w:space="0" w:color="auto"/>
        <w:left w:val="none" w:sz="0" w:space="0" w:color="auto"/>
        <w:bottom w:val="none" w:sz="0" w:space="0" w:color="auto"/>
        <w:right w:val="none" w:sz="0" w:space="0" w:color="auto"/>
      </w:divBdr>
    </w:div>
    <w:div w:id="1410617434">
      <w:bodyDiv w:val="1"/>
      <w:marLeft w:val="0"/>
      <w:marRight w:val="0"/>
      <w:marTop w:val="0"/>
      <w:marBottom w:val="0"/>
      <w:divBdr>
        <w:top w:val="none" w:sz="0" w:space="0" w:color="auto"/>
        <w:left w:val="none" w:sz="0" w:space="0" w:color="auto"/>
        <w:bottom w:val="none" w:sz="0" w:space="0" w:color="auto"/>
        <w:right w:val="none" w:sz="0" w:space="0" w:color="auto"/>
      </w:divBdr>
    </w:div>
    <w:div w:id="1431005059">
      <w:bodyDiv w:val="1"/>
      <w:marLeft w:val="0"/>
      <w:marRight w:val="0"/>
      <w:marTop w:val="0"/>
      <w:marBottom w:val="0"/>
      <w:divBdr>
        <w:top w:val="none" w:sz="0" w:space="0" w:color="auto"/>
        <w:left w:val="none" w:sz="0" w:space="0" w:color="auto"/>
        <w:bottom w:val="none" w:sz="0" w:space="0" w:color="auto"/>
        <w:right w:val="none" w:sz="0" w:space="0" w:color="auto"/>
      </w:divBdr>
    </w:div>
    <w:div w:id="188752348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hyperlink" Target="file:///\\mwcog.org\DFS\dtp\HSTC_Coord\Plan%20Update%202018\2018%20Plan%20Document\www.mwcog.org\nondiscrimination" TargetMode="External"/><Relationship Id="rId18" Type="http://schemas.openxmlformats.org/officeDocument/2006/relationships/diagramQuickStyle" Target="diagrams/quickStyle1.xml"/><Relationship Id="rId26" Type="http://schemas.openxmlformats.org/officeDocument/2006/relationships/diagramQuickStyle" Target="diagrams/quickStyle2.xml"/><Relationship Id="rId39" Type="http://schemas.openxmlformats.org/officeDocument/2006/relationships/diagramQuickStyle" Target="diagrams/quickStyle3.xml"/><Relationship Id="rId3" Type="http://schemas.openxmlformats.org/officeDocument/2006/relationships/styles" Target="styles.xml"/><Relationship Id="rId21" Type="http://schemas.openxmlformats.org/officeDocument/2006/relationships/image" Target="media/image6.png"/><Relationship Id="rId42" Type="http://schemas.openxmlformats.org/officeDocument/2006/relationships/image" Target="media/image8.png"/><Relationship Id="rId47" Type="http://schemas.openxmlformats.org/officeDocument/2006/relationships/image" Target="media/image13.png"/><Relationship Id="rId50" Type="http://schemas.openxmlformats.org/officeDocument/2006/relationships/image" Target="media/image16.pn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mwcog.org/accommodations" TargetMode="External"/><Relationship Id="rId17" Type="http://schemas.openxmlformats.org/officeDocument/2006/relationships/diagramLayout" Target="diagrams/layout1.xml"/><Relationship Id="rId25" Type="http://schemas.openxmlformats.org/officeDocument/2006/relationships/diagramLayout" Target="diagrams/layout2.xml"/><Relationship Id="rId38" Type="http://schemas.openxmlformats.org/officeDocument/2006/relationships/diagramLayout" Target="diagrams/layout3.xml"/><Relationship Id="rId46"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diagramData" Target="diagrams/data1.xml"/><Relationship Id="rId20" Type="http://schemas.microsoft.com/office/2007/relationships/diagramDrawing" Target="diagrams/drawing1.xml"/><Relationship Id="rId29" Type="http://schemas.openxmlformats.org/officeDocument/2006/relationships/image" Target="media/image7.jpeg"/><Relationship Id="rId41" Type="http://schemas.microsoft.com/office/2007/relationships/diagramDrawing" Target="diagrams/drawing3.xml"/><Relationship Id="rId54"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diagramData" Target="diagrams/data2.xml"/><Relationship Id="rId37" Type="http://schemas.openxmlformats.org/officeDocument/2006/relationships/diagramData" Target="diagrams/data3.xml"/><Relationship Id="rId40" Type="http://schemas.openxmlformats.org/officeDocument/2006/relationships/diagramColors" Target="diagrams/colors3.xml"/><Relationship Id="rId45" Type="http://schemas.openxmlformats.org/officeDocument/2006/relationships/image" Target="media/image11.png"/><Relationship Id="rId53"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hyperlink" Target="http://www.reacharide.org" TargetMode="External"/><Relationship Id="rId28" Type="http://schemas.microsoft.com/office/2007/relationships/diagramDrawing" Target="diagrams/drawing2.xml"/><Relationship Id="rId36" Type="http://schemas.openxmlformats.org/officeDocument/2006/relationships/hyperlink" Target="http://www1.mwcog.org/tpbcoordination/resources/geography.asp" TargetMode="External"/><Relationship Id="rId49" Type="http://schemas.openxmlformats.org/officeDocument/2006/relationships/image" Target="media/image15.png"/><Relationship Id="rId10" Type="http://schemas.openxmlformats.org/officeDocument/2006/relationships/image" Target="media/image3.jpg"/><Relationship Id="rId19" Type="http://schemas.openxmlformats.org/officeDocument/2006/relationships/diagramColors" Target="diagrams/colors1.xml"/><Relationship Id="rId44" Type="http://schemas.openxmlformats.org/officeDocument/2006/relationships/image" Target="media/image10.png"/><Relationship Id="rId52" Type="http://schemas.openxmlformats.org/officeDocument/2006/relationships/hyperlink" Target="https://www2.census.gov/programs-surveys/acs/tech_docs/subject_definitions/2016_ACSSubjectDefinitions.pdf" TargetMode="Externa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footer" Target="footer1.xml"/><Relationship Id="rId22" Type="http://schemas.openxmlformats.org/officeDocument/2006/relationships/chart" Target="charts/chart1.xml"/><Relationship Id="rId27" Type="http://schemas.openxmlformats.org/officeDocument/2006/relationships/diagramColors" Target="diagrams/colors2.xml"/><Relationship Id="rId35" Type="http://schemas.openxmlformats.org/officeDocument/2006/relationships/image" Target="media/image9.jpeg"/><Relationship Id="rId43" Type="http://schemas.openxmlformats.org/officeDocument/2006/relationships/image" Target="media/image9.png"/><Relationship Id="rId48" Type="http://schemas.openxmlformats.org/officeDocument/2006/relationships/image" Target="media/image14.png"/><Relationship Id="rId56" Type="http://schemas.openxmlformats.org/officeDocument/2006/relationships/theme" Target="theme/theme1.xml"/><Relationship Id="rId8" Type="http://schemas.openxmlformats.org/officeDocument/2006/relationships/image" Target="media/image1.JPG"/><Relationship Id="rId51" Type="http://schemas.openxmlformats.org/officeDocument/2006/relationships/image" Target="media/image17.png"/></Relationships>
</file>

<file path=word/_rels/footer2.xml.rels><?xml version="1.0" encoding="UTF-8" standalone="yes"?>
<Relationships xmlns="http://schemas.openxmlformats.org/package/2006/relationships"><Relationship Id="rId1" Type="http://schemas.openxmlformats.org/officeDocument/2006/relationships/image" Target="media/image5.png"/></Relationships>
</file>

<file path=word/_rels/footnotes.xml.rels><?xml version="1.0" encoding="UTF-8" standalone="yes"?>
<Relationships xmlns="http://schemas.openxmlformats.org/package/2006/relationships"><Relationship Id="rId3" Type="http://schemas.openxmlformats.org/officeDocument/2006/relationships/hyperlink" Target="http://www.mwcog.org/transportation/planning-areas/fairness-and-accessibility/environmental-justice/equity-emphasis-areas/" TargetMode="External"/><Relationship Id="rId2" Type="http://schemas.openxmlformats.org/officeDocument/2006/relationships/hyperlink" Target="https://www.transit.dot.gov/ccam/resources/mobility-management-brochure" TargetMode="External"/><Relationship Id="rId1" Type="http://schemas.openxmlformats.org/officeDocument/2006/relationships/hyperlink" Target="https://www.transit.dot.gov/funding/grants/coordinated-public-transit-human-services-transportation-plans"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mwcog.org\dfs\Common%20COG\oc\Microsoft%20Office%20Templates\COG,%20TPB%20Report%20Templates\TPB%20Report%20Template%20B.dotx"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Column1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j-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Individuals Below the Poverty Level</c:v>
                </c:pt>
                <c:pt idx="1">
                  <c:v>Individuals Low Income and Below</c:v>
                </c:pt>
                <c:pt idx="2">
                  <c:v>Persons with Disabilities</c:v>
                </c:pt>
                <c:pt idx="3">
                  <c:v>Older Adults</c:v>
                </c:pt>
                <c:pt idx="4">
                  <c:v>Limited English Speakers</c:v>
                </c:pt>
              </c:strCache>
            </c:strRef>
          </c:cat>
          <c:val>
            <c:numRef>
              <c:f>Sheet1!$B$2:$B$6</c:f>
              <c:numCache>
                <c:formatCode>0.0%</c:formatCode>
                <c:ptCount val="5"/>
                <c:pt idx="0">
                  <c:v>8.4000000000000005E-2</c:v>
                </c:pt>
                <c:pt idx="1">
                  <c:v>0.13800000000000001</c:v>
                </c:pt>
                <c:pt idx="2">
                  <c:v>0.08</c:v>
                </c:pt>
                <c:pt idx="3">
                  <c:v>0.111</c:v>
                </c:pt>
                <c:pt idx="4">
                  <c:v>0.11</c:v>
                </c:pt>
              </c:numCache>
            </c:numRef>
          </c:val>
          <c:extLst>
            <c:ext xmlns:c16="http://schemas.microsoft.com/office/drawing/2014/chart" uri="{C3380CC4-5D6E-409C-BE32-E72D297353CC}">
              <c16:uniqueId val="{00000000-8246-44F8-AE68-9A049F347C3E}"/>
            </c:ext>
          </c:extLst>
        </c:ser>
        <c:dLbls>
          <c:dLblPos val="outEnd"/>
          <c:showLegendKey val="0"/>
          <c:showVal val="1"/>
          <c:showCatName val="0"/>
          <c:showSerName val="0"/>
          <c:showPercent val="0"/>
          <c:showBubbleSize val="0"/>
        </c:dLbls>
        <c:gapWidth val="219"/>
        <c:overlap val="-27"/>
        <c:axId val="968574088"/>
        <c:axId val="968574744"/>
      </c:barChart>
      <c:catAx>
        <c:axId val="9685740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8574744"/>
        <c:crosses val="autoZero"/>
        <c:auto val="1"/>
        <c:lblAlgn val="ctr"/>
        <c:lblOffset val="100"/>
        <c:noMultiLvlLbl val="0"/>
      </c:catAx>
      <c:valAx>
        <c:axId val="96857474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857408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9B6BD71-6DBF-430F-A2A6-4D5EA271CC59}" type="doc">
      <dgm:prSet loTypeId="urn:microsoft.com/office/officeart/2005/8/layout/vList5" loCatId="list" qsTypeId="urn:microsoft.com/office/officeart/2005/8/quickstyle/simple1" qsCatId="simple" csTypeId="urn:microsoft.com/office/officeart/2005/8/colors/colorful1" csCatId="colorful" phldr="1"/>
      <dgm:spPr/>
      <dgm:t>
        <a:bodyPr/>
        <a:lstStyle/>
        <a:p>
          <a:endParaRPr lang="en-US"/>
        </a:p>
      </dgm:t>
    </dgm:pt>
    <dgm:pt modelId="{3EBE0FD4-2D8E-4A21-ACC9-90FB0C2FB2A0}">
      <dgm:prSet phldrT="[Text]" custT="1"/>
      <dgm:spPr/>
      <dgm:t>
        <a:bodyPr/>
        <a:lstStyle/>
        <a:p>
          <a:pPr algn="l"/>
          <a:r>
            <a:rPr lang="en-US" sz="1600"/>
            <a:t>Unmet Transportation Needs</a:t>
          </a:r>
        </a:p>
      </dgm:t>
    </dgm:pt>
    <dgm:pt modelId="{FED5CB16-2FC5-49D8-B854-908536FF1FD5}" type="parTrans" cxnId="{F109E933-3120-42F7-BBBB-5C3D3C0CC539}">
      <dgm:prSet/>
      <dgm:spPr/>
      <dgm:t>
        <a:bodyPr/>
        <a:lstStyle/>
        <a:p>
          <a:endParaRPr lang="en-US" sz="1400"/>
        </a:p>
      </dgm:t>
    </dgm:pt>
    <dgm:pt modelId="{E81E4959-09EA-476A-BAD1-34A5973FDDC2}" type="sibTrans" cxnId="{F109E933-3120-42F7-BBBB-5C3D3C0CC539}">
      <dgm:prSet/>
      <dgm:spPr/>
      <dgm:t>
        <a:bodyPr/>
        <a:lstStyle/>
        <a:p>
          <a:endParaRPr lang="en-US" sz="1400"/>
        </a:p>
      </dgm:t>
    </dgm:pt>
    <dgm:pt modelId="{287EE116-32F9-4A77-9FA1-355FC5F4CAA1}">
      <dgm:prSet phldrT="[Text]" custT="1"/>
      <dgm:spPr/>
      <dgm:t>
        <a:bodyPr/>
        <a:lstStyle/>
        <a:p>
          <a:pPr algn="l"/>
          <a:r>
            <a:rPr lang="en-US" sz="1600"/>
            <a:t>Inventory of Existing Services</a:t>
          </a:r>
        </a:p>
      </dgm:t>
    </dgm:pt>
    <dgm:pt modelId="{68A6B95F-7D00-45B9-B82B-D051C50D604E}" type="parTrans" cxnId="{F4DCE90F-180B-4545-BBCA-9D3091246FD3}">
      <dgm:prSet/>
      <dgm:spPr/>
      <dgm:t>
        <a:bodyPr/>
        <a:lstStyle/>
        <a:p>
          <a:endParaRPr lang="en-US" sz="1400"/>
        </a:p>
      </dgm:t>
    </dgm:pt>
    <dgm:pt modelId="{8006052A-DC26-4850-8D56-1E0850CD5F43}" type="sibTrans" cxnId="{F4DCE90F-180B-4545-BBCA-9D3091246FD3}">
      <dgm:prSet/>
      <dgm:spPr/>
      <dgm:t>
        <a:bodyPr/>
        <a:lstStyle/>
        <a:p>
          <a:endParaRPr lang="en-US" sz="1400"/>
        </a:p>
      </dgm:t>
    </dgm:pt>
    <dgm:pt modelId="{030D6BF0-54E3-4F49-9C69-FD571803A1F0}">
      <dgm:prSet phldrT="[Text]" custT="1"/>
      <dgm:spPr/>
      <dgm:t>
        <a:bodyPr/>
        <a:lstStyle/>
        <a:p>
          <a:pPr algn="l"/>
          <a:r>
            <a:rPr lang="en-US" sz="1600"/>
            <a:t>Strategies for Improved Service and Coordination</a:t>
          </a:r>
        </a:p>
      </dgm:t>
    </dgm:pt>
    <dgm:pt modelId="{816A4F58-8D84-4037-BE32-12E199BB6CFC}" type="parTrans" cxnId="{83042453-C587-4E35-A83D-DB4818B28D3B}">
      <dgm:prSet/>
      <dgm:spPr/>
      <dgm:t>
        <a:bodyPr/>
        <a:lstStyle/>
        <a:p>
          <a:endParaRPr lang="en-US" sz="1400"/>
        </a:p>
      </dgm:t>
    </dgm:pt>
    <dgm:pt modelId="{E01913A3-E481-4C91-9957-8A7C6DA9F96B}" type="sibTrans" cxnId="{83042453-C587-4E35-A83D-DB4818B28D3B}">
      <dgm:prSet/>
      <dgm:spPr/>
      <dgm:t>
        <a:bodyPr/>
        <a:lstStyle/>
        <a:p>
          <a:endParaRPr lang="en-US" sz="1400"/>
        </a:p>
      </dgm:t>
    </dgm:pt>
    <dgm:pt modelId="{B4B1052E-D345-4ED6-91FB-242E208D623C}">
      <dgm:prSet phldrT="[Text]" custT="1"/>
      <dgm:spPr/>
      <dgm:t>
        <a:bodyPr/>
        <a:lstStyle/>
        <a:p>
          <a:pPr algn="l"/>
          <a:r>
            <a:rPr lang="en-US" sz="1600"/>
            <a:t>Priority Projects</a:t>
          </a:r>
        </a:p>
      </dgm:t>
    </dgm:pt>
    <dgm:pt modelId="{9EAADD18-3215-4B21-B244-0D4ACC6E8909}" type="parTrans" cxnId="{6F4357D0-3DD9-49AA-B43B-9B1C27261510}">
      <dgm:prSet/>
      <dgm:spPr/>
      <dgm:t>
        <a:bodyPr/>
        <a:lstStyle/>
        <a:p>
          <a:endParaRPr lang="en-US" sz="1400"/>
        </a:p>
      </dgm:t>
    </dgm:pt>
    <dgm:pt modelId="{37E32A9D-246A-4D50-9807-20F1D8CE5322}" type="sibTrans" cxnId="{6F4357D0-3DD9-49AA-B43B-9B1C27261510}">
      <dgm:prSet/>
      <dgm:spPr/>
      <dgm:t>
        <a:bodyPr/>
        <a:lstStyle/>
        <a:p>
          <a:endParaRPr lang="en-US" sz="1400"/>
        </a:p>
      </dgm:t>
    </dgm:pt>
    <dgm:pt modelId="{F9167DD2-3665-48D6-B540-AE2E581B5A84}">
      <dgm:prSet phldrT="[Text]" custT="1"/>
      <dgm:spPr/>
      <dgm:t>
        <a:bodyPr/>
        <a:lstStyle/>
        <a:p>
          <a:pPr algn="l"/>
          <a:r>
            <a:rPr lang="en-US" sz="1600"/>
            <a:t>Competitive Selection Criteria</a:t>
          </a:r>
        </a:p>
      </dgm:t>
    </dgm:pt>
    <dgm:pt modelId="{8E7CC858-6D6E-41F4-992B-EA7684E57046}" type="parTrans" cxnId="{B392BB1B-3500-4A4F-B7F7-E4702516E3DA}">
      <dgm:prSet/>
      <dgm:spPr/>
      <dgm:t>
        <a:bodyPr/>
        <a:lstStyle/>
        <a:p>
          <a:endParaRPr lang="en-US" sz="1400"/>
        </a:p>
      </dgm:t>
    </dgm:pt>
    <dgm:pt modelId="{D6F29E49-7246-452E-B915-37624234A7A6}" type="sibTrans" cxnId="{B392BB1B-3500-4A4F-B7F7-E4702516E3DA}">
      <dgm:prSet/>
      <dgm:spPr/>
      <dgm:t>
        <a:bodyPr/>
        <a:lstStyle/>
        <a:p>
          <a:endParaRPr lang="en-US" sz="1400"/>
        </a:p>
      </dgm:t>
    </dgm:pt>
    <dgm:pt modelId="{D2063459-79A0-44BD-B49E-DCC2CC1FBC7D}" type="pres">
      <dgm:prSet presAssocID="{A9B6BD71-6DBF-430F-A2A6-4D5EA271CC59}" presName="Name0" presStyleCnt="0">
        <dgm:presLayoutVars>
          <dgm:dir/>
          <dgm:animLvl val="lvl"/>
          <dgm:resizeHandles val="exact"/>
        </dgm:presLayoutVars>
      </dgm:prSet>
      <dgm:spPr/>
    </dgm:pt>
    <dgm:pt modelId="{43A0C9A3-574C-4F6D-9C64-CEE80B535268}" type="pres">
      <dgm:prSet presAssocID="{3EBE0FD4-2D8E-4A21-ACC9-90FB0C2FB2A0}" presName="linNode" presStyleCnt="0"/>
      <dgm:spPr/>
    </dgm:pt>
    <dgm:pt modelId="{448C5A0F-50FD-41DF-8C06-DC28ED3E9E1B}" type="pres">
      <dgm:prSet presAssocID="{3EBE0FD4-2D8E-4A21-ACC9-90FB0C2FB2A0}" presName="parentText" presStyleLbl="node1" presStyleIdx="0" presStyleCnt="5" custScaleX="277778">
        <dgm:presLayoutVars>
          <dgm:chMax val="1"/>
          <dgm:bulletEnabled val="1"/>
        </dgm:presLayoutVars>
      </dgm:prSet>
      <dgm:spPr/>
    </dgm:pt>
    <dgm:pt modelId="{A6103E47-80AD-475F-B845-A873D5C91565}" type="pres">
      <dgm:prSet presAssocID="{E81E4959-09EA-476A-BAD1-34A5973FDDC2}" presName="sp" presStyleCnt="0"/>
      <dgm:spPr/>
    </dgm:pt>
    <dgm:pt modelId="{A96D30C5-E059-4218-B498-04D2B3B1074C}" type="pres">
      <dgm:prSet presAssocID="{287EE116-32F9-4A77-9FA1-355FC5F4CAA1}" presName="linNode" presStyleCnt="0"/>
      <dgm:spPr/>
    </dgm:pt>
    <dgm:pt modelId="{8159A4EA-8603-470B-84FB-538BBB92E4A2}" type="pres">
      <dgm:prSet presAssocID="{287EE116-32F9-4A77-9FA1-355FC5F4CAA1}" presName="parentText" presStyleLbl="node1" presStyleIdx="1" presStyleCnt="5" custScaleX="277778">
        <dgm:presLayoutVars>
          <dgm:chMax val="1"/>
          <dgm:bulletEnabled val="1"/>
        </dgm:presLayoutVars>
      </dgm:prSet>
      <dgm:spPr/>
    </dgm:pt>
    <dgm:pt modelId="{48049924-CB0B-4685-B45E-18E36FF77CC0}" type="pres">
      <dgm:prSet presAssocID="{8006052A-DC26-4850-8D56-1E0850CD5F43}" presName="sp" presStyleCnt="0"/>
      <dgm:spPr/>
    </dgm:pt>
    <dgm:pt modelId="{7B478929-0B49-493B-B701-5042CCD268F0}" type="pres">
      <dgm:prSet presAssocID="{030D6BF0-54E3-4F49-9C69-FD571803A1F0}" presName="linNode" presStyleCnt="0"/>
      <dgm:spPr/>
    </dgm:pt>
    <dgm:pt modelId="{37690C45-0C85-45D3-9CA1-3E35E51EA130}" type="pres">
      <dgm:prSet presAssocID="{030D6BF0-54E3-4F49-9C69-FD571803A1F0}" presName="parentText" presStyleLbl="node1" presStyleIdx="2" presStyleCnt="5" custScaleX="277778">
        <dgm:presLayoutVars>
          <dgm:chMax val="1"/>
          <dgm:bulletEnabled val="1"/>
        </dgm:presLayoutVars>
      </dgm:prSet>
      <dgm:spPr/>
    </dgm:pt>
    <dgm:pt modelId="{2577861A-F37A-4ECC-9739-563D050FF26E}" type="pres">
      <dgm:prSet presAssocID="{E01913A3-E481-4C91-9957-8A7C6DA9F96B}" presName="sp" presStyleCnt="0"/>
      <dgm:spPr/>
    </dgm:pt>
    <dgm:pt modelId="{ACAFAD19-42F6-499E-887D-8E9C83DEBD21}" type="pres">
      <dgm:prSet presAssocID="{B4B1052E-D345-4ED6-91FB-242E208D623C}" presName="linNode" presStyleCnt="0"/>
      <dgm:spPr/>
    </dgm:pt>
    <dgm:pt modelId="{86A450E5-B959-4E54-AC39-F168B1E009FD}" type="pres">
      <dgm:prSet presAssocID="{B4B1052E-D345-4ED6-91FB-242E208D623C}" presName="parentText" presStyleLbl="node1" presStyleIdx="3" presStyleCnt="5" custScaleX="277778">
        <dgm:presLayoutVars>
          <dgm:chMax val="1"/>
          <dgm:bulletEnabled val="1"/>
        </dgm:presLayoutVars>
      </dgm:prSet>
      <dgm:spPr/>
    </dgm:pt>
    <dgm:pt modelId="{26B0783C-F5E8-4BAA-ABA1-D4ADF4EB9757}" type="pres">
      <dgm:prSet presAssocID="{37E32A9D-246A-4D50-9807-20F1D8CE5322}" presName="sp" presStyleCnt="0"/>
      <dgm:spPr/>
    </dgm:pt>
    <dgm:pt modelId="{A3D63A7F-0A7B-452A-B64F-614A0BF34209}" type="pres">
      <dgm:prSet presAssocID="{F9167DD2-3665-48D6-B540-AE2E581B5A84}" presName="linNode" presStyleCnt="0"/>
      <dgm:spPr/>
    </dgm:pt>
    <dgm:pt modelId="{F42382AD-7774-44AB-ABDC-67522680E9BC}" type="pres">
      <dgm:prSet presAssocID="{F9167DD2-3665-48D6-B540-AE2E581B5A84}" presName="parentText" presStyleLbl="node1" presStyleIdx="4" presStyleCnt="5" custScaleX="277778">
        <dgm:presLayoutVars>
          <dgm:chMax val="1"/>
          <dgm:bulletEnabled val="1"/>
        </dgm:presLayoutVars>
      </dgm:prSet>
      <dgm:spPr/>
    </dgm:pt>
  </dgm:ptLst>
  <dgm:cxnLst>
    <dgm:cxn modelId="{F4DCE90F-180B-4545-BBCA-9D3091246FD3}" srcId="{A9B6BD71-6DBF-430F-A2A6-4D5EA271CC59}" destId="{287EE116-32F9-4A77-9FA1-355FC5F4CAA1}" srcOrd="1" destOrd="0" parTransId="{68A6B95F-7D00-45B9-B82B-D051C50D604E}" sibTransId="{8006052A-DC26-4850-8D56-1E0850CD5F43}"/>
    <dgm:cxn modelId="{A5F2651B-0DBE-4ACE-A1F8-D7848CE60992}" type="presOf" srcId="{B4B1052E-D345-4ED6-91FB-242E208D623C}" destId="{86A450E5-B959-4E54-AC39-F168B1E009FD}" srcOrd="0" destOrd="0" presId="urn:microsoft.com/office/officeart/2005/8/layout/vList5"/>
    <dgm:cxn modelId="{B392BB1B-3500-4A4F-B7F7-E4702516E3DA}" srcId="{A9B6BD71-6DBF-430F-A2A6-4D5EA271CC59}" destId="{F9167DD2-3665-48D6-B540-AE2E581B5A84}" srcOrd="4" destOrd="0" parTransId="{8E7CC858-6D6E-41F4-992B-EA7684E57046}" sibTransId="{D6F29E49-7246-452E-B915-37624234A7A6}"/>
    <dgm:cxn modelId="{62AE5A26-728B-4C79-8C0B-4CC037703589}" type="presOf" srcId="{F9167DD2-3665-48D6-B540-AE2E581B5A84}" destId="{F42382AD-7774-44AB-ABDC-67522680E9BC}" srcOrd="0" destOrd="0" presId="urn:microsoft.com/office/officeart/2005/8/layout/vList5"/>
    <dgm:cxn modelId="{F109E933-3120-42F7-BBBB-5C3D3C0CC539}" srcId="{A9B6BD71-6DBF-430F-A2A6-4D5EA271CC59}" destId="{3EBE0FD4-2D8E-4A21-ACC9-90FB0C2FB2A0}" srcOrd="0" destOrd="0" parTransId="{FED5CB16-2FC5-49D8-B854-908536FF1FD5}" sibTransId="{E81E4959-09EA-476A-BAD1-34A5973FDDC2}"/>
    <dgm:cxn modelId="{9286CA67-D45E-46DA-8D44-A1691C91D9F9}" type="presOf" srcId="{A9B6BD71-6DBF-430F-A2A6-4D5EA271CC59}" destId="{D2063459-79A0-44BD-B49E-DCC2CC1FBC7D}" srcOrd="0" destOrd="0" presId="urn:microsoft.com/office/officeart/2005/8/layout/vList5"/>
    <dgm:cxn modelId="{83042453-C587-4E35-A83D-DB4818B28D3B}" srcId="{A9B6BD71-6DBF-430F-A2A6-4D5EA271CC59}" destId="{030D6BF0-54E3-4F49-9C69-FD571803A1F0}" srcOrd="2" destOrd="0" parTransId="{816A4F58-8D84-4037-BE32-12E199BB6CFC}" sibTransId="{E01913A3-E481-4C91-9957-8A7C6DA9F96B}"/>
    <dgm:cxn modelId="{66BE4D9D-FEE5-496C-B8D5-5E4C6C509300}" type="presOf" srcId="{030D6BF0-54E3-4F49-9C69-FD571803A1F0}" destId="{37690C45-0C85-45D3-9CA1-3E35E51EA130}" srcOrd="0" destOrd="0" presId="urn:microsoft.com/office/officeart/2005/8/layout/vList5"/>
    <dgm:cxn modelId="{B98027C6-690D-49D7-8955-728710D79191}" type="presOf" srcId="{3EBE0FD4-2D8E-4A21-ACC9-90FB0C2FB2A0}" destId="{448C5A0F-50FD-41DF-8C06-DC28ED3E9E1B}" srcOrd="0" destOrd="0" presId="urn:microsoft.com/office/officeart/2005/8/layout/vList5"/>
    <dgm:cxn modelId="{6F4357D0-3DD9-49AA-B43B-9B1C27261510}" srcId="{A9B6BD71-6DBF-430F-A2A6-4D5EA271CC59}" destId="{B4B1052E-D345-4ED6-91FB-242E208D623C}" srcOrd="3" destOrd="0" parTransId="{9EAADD18-3215-4B21-B244-0D4ACC6E8909}" sibTransId="{37E32A9D-246A-4D50-9807-20F1D8CE5322}"/>
    <dgm:cxn modelId="{7967BFE3-B64C-4C4E-84A1-CC9075C53C69}" type="presOf" srcId="{287EE116-32F9-4A77-9FA1-355FC5F4CAA1}" destId="{8159A4EA-8603-470B-84FB-538BBB92E4A2}" srcOrd="0" destOrd="0" presId="urn:microsoft.com/office/officeart/2005/8/layout/vList5"/>
    <dgm:cxn modelId="{89A12E17-38D9-4278-BA0E-15CED0CB8EF0}" type="presParOf" srcId="{D2063459-79A0-44BD-B49E-DCC2CC1FBC7D}" destId="{43A0C9A3-574C-4F6D-9C64-CEE80B535268}" srcOrd="0" destOrd="0" presId="urn:microsoft.com/office/officeart/2005/8/layout/vList5"/>
    <dgm:cxn modelId="{3EEED334-4C97-439C-8077-1A335B5265CC}" type="presParOf" srcId="{43A0C9A3-574C-4F6D-9C64-CEE80B535268}" destId="{448C5A0F-50FD-41DF-8C06-DC28ED3E9E1B}" srcOrd="0" destOrd="0" presId="urn:microsoft.com/office/officeart/2005/8/layout/vList5"/>
    <dgm:cxn modelId="{3F73C84F-D361-456B-848F-D037E7310642}" type="presParOf" srcId="{D2063459-79A0-44BD-B49E-DCC2CC1FBC7D}" destId="{A6103E47-80AD-475F-B845-A873D5C91565}" srcOrd="1" destOrd="0" presId="urn:microsoft.com/office/officeart/2005/8/layout/vList5"/>
    <dgm:cxn modelId="{02FD626F-BA84-4838-B838-16015C5D5127}" type="presParOf" srcId="{D2063459-79A0-44BD-B49E-DCC2CC1FBC7D}" destId="{A96D30C5-E059-4218-B498-04D2B3B1074C}" srcOrd="2" destOrd="0" presId="urn:microsoft.com/office/officeart/2005/8/layout/vList5"/>
    <dgm:cxn modelId="{AA7D3B90-56EE-459C-AE6C-EE9F287786B9}" type="presParOf" srcId="{A96D30C5-E059-4218-B498-04D2B3B1074C}" destId="{8159A4EA-8603-470B-84FB-538BBB92E4A2}" srcOrd="0" destOrd="0" presId="urn:microsoft.com/office/officeart/2005/8/layout/vList5"/>
    <dgm:cxn modelId="{5FE0A480-E3A9-4A99-B670-6141971E1B67}" type="presParOf" srcId="{D2063459-79A0-44BD-B49E-DCC2CC1FBC7D}" destId="{48049924-CB0B-4685-B45E-18E36FF77CC0}" srcOrd="3" destOrd="0" presId="urn:microsoft.com/office/officeart/2005/8/layout/vList5"/>
    <dgm:cxn modelId="{4E2D8D86-9715-460B-8DE8-4900B3816006}" type="presParOf" srcId="{D2063459-79A0-44BD-B49E-DCC2CC1FBC7D}" destId="{7B478929-0B49-493B-B701-5042CCD268F0}" srcOrd="4" destOrd="0" presId="urn:microsoft.com/office/officeart/2005/8/layout/vList5"/>
    <dgm:cxn modelId="{78505428-97E7-4B37-93AA-EBF39D201139}" type="presParOf" srcId="{7B478929-0B49-493B-B701-5042CCD268F0}" destId="{37690C45-0C85-45D3-9CA1-3E35E51EA130}" srcOrd="0" destOrd="0" presId="urn:microsoft.com/office/officeart/2005/8/layout/vList5"/>
    <dgm:cxn modelId="{810B2355-1D80-4800-A99B-1ACD456A3FFF}" type="presParOf" srcId="{D2063459-79A0-44BD-B49E-DCC2CC1FBC7D}" destId="{2577861A-F37A-4ECC-9739-563D050FF26E}" srcOrd="5" destOrd="0" presId="urn:microsoft.com/office/officeart/2005/8/layout/vList5"/>
    <dgm:cxn modelId="{92048BDE-CABB-452D-9E13-D0C7F4EE2E12}" type="presParOf" srcId="{D2063459-79A0-44BD-B49E-DCC2CC1FBC7D}" destId="{ACAFAD19-42F6-499E-887D-8E9C83DEBD21}" srcOrd="6" destOrd="0" presId="urn:microsoft.com/office/officeart/2005/8/layout/vList5"/>
    <dgm:cxn modelId="{90DB6780-735E-47AD-8226-192AFE814137}" type="presParOf" srcId="{ACAFAD19-42F6-499E-887D-8E9C83DEBD21}" destId="{86A450E5-B959-4E54-AC39-F168B1E009FD}" srcOrd="0" destOrd="0" presId="urn:microsoft.com/office/officeart/2005/8/layout/vList5"/>
    <dgm:cxn modelId="{216E5945-BFE9-4DA5-A602-2AF024B660A5}" type="presParOf" srcId="{D2063459-79A0-44BD-B49E-DCC2CC1FBC7D}" destId="{26B0783C-F5E8-4BAA-ABA1-D4ADF4EB9757}" srcOrd="7" destOrd="0" presId="urn:microsoft.com/office/officeart/2005/8/layout/vList5"/>
    <dgm:cxn modelId="{957A27C6-19B4-42B7-AB7C-A6F1545EB3DA}" type="presParOf" srcId="{D2063459-79A0-44BD-B49E-DCC2CC1FBC7D}" destId="{A3D63A7F-0A7B-452A-B64F-614A0BF34209}" srcOrd="8" destOrd="0" presId="urn:microsoft.com/office/officeart/2005/8/layout/vList5"/>
    <dgm:cxn modelId="{6749FCE6-726B-4511-9DED-896A0D95C2E9}" type="presParOf" srcId="{A3D63A7F-0A7B-452A-B64F-614A0BF34209}" destId="{F42382AD-7774-44AB-ABDC-67522680E9BC}" srcOrd="0" destOrd="0" presId="urn:microsoft.com/office/officeart/2005/8/layout/vList5"/>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16D0C14-B01A-4A66-AAA7-245D892FF510}" type="doc">
      <dgm:prSet loTypeId="urn:microsoft.com/office/officeart/2005/8/layout/radial5" loCatId="cycle" qsTypeId="urn:microsoft.com/office/officeart/2005/8/quickstyle/simple2" qsCatId="simple" csTypeId="urn:microsoft.com/office/officeart/2005/8/colors/colorful4" csCatId="colorful" phldr="1"/>
      <dgm:spPr/>
      <dgm:t>
        <a:bodyPr/>
        <a:lstStyle/>
        <a:p>
          <a:endParaRPr lang="en-US"/>
        </a:p>
      </dgm:t>
    </dgm:pt>
    <dgm:pt modelId="{B06290C0-D323-4BFD-8D76-BE3E5EE163D6}">
      <dgm:prSet phldrT="[Text]" custT="1"/>
      <dgm:spPr/>
      <dgm:t>
        <a:bodyPr/>
        <a:lstStyle/>
        <a:p>
          <a:r>
            <a:rPr lang="en-US" sz="1600" b="0">
              <a:latin typeface="Franklin Gothic Medium" panose="020B0603020102020204" pitchFamily="34" charset="0"/>
              <a:cs typeface="Times New Roman" panose="02020603050405020304" pitchFamily="18" charset="0"/>
            </a:rPr>
            <a:t>Demand-Responsive Services</a:t>
          </a:r>
        </a:p>
      </dgm:t>
    </dgm:pt>
    <dgm:pt modelId="{74E322BF-B9F1-40E4-9363-45C1D4399234}" type="parTrans" cxnId="{12F3D0B1-3355-4C0C-B004-8BBD2E283E25}">
      <dgm:prSet/>
      <dgm:spPr/>
      <dgm:t>
        <a:bodyPr/>
        <a:lstStyle/>
        <a:p>
          <a:endParaRPr lang="en-US"/>
        </a:p>
      </dgm:t>
    </dgm:pt>
    <dgm:pt modelId="{2191EC73-E3FB-4E85-8F93-9B49AC506E20}" type="sibTrans" cxnId="{12F3D0B1-3355-4C0C-B004-8BBD2E283E25}">
      <dgm:prSet/>
      <dgm:spPr/>
      <dgm:t>
        <a:bodyPr/>
        <a:lstStyle/>
        <a:p>
          <a:endParaRPr lang="en-US"/>
        </a:p>
      </dgm:t>
    </dgm:pt>
    <dgm:pt modelId="{58EC0CAF-8128-4670-9390-87B123F2DD7C}">
      <dgm:prSet phldrT="[Text]" custT="1"/>
      <dgm:spPr/>
      <dgm:t>
        <a:bodyPr/>
        <a:lstStyle/>
        <a:p>
          <a:r>
            <a:rPr lang="en-US" sz="1300" b="0">
              <a:solidFill>
                <a:schemeClr val="tx1"/>
              </a:solidFill>
              <a:latin typeface="Franklin Gothic Medium" panose="020B0603020102020204" pitchFamily="34" charset="0"/>
              <a:cs typeface="Times New Roman" panose="02020603050405020304" pitchFamily="18" charset="0"/>
            </a:rPr>
            <a:t>Montgomery</a:t>
          </a:r>
          <a:br>
            <a:rPr lang="en-US" sz="1300" b="0">
              <a:solidFill>
                <a:schemeClr val="tx1"/>
              </a:solidFill>
              <a:latin typeface="Franklin Gothic Medium" panose="020B0603020102020204" pitchFamily="34" charset="0"/>
              <a:cs typeface="Times New Roman" panose="02020603050405020304" pitchFamily="18" charset="0"/>
            </a:rPr>
          </a:br>
          <a:r>
            <a:rPr lang="en-US" sz="1300" b="0">
              <a:solidFill>
                <a:schemeClr val="tx1"/>
              </a:solidFill>
              <a:latin typeface="Franklin Gothic Medium" panose="020B0603020102020204" pitchFamily="34" charset="0"/>
              <a:cs typeface="Times New Roman" panose="02020603050405020304" pitchFamily="18" charset="0"/>
            </a:rPr>
            <a:t>County</a:t>
          </a:r>
          <a:br>
            <a:rPr lang="en-US" sz="1300" b="0">
              <a:solidFill>
                <a:schemeClr val="tx1"/>
              </a:solidFill>
              <a:latin typeface="Franklin Gothic Medium" panose="020B0603020102020204" pitchFamily="34" charset="0"/>
              <a:cs typeface="Times New Roman" panose="02020603050405020304" pitchFamily="18" charset="0"/>
            </a:rPr>
          </a:br>
          <a:r>
            <a:rPr lang="en-US" sz="1300" b="0">
              <a:solidFill>
                <a:schemeClr val="tx1"/>
              </a:solidFill>
              <a:latin typeface="Franklin Gothic Medium" panose="020B0603020102020204" pitchFamily="34" charset="0"/>
              <a:cs typeface="Times New Roman" panose="02020603050405020304" pitchFamily="18" charset="0"/>
            </a:rPr>
            <a:t>Call and Ride</a:t>
          </a:r>
        </a:p>
      </dgm:t>
    </dgm:pt>
    <dgm:pt modelId="{7CE39C0D-2DC3-40B4-B6BA-FC4A7C29ED4A}" type="parTrans" cxnId="{85C61D82-5C27-4348-B48E-34103BC1B9FD}">
      <dgm:prSet/>
      <dgm:spPr/>
      <dgm:t>
        <a:bodyPr/>
        <a:lstStyle/>
        <a:p>
          <a:endParaRPr lang="en-US"/>
        </a:p>
      </dgm:t>
    </dgm:pt>
    <dgm:pt modelId="{8B95321E-81B4-4D12-A559-156A2112F38D}" type="sibTrans" cxnId="{85C61D82-5C27-4348-B48E-34103BC1B9FD}">
      <dgm:prSet/>
      <dgm:spPr/>
      <dgm:t>
        <a:bodyPr/>
        <a:lstStyle/>
        <a:p>
          <a:endParaRPr lang="en-US"/>
        </a:p>
      </dgm:t>
    </dgm:pt>
    <dgm:pt modelId="{64C1FA83-2628-4578-A58E-1ACA0C75C32B}">
      <dgm:prSet phldrT="[Text]" custT="1"/>
      <dgm:spPr/>
      <dgm:t>
        <a:bodyPr/>
        <a:lstStyle/>
        <a:p>
          <a:r>
            <a:rPr lang="en-US" sz="1300" b="0">
              <a:solidFill>
                <a:schemeClr val="tx1"/>
              </a:solidFill>
              <a:latin typeface="Franklin Gothic Medium" panose="020B0603020102020204" pitchFamily="34" charset="0"/>
              <a:cs typeface="Times New Roman" panose="02020603050405020304" pitchFamily="18" charset="0"/>
            </a:rPr>
            <a:t>Prince George's County</a:t>
          </a:r>
          <a:br>
            <a:rPr lang="en-US" sz="1300" b="0">
              <a:solidFill>
                <a:schemeClr val="tx1"/>
              </a:solidFill>
              <a:latin typeface="Franklin Gothic Medium" panose="020B0603020102020204" pitchFamily="34" charset="0"/>
              <a:cs typeface="Times New Roman" panose="02020603050405020304" pitchFamily="18" charset="0"/>
            </a:rPr>
          </a:br>
          <a:r>
            <a:rPr lang="en-US" sz="1300" b="0">
              <a:solidFill>
                <a:schemeClr val="tx1"/>
              </a:solidFill>
              <a:latin typeface="Franklin Gothic Medium" panose="020B0603020102020204" pitchFamily="34" charset="0"/>
              <a:cs typeface="Times New Roman" panose="02020603050405020304" pitchFamily="18" charset="0"/>
            </a:rPr>
            <a:t>Call-a-Bus</a:t>
          </a:r>
          <a:br>
            <a:rPr lang="en-US" sz="1300" b="0">
              <a:solidFill>
                <a:schemeClr val="tx1"/>
              </a:solidFill>
              <a:latin typeface="Franklin Gothic Medium" panose="020B0603020102020204" pitchFamily="34" charset="0"/>
              <a:cs typeface="Times New Roman" panose="02020603050405020304" pitchFamily="18" charset="0"/>
            </a:rPr>
          </a:br>
          <a:r>
            <a:rPr lang="en-US" sz="1300" b="0">
              <a:solidFill>
                <a:schemeClr val="tx1"/>
              </a:solidFill>
              <a:latin typeface="Franklin Gothic Medium" panose="020B0603020102020204" pitchFamily="34" charset="0"/>
              <a:cs typeface="Times New Roman" panose="02020603050405020304" pitchFamily="18" charset="0"/>
            </a:rPr>
            <a:t>Call-a-Cab</a:t>
          </a:r>
        </a:p>
      </dgm:t>
    </dgm:pt>
    <dgm:pt modelId="{2E40AFBA-324D-4A13-9BEB-54F13677CDB1}" type="parTrans" cxnId="{3D29E03C-257E-4DF7-B3BE-730178A6C07C}">
      <dgm:prSet/>
      <dgm:spPr/>
      <dgm:t>
        <a:bodyPr/>
        <a:lstStyle/>
        <a:p>
          <a:endParaRPr lang="en-US"/>
        </a:p>
      </dgm:t>
    </dgm:pt>
    <dgm:pt modelId="{38375F97-93BB-4CCC-83F4-FAE97032C4A1}" type="sibTrans" cxnId="{3D29E03C-257E-4DF7-B3BE-730178A6C07C}">
      <dgm:prSet/>
      <dgm:spPr/>
      <dgm:t>
        <a:bodyPr/>
        <a:lstStyle/>
        <a:p>
          <a:endParaRPr lang="en-US"/>
        </a:p>
      </dgm:t>
    </dgm:pt>
    <dgm:pt modelId="{5A610212-372D-4D4B-A581-D73FF1FBDD9C}">
      <dgm:prSet phldrT="[Text]" custT="1"/>
      <dgm:spPr/>
      <dgm:t>
        <a:bodyPr/>
        <a:lstStyle/>
        <a:p>
          <a:r>
            <a:rPr lang="en-US" sz="1300" b="0">
              <a:solidFill>
                <a:schemeClr val="bg1"/>
              </a:solidFill>
              <a:latin typeface="Franklin Gothic Medium" panose="020B0603020102020204" pitchFamily="34" charset="0"/>
              <a:cs typeface="Times New Roman" panose="02020603050405020304" pitchFamily="18" charset="0"/>
            </a:rPr>
            <a:t>Frederick County</a:t>
          </a:r>
          <a:br>
            <a:rPr lang="en-US" sz="1300" b="0">
              <a:solidFill>
                <a:schemeClr val="bg1"/>
              </a:solidFill>
              <a:latin typeface="Franklin Gothic Medium" panose="020B0603020102020204" pitchFamily="34" charset="0"/>
              <a:cs typeface="Times New Roman" panose="02020603050405020304" pitchFamily="18" charset="0"/>
            </a:rPr>
          </a:br>
          <a:r>
            <a:rPr lang="en-US" sz="1300" b="0">
              <a:solidFill>
                <a:schemeClr val="bg1"/>
              </a:solidFill>
              <a:latin typeface="Franklin Gothic Medium" panose="020B0603020102020204" pitchFamily="34" charset="0"/>
              <a:cs typeface="Times New Roman" panose="02020603050405020304" pitchFamily="18" charset="0"/>
            </a:rPr>
            <a:t>Transit Plus</a:t>
          </a:r>
        </a:p>
      </dgm:t>
    </dgm:pt>
    <dgm:pt modelId="{1069C291-EF7C-431D-B8E2-02FDC7B54794}" type="parTrans" cxnId="{90841EE6-BBC2-43D7-830E-9F43240583AA}">
      <dgm:prSet/>
      <dgm:spPr/>
      <dgm:t>
        <a:bodyPr/>
        <a:lstStyle/>
        <a:p>
          <a:endParaRPr lang="en-US"/>
        </a:p>
      </dgm:t>
    </dgm:pt>
    <dgm:pt modelId="{00F0B54F-0263-4358-BD56-ADE62BFC3518}" type="sibTrans" cxnId="{90841EE6-BBC2-43D7-830E-9F43240583AA}">
      <dgm:prSet/>
      <dgm:spPr/>
      <dgm:t>
        <a:bodyPr/>
        <a:lstStyle/>
        <a:p>
          <a:endParaRPr lang="en-US"/>
        </a:p>
      </dgm:t>
    </dgm:pt>
    <dgm:pt modelId="{DE97BE86-67CD-4179-8A72-7D61801C8469}">
      <dgm:prSet phldrT="[Text]" custT="1"/>
      <dgm:spPr/>
      <dgm:t>
        <a:bodyPr/>
        <a:lstStyle/>
        <a:p>
          <a:r>
            <a:rPr lang="en-US" sz="1200" b="0">
              <a:solidFill>
                <a:schemeClr val="bg1"/>
              </a:solidFill>
              <a:latin typeface="Franklin Gothic Medium" panose="020B0603020102020204" pitchFamily="34" charset="0"/>
              <a:cs typeface="Times New Roman" panose="02020603050405020304" pitchFamily="18" charset="0"/>
            </a:rPr>
            <a:t>Alexandria</a:t>
          </a:r>
        </a:p>
        <a:p>
          <a:r>
            <a:rPr lang="en-US" sz="1200" b="0">
              <a:solidFill>
                <a:schemeClr val="bg1"/>
              </a:solidFill>
              <a:latin typeface="Franklin Gothic Medium" panose="020B0603020102020204" pitchFamily="34" charset="0"/>
              <a:cs typeface="Times New Roman" panose="02020603050405020304" pitchFamily="18" charset="0"/>
            </a:rPr>
            <a:t>DOT paratransit service</a:t>
          </a:r>
        </a:p>
      </dgm:t>
    </dgm:pt>
    <dgm:pt modelId="{95326DD2-A028-4F04-83E4-076CBF3D0581}" type="parTrans" cxnId="{228DFA84-AE3F-4FB2-908E-C5A97991551D}">
      <dgm:prSet/>
      <dgm:spPr/>
      <dgm:t>
        <a:bodyPr/>
        <a:lstStyle/>
        <a:p>
          <a:endParaRPr lang="en-US"/>
        </a:p>
      </dgm:t>
    </dgm:pt>
    <dgm:pt modelId="{DB3549F1-98A1-46CC-B46E-181B481B20DE}" type="sibTrans" cxnId="{228DFA84-AE3F-4FB2-908E-C5A97991551D}">
      <dgm:prSet/>
      <dgm:spPr/>
      <dgm:t>
        <a:bodyPr/>
        <a:lstStyle/>
        <a:p>
          <a:endParaRPr lang="en-US"/>
        </a:p>
      </dgm:t>
    </dgm:pt>
    <dgm:pt modelId="{C264C9DC-30B2-4885-8D54-C7FB135BA21D}">
      <dgm:prSet phldrT="[Text]" custT="1"/>
      <dgm:spPr/>
      <dgm:t>
        <a:bodyPr/>
        <a:lstStyle/>
        <a:p>
          <a:r>
            <a:rPr lang="en-US" sz="1300" b="0">
              <a:solidFill>
                <a:schemeClr val="bg1"/>
              </a:solidFill>
              <a:latin typeface="Franklin Gothic Medium" panose="020B0603020102020204" pitchFamily="34" charset="0"/>
              <a:cs typeface="Times New Roman" panose="02020603050405020304" pitchFamily="18" charset="0"/>
            </a:rPr>
            <a:t>Arlington County</a:t>
          </a:r>
          <a:br>
            <a:rPr lang="en-US" sz="1300" b="0">
              <a:solidFill>
                <a:schemeClr val="bg1"/>
              </a:solidFill>
              <a:latin typeface="Franklin Gothic Medium" panose="020B0603020102020204" pitchFamily="34" charset="0"/>
              <a:cs typeface="Times New Roman" panose="02020603050405020304" pitchFamily="18" charset="0"/>
            </a:rPr>
          </a:br>
          <a:r>
            <a:rPr lang="en-US" sz="1300" b="0" baseline="0">
              <a:solidFill>
                <a:schemeClr val="bg1"/>
              </a:solidFill>
              <a:latin typeface="Franklin Gothic Medium" panose="020B0603020102020204" pitchFamily="34" charset="0"/>
              <a:cs typeface="Times New Roman" panose="02020603050405020304" pitchFamily="18" charset="0"/>
            </a:rPr>
            <a:t>STAR</a:t>
          </a:r>
        </a:p>
      </dgm:t>
    </dgm:pt>
    <dgm:pt modelId="{8D803759-5021-455F-9097-72AE25447422}" type="parTrans" cxnId="{398166B0-2875-4A80-A204-E9C49CF0B325}">
      <dgm:prSet/>
      <dgm:spPr/>
      <dgm:t>
        <a:bodyPr/>
        <a:lstStyle/>
        <a:p>
          <a:endParaRPr lang="en-US"/>
        </a:p>
      </dgm:t>
    </dgm:pt>
    <dgm:pt modelId="{62069C17-11E3-4D38-ABD4-05A9A6E5D110}" type="sibTrans" cxnId="{398166B0-2875-4A80-A204-E9C49CF0B325}">
      <dgm:prSet/>
      <dgm:spPr/>
      <dgm:t>
        <a:bodyPr/>
        <a:lstStyle/>
        <a:p>
          <a:endParaRPr lang="en-US"/>
        </a:p>
      </dgm:t>
    </dgm:pt>
    <dgm:pt modelId="{A0BDBCA2-E975-473A-AF48-C288FDCA926E}">
      <dgm:prSet phldrT="[Text]" custT="1"/>
      <dgm:spPr/>
      <dgm:t>
        <a:bodyPr/>
        <a:lstStyle/>
        <a:p>
          <a:r>
            <a:rPr lang="en-US" sz="1300" b="0" baseline="0">
              <a:solidFill>
                <a:schemeClr val="bg1"/>
              </a:solidFill>
              <a:latin typeface="Franklin Gothic Medium" panose="020B0603020102020204" pitchFamily="34" charset="0"/>
              <a:cs typeface="Times New Roman" panose="02020603050405020304" pitchFamily="18" charset="0"/>
            </a:rPr>
            <a:t>Loudoun County</a:t>
          </a:r>
          <a:br>
            <a:rPr lang="en-US" sz="1300" b="0" baseline="0">
              <a:solidFill>
                <a:schemeClr val="bg1"/>
              </a:solidFill>
              <a:latin typeface="Franklin Gothic Medium" panose="020B0603020102020204" pitchFamily="34" charset="0"/>
              <a:cs typeface="Times New Roman" panose="02020603050405020304" pitchFamily="18" charset="0"/>
            </a:rPr>
          </a:br>
          <a:r>
            <a:rPr lang="en-US" sz="1300" b="0" baseline="0">
              <a:solidFill>
                <a:schemeClr val="bg1"/>
              </a:solidFill>
              <a:latin typeface="Franklin Gothic Medium" panose="020B0603020102020204" pitchFamily="34" charset="0"/>
              <a:cs typeface="Times New Roman" panose="02020603050405020304" pitchFamily="18" charset="0"/>
            </a:rPr>
            <a:t>VRT ADA Servi</a:t>
          </a:r>
          <a:r>
            <a:rPr lang="en-US" sz="1300" b="0">
              <a:solidFill>
                <a:schemeClr val="bg1"/>
              </a:solidFill>
              <a:latin typeface="Franklin Gothic Medium" panose="020B0603020102020204" pitchFamily="34" charset="0"/>
              <a:cs typeface="Times New Roman" panose="02020603050405020304" pitchFamily="18" charset="0"/>
            </a:rPr>
            <a:t>ce</a:t>
          </a:r>
        </a:p>
      </dgm:t>
    </dgm:pt>
    <dgm:pt modelId="{048F78EA-E1C5-4C0C-A847-2DF6F5753CDC}" type="parTrans" cxnId="{945D0B2B-764E-4DA4-928E-5BA4B73F286A}">
      <dgm:prSet/>
      <dgm:spPr/>
      <dgm:t>
        <a:bodyPr/>
        <a:lstStyle/>
        <a:p>
          <a:endParaRPr lang="en-US"/>
        </a:p>
      </dgm:t>
    </dgm:pt>
    <dgm:pt modelId="{9888CC37-61F9-49AC-8485-B01BA228016F}" type="sibTrans" cxnId="{945D0B2B-764E-4DA4-928E-5BA4B73F286A}">
      <dgm:prSet/>
      <dgm:spPr/>
      <dgm:t>
        <a:bodyPr/>
        <a:lstStyle/>
        <a:p>
          <a:endParaRPr lang="en-US"/>
        </a:p>
      </dgm:t>
    </dgm:pt>
    <dgm:pt modelId="{836CA977-A08A-45DE-8B56-2C0FB43C7DE9}">
      <dgm:prSet phldrT="[Text]" custT="1"/>
      <dgm:spPr/>
      <dgm:t>
        <a:bodyPr/>
        <a:lstStyle/>
        <a:p>
          <a:r>
            <a:rPr lang="en-US" sz="1300" b="0">
              <a:solidFill>
                <a:schemeClr val="bg1"/>
              </a:solidFill>
              <a:latin typeface="Franklin Gothic Medium" panose="020B0603020102020204" pitchFamily="34" charset="0"/>
              <a:cs typeface="Times New Roman" panose="02020603050405020304" pitchFamily="18" charset="0"/>
            </a:rPr>
            <a:t>Fairfax County</a:t>
          </a:r>
          <a:br>
            <a:rPr lang="en-US" sz="1300" b="0">
              <a:solidFill>
                <a:schemeClr val="bg1"/>
              </a:solidFill>
              <a:latin typeface="Franklin Gothic Medium" panose="020B0603020102020204" pitchFamily="34" charset="0"/>
              <a:cs typeface="Times New Roman" panose="02020603050405020304" pitchFamily="18" charset="0"/>
            </a:rPr>
          </a:br>
          <a:r>
            <a:rPr lang="en-US" sz="1300" b="0">
              <a:solidFill>
                <a:schemeClr val="bg1"/>
              </a:solidFill>
              <a:latin typeface="Franklin Gothic Medium" panose="020B0603020102020204" pitchFamily="34" charset="0"/>
              <a:cs typeface="Times New Roman" panose="02020603050405020304" pitchFamily="18" charset="0"/>
            </a:rPr>
            <a:t>HST </a:t>
          </a:r>
          <a:br>
            <a:rPr lang="en-US" sz="1300" b="0">
              <a:solidFill>
                <a:schemeClr val="bg1"/>
              </a:solidFill>
              <a:latin typeface="Franklin Gothic Medium" panose="020B0603020102020204" pitchFamily="34" charset="0"/>
              <a:cs typeface="Times New Roman" panose="02020603050405020304" pitchFamily="18" charset="0"/>
            </a:rPr>
          </a:br>
          <a:r>
            <a:rPr lang="en-US" sz="1300" b="0">
              <a:solidFill>
                <a:schemeClr val="bg1"/>
              </a:solidFill>
              <a:latin typeface="Franklin Gothic Medium" panose="020B0603020102020204" pitchFamily="34" charset="0"/>
              <a:cs typeface="Times New Roman" panose="02020603050405020304" pitchFamily="18" charset="0"/>
            </a:rPr>
            <a:t>&amp; Taxi subsidy</a:t>
          </a:r>
        </a:p>
      </dgm:t>
    </dgm:pt>
    <dgm:pt modelId="{501525D1-4471-4F94-AEC4-13801F171250}" type="parTrans" cxnId="{3F305214-862F-4537-9866-51634F331452}">
      <dgm:prSet/>
      <dgm:spPr/>
      <dgm:t>
        <a:bodyPr/>
        <a:lstStyle/>
        <a:p>
          <a:endParaRPr lang="en-US"/>
        </a:p>
      </dgm:t>
    </dgm:pt>
    <dgm:pt modelId="{C49C1974-6D63-4405-ACC3-ACCD3EBA7609}" type="sibTrans" cxnId="{3F305214-862F-4537-9866-51634F331452}">
      <dgm:prSet/>
      <dgm:spPr/>
      <dgm:t>
        <a:bodyPr/>
        <a:lstStyle/>
        <a:p>
          <a:endParaRPr lang="en-US"/>
        </a:p>
      </dgm:t>
    </dgm:pt>
    <dgm:pt modelId="{D56E66FF-B71D-4C04-9144-1674DA15C612}">
      <dgm:prSet/>
      <dgm:spPr/>
      <dgm:t>
        <a:bodyPr/>
        <a:lstStyle/>
        <a:p>
          <a:endParaRPr lang="en-US"/>
        </a:p>
      </dgm:t>
    </dgm:pt>
    <dgm:pt modelId="{2AB0BEC3-2ABC-41DF-88E4-ED16D831AD6C}" type="parTrans" cxnId="{A1F5021B-0801-448A-B3A7-0AC21CC22782}">
      <dgm:prSet/>
      <dgm:spPr/>
      <dgm:t>
        <a:bodyPr/>
        <a:lstStyle/>
        <a:p>
          <a:endParaRPr lang="en-US"/>
        </a:p>
      </dgm:t>
    </dgm:pt>
    <dgm:pt modelId="{56F75160-5777-44A0-AF01-6AF4554D391D}" type="sibTrans" cxnId="{A1F5021B-0801-448A-B3A7-0AC21CC22782}">
      <dgm:prSet/>
      <dgm:spPr/>
      <dgm:t>
        <a:bodyPr/>
        <a:lstStyle/>
        <a:p>
          <a:endParaRPr lang="en-US"/>
        </a:p>
      </dgm:t>
    </dgm:pt>
    <dgm:pt modelId="{5839F69C-8650-4C9A-8703-8D8B05E2EDBC}">
      <dgm:prSet/>
      <dgm:spPr/>
      <dgm:t>
        <a:bodyPr/>
        <a:lstStyle/>
        <a:p>
          <a:endParaRPr lang="en-US"/>
        </a:p>
      </dgm:t>
    </dgm:pt>
    <dgm:pt modelId="{E7BD8637-3F84-48B5-8DFB-957255B99764}" type="parTrans" cxnId="{E92F7371-CA9D-4DE2-BF25-CBDF8DFAC958}">
      <dgm:prSet/>
      <dgm:spPr/>
      <dgm:t>
        <a:bodyPr/>
        <a:lstStyle/>
        <a:p>
          <a:endParaRPr lang="en-US"/>
        </a:p>
      </dgm:t>
    </dgm:pt>
    <dgm:pt modelId="{37F69813-E333-46C7-A6DA-7C158A4A7689}" type="sibTrans" cxnId="{E92F7371-CA9D-4DE2-BF25-CBDF8DFAC958}">
      <dgm:prSet/>
      <dgm:spPr/>
      <dgm:t>
        <a:bodyPr/>
        <a:lstStyle/>
        <a:p>
          <a:endParaRPr lang="en-US"/>
        </a:p>
      </dgm:t>
    </dgm:pt>
    <dgm:pt modelId="{611F5C55-9A83-42C6-BFB3-6790AE46783E}">
      <dgm:prSet phldrT="[Text]" custT="1"/>
      <dgm:spPr/>
      <dgm:t>
        <a:bodyPr/>
        <a:lstStyle/>
        <a:p>
          <a:r>
            <a:rPr lang="en-US" sz="1200" b="0">
              <a:solidFill>
                <a:schemeClr val="bg1"/>
              </a:solidFill>
              <a:latin typeface="Franklin Gothic Medium" panose="020B0603020102020204" pitchFamily="34" charset="0"/>
              <a:cs typeface="Times New Roman" panose="02020603050405020304" pitchFamily="18" charset="0"/>
            </a:rPr>
            <a:t>Regionwide</a:t>
          </a:r>
        </a:p>
        <a:p>
          <a:r>
            <a:rPr lang="en-US" sz="1200" b="0">
              <a:solidFill>
                <a:schemeClr val="bg1"/>
              </a:solidFill>
              <a:latin typeface="Franklin Gothic Medium" panose="020B0603020102020204" pitchFamily="34" charset="0"/>
              <a:cs typeface="Times New Roman" panose="02020603050405020304" pitchFamily="18" charset="0"/>
            </a:rPr>
            <a:t>MetroAccess</a:t>
          </a:r>
        </a:p>
      </dgm:t>
    </dgm:pt>
    <dgm:pt modelId="{FD094D9E-0C61-4E80-89BD-2C922D54BBA0}" type="sibTrans" cxnId="{DAA14BA2-0FC6-4092-939F-8E3F129B768A}">
      <dgm:prSet/>
      <dgm:spPr/>
      <dgm:t>
        <a:bodyPr/>
        <a:lstStyle/>
        <a:p>
          <a:endParaRPr lang="en-US"/>
        </a:p>
      </dgm:t>
    </dgm:pt>
    <dgm:pt modelId="{6964F611-F395-4340-B31D-E0B6F222682F}" type="parTrans" cxnId="{DAA14BA2-0FC6-4092-939F-8E3F129B768A}">
      <dgm:prSet/>
      <dgm:spPr/>
      <dgm:t>
        <a:bodyPr/>
        <a:lstStyle/>
        <a:p>
          <a:endParaRPr lang="en-US"/>
        </a:p>
      </dgm:t>
    </dgm:pt>
    <dgm:pt modelId="{4DBE2285-ECCF-46D4-AC0B-3E1F228476CD}">
      <dgm:prSet phldrT="[Text]" custT="1"/>
      <dgm:spPr/>
      <dgm:t>
        <a:bodyPr/>
        <a:lstStyle/>
        <a:p>
          <a:r>
            <a:rPr lang="en-US" sz="1200" b="0">
              <a:solidFill>
                <a:schemeClr val="tx1"/>
              </a:solidFill>
              <a:latin typeface="Franklin Gothic Medium" panose="020B0603020102020204" pitchFamily="34" charset="0"/>
              <a:cs typeface="Times New Roman" panose="02020603050405020304" pitchFamily="18" charset="0"/>
            </a:rPr>
            <a:t>D.C.</a:t>
          </a:r>
          <a:br>
            <a:rPr lang="en-US" sz="1200" b="0">
              <a:solidFill>
                <a:schemeClr val="tx1"/>
              </a:solidFill>
              <a:latin typeface="Franklin Gothic Medium" panose="020B0603020102020204" pitchFamily="34" charset="0"/>
              <a:cs typeface="Times New Roman" panose="02020603050405020304" pitchFamily="18" charset="0"/>
            </a:rPr>
          </a:br>
          <a:r>
            <a:rPr lang="en-US" sz="1200" b="0">
              <a:solidFill>
                <a:schemeClr val="tx1"/>
              </a:solidFill>
              <a:latin typeface="Franklin Gothic Medium" panose="020B0603020102020204" pitchFamily="34" charset="0"/>
              <a:cs typeface="Times New Roman" panose="02020603050405020304" pitchFamily="18" charset="0"/>
            </a:rPr>
            <a:t>TransportDC</a:t>
          </a:r>
        </a:p>
      </dgm:t>
    </dgm:pt>
    <dgm:pt modelId="{BD954CFC-BB40-435B-9E2D-9C1435677F18}" type="parTrans" cxnId="{32F38F39-C95A-4630-AD1F-D54AE7C707FD}">
      <dgm:prSet/>
      <dgm:spPr/>
      <dgm:t>
        <a:bodyPr/>
        <a:lstStyle/>
        <a:p>
          <a:endParaRPr lang="en-US"/>
        </a:p>
      </dgm:t>
    </dgm:pt>
    <dgm:pt modelId="{53F433F2-2E8F-4CF2-81C1-0F1BF6A2F5C4}" type="sibTrans" cxnId="{32F38F39-C95A-4630-AD1F-D54AE7C707FD}">
      <dgm:prSet/>
      <dgm:spPr/>
      <dgm:t>
        <a:bodyPr/>
        <a:lstStyle/>
        <a:p>
          <a:endParaRPr lang="en-US"/>
        </a:p>
      </dgm:t>
    </dgm:pt>
    <dgm:pt modelId="{196C8A7B-B966-4F61-90F4-E23BAC2CB59A}" type="pres">
      <dgm:prSet presAssocID="{016D0C14-B01A-4A66-AAA7-245D892FF510}" presName="Name0" presStyleCnt="0">
        <dgm:presLayoutVars>
          <dgm:chMax val="1"/>
          <dgm:dir/>
          <dgm:animLvl val="ctr"/>
          <dgm:resizeHandles val="exact"/>
        </dgm:presLayoutVars>
      </dgm:prSet>
      <dgm:spPr/>
    </dgm:pt>
    <dgm:pt modelId="{2B4A25CC-5D50-420E-BF87-829904A744E8}" type="pres">
      <dgm:prSet presAssocID="{B06290C0-D323-4BFD-8D76-BE3E5EE163D6}" presName="centerShape" presStyleLbl="node0" presStyleIdx="0" presStyleCnt="1" custScaleX="142627" custScaleY="118349" custLinFactNeighborX="-1921"/>
      <dgm:spPr/>
    </dgm:pt>
    <dgm:pt modelId="{8E97F44E-D026-4419-9831-3004DAB347D5}" type="pres">
      <dgm:prSet presAssocID="{6964F611-F395-4340-B31D-E0B6F222682F}" presName="parTrans" presStyleLbl="sibTrans2D1" presStyleIdx="0" presStyleCnt="9"/>
      <dgm:spPr/>
    </dgm:pt>
    <dgm:pt modelId="{4D0546E8-1319-4DD4-8305-5F9508D0FE6B}" type="pres">
      <dgm:prSet presAssocID="{6964F611-F395-4340-B31D-E0B6F222682F}" presName="connectorText" presStyleLbl="sibTrans2D1" presStyleIdx="0" presStyleCnt="9"/>
      <dgm:spPr/>
    </dgm:pt>
    <dgm:pt modelId="{4133D1BB-60FC-4E9F-BAF8-9F53E28390B1}" type="pres">
      <dgm:prSet presAssocID="{611F5C55-9A83-42C6-BFB3-6790AE46783E}" presName="node" presStyleLbl="node1" presStyleIdx="0" presStyleCnt="9" custScaleX="123598" custScaleY="115804" custRadScaleRad="104721" custRadScaleInc="-22930">
        <dgm:presLayoutVars>
          <dgm:bulletEnabled val="1"/>
        </dgm:presLayoutVars>
      </dgm:prSet>
      <dgm:spPr/>
    </dgm:pt>
    <dgm:pt modelId="{C366CC69-D406-41AD-9CB9-0084B6D1A77C}" type="pres">
      <dgm:prSet presAssocID="{BD954CFC-BB40-435B-9E2D-9C1435677F18}" presName="parTrans" presStyleLbl="sibTrans2D1" presStyleIdx="1" presStyleCnt="9"/>
      <dgm:spPr/>
    </dgm:pt>
    <dgm:pt modelId="{0CDC2D18-8E40-44B6-9663-C38A23A9E485}" type="pres">
      <dgm:prSet presAssocID="{BD954CFC-BB40-435B-9E2D-9C1435677F18}" presName="connectorText" presStyleLbl="sibTrans2D1" presStyleIdx="1" presStyleCnt="9"/>
      <dgm:spPr/>
    </dgm:pt>
    <dgm:pt modelId="{842BC678-CCA9-480D-991F-CBC06D4B5D61}" type="pres">
      <dgm:prSet presAssocID="{4DBE2285-ECCF-46D4-AC0B-3E1F228476CD}" presName="node" presStyleLbl="node1" presStyleIdx="1" presStyleCnt="9" custScaleX="136584" custScaleY="112284">
        <dgm:presLayoutVars>
          <dgm:bulletEnabled val="1"/>
        </dgm:presLayoutVars>
      </dgm:prSet>
      <dgm:spPr/>
    </dgm:pt>
    <dgm:pt modelId="{86D031F8-7808-426D-B648-369C0FE9411A}" type="pres">
      <dgm:prSet presAssocID="{7CE39C0D-2DC3-40B4-B6BA-FC4A7C29ED4A}" presName="parTrans" presStyleLbl="sibTrans2D1" presStyleIdx="2" presStyleCnt="9"/>
      <dgm:spPr/>
    </dgm:pt>
    <dgm:pt modelId="{30FEA1DE-7CD6-4809-94DB-B084074B4E49}" type="pres">
      <dgm:prSet presAssocID="{7CE39C0D-2DC3-40B4-B6BA-FC4A7C29ED4A}" presName="connectorText" presStyleLbl="sibTrans2D1" presStyleIdx="2" presStyleCnt="9"/>
      <dgm:spPr/>
    </dgm:pt>
    <dgm:pt modelId="{68FE54F7-24A1-4C51-B71F-EEE58E1FB350}" type="pres">
      <dgm:prSet presAssocID="{58EC0CAF-8128-4670-9390-87B123F2DD7C}" presName="node" presStyleLbl="node1" presStyleIdx="2" presStyleCnt="9" custScaleX="123598" custScaleY="107934">
        <dgm:presLayoutVars>
          <dgm:bulletEnabled val="1"/>
        </dgm:presLayoutVars>
      </dgm:prSet>
      <dgm:spPr/>
    </dgm:pt>
    <dgm:pt modelId="{8AD23A69-F461-494A-8AAE-74DD08E70533}" type="pres">
      <dgm:prSet presAssocID="{2E40AFBA-324D-4A13-9BEB-54F13677CDB1}" presName="parTrans" presStyleLbl="sibTrans2D1" presStyleIdx="3" presStyleCnt="9"/>
      <dgm:spPr/>
    </dgm:pt>
    <dgm:pt modelId="{DA917432-01DA-4464-8AFB-DF6E86DF4BED}" type="pres">
      <dgm:prSet presAssocID="{2E40AFBA-324D-4A13-9BEB-54F13677CDB1}" presName="connectorText" presStyleLbl="sibTrans2D1" presStyleIdx="3" presStyleCnt="9"/>
      <dgm:spPr/>
    </dgm:pt>
    <dgm:pt modelId="{5C90D0AA-B1FB-4585-980C-46B7F3C9C120}" type="pres">
      <dgm:prSet presAssocID="{64C1FA83-2628-4578-A58E-1ACA0C75C32B}" presName="node" presStyleLbl="node1" presStyleIdx="3" presStyleCnt="9">
        <dgm:presLayoutVars>
          <dgm:bulletEnabled val="1"/>
        </dgm:presLayoutVars>
      </dgm:prSet>
      <dgm:spPr/>
    </dgm:pt>
    <dgm:pt modelId="{4D50FB71-76EF-44C2-B81E-C4CE41AFD004}" type="pres">
      <dgm:prSet presAssocID="{1069C291-EF7C-431D-B8E2-02FDC7B54794}" presName="parTrans" presStyleLbl="sibTrans2D1" presStyleIdx="4" presStyleCnt="9"/>
      <dgm:spPr/>
    </dgm:pt>
    <dgm:pt modelId="{71F6145C-5087-4CD8-A981-0D3B57C41199}" type="pres">
      <dgm:prSet presAssocID="{1069C291-EF7C-431D-B8E2-02FDC7B54794}" presName="connectorText" presStyleLbl="sibTrans2D1" presStyleIdx="4" presStyleCnt="9"/>
      <dgm:spPr/>
    </dgm:pt>
    <dgm:pt modelId="{33EC38AD-6157-4DD6-B2E0-386DDAAE5E81}" type="pres">
      <dgm:prSet presAssocID="{5A610212-372D-4D4B-A581-D73FF1FBDD9C}" presName="node" presStyleLbl="node1" presStyleIdx="4" presStyleCnt="9">
        <dgm:presLayoutVars>
          <dgm:bulletEnabled val="1"/>
        </dgm:presLayoutVars>
      </dgm:prSet>
      <dgm:spPr/>
    </dgm:pt>
    <dgm:pt modelId="{AFAB97C1-0724-46B3-BE08-1266C435821F}" type="pres">
      <dgm:prSet presAssocID="{8D803759-5021-455F-9097-72AE25447422}" presName="parTrans" presStyleLbl="sibTrans2D1" presStyleIdx="5" presStyleCnt="9"/>
      <dgm:spPr/>
    </dgm:pt>
    <dgm:pt modelId="{D21F7D74-F954-4896-A472-F81E25A899F1}" type="pres">
      <dgm:prSet presAssocID="{8D803759-5021-455F-9097-72AE25447422}" presName="connectorText" presStyleLbl="sibTrans2D1" presStyleIdx="5" presStyleCnt="9"/>
      <dgm:spPr/>
    </dgm:pt>
    <dgm:pt modelId="{8EAA15AC-F32A-4726-A698-0F0AE4289474}" type="pres">
      <dgm:prSet presAssocID="{C264C9DC-30B2-4885-8D54-C7FB135BA21D}" presName="node" presStyleLbl="node1" presStyleIdx="5" presStyleCnt="9" custRadScaleRad="101087" custRadScaleInc="-2831">
        <dgm:presLayoutVars>
          <dgm:bulletEnabled val="1"/>
        </dgm:presLayoutVars>
      </dgm:prSet>
      <dgm:spPr/>
    </dgm:pt>
    <dgm:pt modelId="{07629565-04C9-4E11-B1AA-EC6810879370}" type="pres">
      <dgm:prSet presAssocID="{501525D1-4471-4F94-AEC4-13801F171250}" presName="parTrans" presStyleLbl="sibTrans2D1" presStyleIdx="6" presStyleCnt="9"/>
      <dgm:spPr/>
    </dgm:pt>
    <dgm:pt modelId="{90D881A2-8B9B-4B3D-B25B-FE23F5505A3C}" type="pres">
      <dgm:prSet presAssocID="{501525D1-4471-4F94-AEC4-13801F171250}" presName="connectorText" presStyleLbl="sibTrans2D1" presStyleIdx="6" presStyleCnt="9"/>
      <dgm:spPr/>
    </dgm:pt>
    <dgm:pt modelId="{08B1C60C-7DD7-4F71-9FE2-5DE904D858BE}" type="pres">
      <dgm:prSet presAssocID="{836CA977-A08A-45DE-8B56-2C0FB43C7DE9}" presName="node" presStyleLbl="node1" presStyleIdx="6" presStyleCnt="9" custRadScaleRad="105940" custRadScaleInc="-28069">
        <dgm:presLayoutVars>
          <dgm:bulletEnabled val="1"/>
        </dgm:presLayoutVars>
      </dgm:prSet>
      <dgm:spPr/>
    </dgm:pt>
    <dgm:pt modelId="{22840BE1-2B67-44DE-A65E-14CB3FECA844}" type="pres">
      <dgm:prSet presAssocID="{048F78EA-E1C5-4C0C-A847-2DF6F5753CDC}" presName="parTrans" presStyleLbl="sibTrans2D1" presStyleIdx="7" presStyleCnt="9"/>
      <dgm:spPr/>
    </dgm:pt>
    <dgm:pt modelId="{E86F642C-2C68-4FD4-BD5C-CF20ABD2E68D}" type="pres">
      <dgm:prSet presAssocID="{048F78EA-E1C5-4C0C-A847-2DF6F5753CDC}" presName="connectorText" presStyleLbl="sibTrans2D1" presStyleIdx="7" presStyleCnt="9"/>
      <dgm:spPr/>
    </dgm:pt>
    <dgm:pt modelId="{FB78FDD7-EA79-41B3-9A48-A33F0CFF8CE2}" type="pres">
      <dgm:prSet presAssocID="{A0BDBCA2-E975-473A-AF48-C288FDCA926E}" presName="node" presStyleLbl="node1" presStyleIdx="7" presStyleCnt="9" custRadScaleRad="105379" custRadScaleInc="-27020">
        <dgm:presLayoutVars>
          <dgm:bulletEnabled val="1"/>
        </dgm:presLayoutVars>
      </dgm:prSet>
      <dgm:spPr/>
    </dgm:pt>
    <dgm:pt modelId="{BB7B25F3-DEF2-4C84-A293-0A97DFD130A9}" type="pres">
      <dgm:prSet presAssocID="{95326DD2-A028-4F04-83E4-076CBF3D0581}" presName="parTrans" presStyleLbl="sibTrans2D1" presStyleIdx="8" presStyleCnt="9"/>
      <dgm:spPr/>
    </dgm:pt>
    <dgm:pt modelId="{DEC10083-E219-4DE0-A4A9-AE37DFDFE3FC}" type="pres">
      <dgm:prSet presAssocID="{95326DD2-A028-4F04-83E4-076CBF3D0581}" presName="connectorText" presStyleLbl="sibTrans2D1" presStyleIdx="8" presStyleCnt="9"/>
      <dgm:spPr/>
    </dgm:pt>
    <dgm:pt modelId="{30ABF6CA-4911-427F-B291-1402866F7A3E}" type="pres">
      <dgm:prSet presAssocID="{DE97BE86-67CD-4179-8A72-7D61801C8469}" presName="node" presStyleLbl="node1" presStyleIdx="8" presStyleCnt="9" custRadScaleRad="113059" custRadScaleInc="-42274">
        <dgm:presLayoutVars>
          <dgm:bulletEnabled val="1"/>
        </dgm:presLayoutVars>
      </dgm:prSet>
      <dgm:spPr/>
    </dgm:pt>
  </dgm:ptLst>
  <dgm:cxnLst>
    <dgm:cxn modelId="{3F305214-862F-4537-9866-51634F331452}" srcId="{B06290C0-D323-4BFD-8D76-BE3E5EE163D6}" destId="{836CA977-A08A-45DE-8B56-2C0FB43C7DE9}" srcOrd="6" destOrd="0" parTransId="{501525D1-4471-4F94-AEC4-13801F171250}" sibTransId="{C49C1974-6D63-4405-ACC3-ACCD3EBA7609}"/>
    <dgm:cxn modelId="{A1F5021B-0801-448A-B3A7-0AC21CC22782}" srcId="{016D0C14-B01A-4A66-AAA7-245D892FF510}" destId="{D56E66FF-B71D-4C04-9144-1674DA15C612}" srcOrd="1" destOrd="0" parTransId="{2AB0BEC3-2ABC-41DF-88E4-ED16D831AD6C}" sibTransId="{56F75160-5777-44A0-AF01-6AF4554D391D}"/>
    <dgm:cxn modelId="{AEE54222-C9F4-43CD-8F7D-0FF54383B94B}" type="presOf" srcId="{048F78EA-E1C5-4C0C-A847-2DF6F5753CDC}" destId="{22840BE1-2B67-44DE-A65E-14CB3FECA844}" srcOrd="0" destOrd="0" presId="urn:microsoft.com/office/officeart/2005/8/layout/radial5"/>
    <dgm:cxn modelId="{945D0B2B-764E-4DA4-928E-5BA4B73F286A}" srcId="{B06290C0-D323-4BFD-8D76-BE3E5EE163D6}" destId="{A0BDBCA2-E975-473A-AF48-C288FDCA926E}" srcOrd="7" destOrd="0" parTransId="{048F78EA-E1C5-4C0C-A847-2DF6F5753CDC}" sibTransId="{9888CC37-61F9-49AC-8485-B01BA228016F}"/>
    <dgm:cxn modelId="{F0A2332C-5209-4C8E-AB38-9EC15D95A5C6}" type="presOf" srcId="{2E40AFBA-324D-4A13-9BEB-54F13677CDB1}" destId="{8AD23A69-F461-494A-8AAE-74DD08E70533}" srcOrd="0" destOrd="0" presId="urn:microsoft.com/office/officeart/2005/8/layout/radial5"/>
    <dgm:cxn modelId="{32F38F39-C95A-4630-AD1F-D54AE7C707FD}" srcId="{B06290C0-D323-4BFD-8D76-BE3E5EE163D6}" destId="{4DBE2285-ECCF-46D4-AC0B-3E1F228476CD}" srcOrd="1" destOrd="0" parTransId="{BD954CFC-BB40-435B-9E2D-9C1435677F18}" sibTransId="{53F433F2-2E8F-4CF2-81C1-0F1BF6A2F5C4}"/>
    <dgm:cxn modelId="{3D29E03C-257E-4DF7-B3BE-730178A6C07C}" srcId="{B06290C0-D323-4BFD-8D76-BE3E5EE163D6}" destId="{64C1FA83-2628-4578-A58E-1ACA0C75C32B}" srcOrd="3" destOrd="0" parTransId="{2E40AFBA-324D-4A13-9BEB-54F13677CDB1}" sibTransId="{38375F97-93BB-4CCC-83F4-FAE97032C4A1}"/>
    <dgm:cxn modelId="{8DBBFC5D-0115-4FD3-9599-9D9916D4F3F0}" type="presOf" srcId="{6964F611-F395-4340-B31D-E0B6F222682F}" destId="{8E97F44E-D026-4419-9831-3004DAB347D5}" srcOrd="0" destOrd="0" presId="urn:microsoft.com/office/officeart/2005/8/layout/radial5"/>
    <dgm:cxn modelId="{51A17D65-90C8-4156-BC35-5C82FC1D5598}" type="presOf" srcId="{1069C291-EF7C-431D-B8E2-02FDC7B54794}" destId="{71F6145C-5087-4CD8-A981-0D3B57C41199}" srcOrd="1" destOrd="0" presId="urn:microsoft.com/office/officeart/2005/8/layout/radial5"/>
    <dgm:cxn modelId="{9746CA68-D261-4AE0-94E0-01C63D7F6C09}" type="presOf" srcId="{BD954CFC-BB40-435B-9E2D-9C1435677F18}" destId="{0CDC2D18-8E40-44B6-9663-C38A23A9E485}" srcOrd="1" destOrd="0" presId="urn:microsoft.com/office/officeart/2005/8/layout/radial5"/>
    <dgm:cxn modelId="{D1E21A69-12AC-4652-8BDF-4E4554559E9A}" type="presOf" srcId="{1069C291-EF7C-431D-B8E2-02FDC7B54794}" destId="{4D50FB71-76EF-44C2-B81E-C4CE41AFD004}" srcOrd="0" destOrd="0" presId="urn:microsoft.com/office/officeart/2005/8/layout/radial5"/>
    <dgm:cxn modelId="{E92F7371-CA9D-4DE2-BF25-CBDF8DFAC958}" srcId="{016D0C14-B01A-4A66-AAA7-245D892FF510}" destId="{5839F69C-8650-4C9A-8703-8D8B05E2EDBC}" srcOrd="2" destOrd="0" parTransId="{E7BD8637-3F84-48B5-8DFB-957255B99764}" sibTransId="{37F69813-E333-46C7-A6DA-7C158A4A7689}"/>
    <dgm:cxn modelId="{24308E51-5FF1-408D-801C-96A3FB0EC072}" type="presOf" srcId="{611F5C55-9A83-42C6-BFB3-6790AE46783E}" destId="{4133D1BB-60FC-4E9F-BAF8-9F53E28390B1}" srcOrd="0" destOrd="0" presId="urn:microsoft.com/office/officeart/2005/8/layout/radial5"/>
    <dgm:cxn modelId="{ED57B771-E4E6-45BD-932E-21F20F5854C8}" type="presOf" srcId="{95326DD2-A028-4F04-83E4-076CBF3D0581}" destId="{BB7B25F3-DEF2-4C84-A293-0A97DFD130A9}" srcOrd="0" destOrd="0" presId="urn:microsoft.com/office/officeart/2005/8/layout/radial5"/>
    <dgm:cxn modelId="{327B4179-CAF4-451D-948D-F37449B4323D}" type="presOf" srcId="{836CA977-A08A-45DE-8B56-2C0FB43C7DE9}" destId="{08B1C60C-7DD7-4F71-9FE2-5DE904D858BE}" srcOrd="0" destOrd="0" presId="urn:microsoft.com/office/officeart/2005/8/layout/radial5"/>
    <dgm:cxn modelId="{1330C780-1153-48A5-913B-063A4AC03A37}" type="presOf" srcId="{7CE39C0D-2DC3-40B4-B6BA-FC4A7C29ED4A}" destId="{86D031F8-7808-426D-B648-369C0FE9411A}" srcOrd="0" destOrd="0" presId="urn:microsoft.com/office/officeart/2005/8/layout/radial5"/>
    <dgm:cxn modelId="{85C61D82-5C27-4348-B48E-34103BC1B9FD}" srcId="{B06290C0-D323-4BFD-8D76-BE3E5EE163D6}" destId="{58EC0CAF-8128-4670-9390-87B123F2DD7C}" srcOrd="2" destOrd="0" parTransId="{7CE39C0D-2DC3-40B4-B6BA-FC4A7C29ED4A}" sibTransId="{8B95321E-81B4-4D12-A559-156A2112F38D}"/>
    <dgm:cxn modelId="{228DFA84-AE3F-4FB2-908E-C5A97991551D}" srcId="{B06290C0-D323-4BFD-8D76-BE3E5EE163D6}" destId="{DE97BE86-67CD-4179-8A72-7D61801C8469}" srcOrd="8" destOrd="0" parTransId="{95326DD2-A028-4F04-83E4-076CBF3D0581}" sibTransId="{DB3549F1-98A1-46CC-B46E-181B481B20DE}"/>
    <dgm:cxn modelId="{8FE30F88-5D12-459A-BD80-8C2C7A97BC2B}" type="presOf" srcId="{6964F611-F395-4340-B31D-E0B6F222682F}" destId="{4D0546E8-1319-4DD4-8305-5F9508D0FE6B}" srcOrd="1" destOrd="0" presId="urn:microsoft.com/office/officeart/2005/8/layout/radial5"/>
    <dgm:cxn modelId="{79F18392-8579-446A-9970-32061E982981}" type="presOf" srcId="{A0BDBCA2-E975-473A-AF48-C288FDCA926E}" destId="{FB78FDD7-EA79-41B3-9A48-A33F0CFF8CE2}" srcOrd="0" destOrd="0" presId="urn:microsoft.com/office/officeart/2005/8/layout/radial5"/>
    <dgm:cxn modelId="{95131994-7195-4F77-B82D-A153D977904A}" type="presOf" srcId="{95326DD2-A028-4F04-83E4-076CBF3D0581}" destId="{DEC10083-E219-4DE0-A4A9-AE37DFDFE3FC}" srcOrd="1" destOrd="0" presId="urn:microsoft.com/office/officeart/2005/8/layout/radial5"/>
    <dgm:cxn modelId="{71B46698-0A4A-4DE8-BF79-50F385D84523}" type="presOf" srcId="{5A610212-372D-4D4B-A581-D73FF1FBDD9C}" destId="{33EC38AD-6157-4DD6-B2E0-386DDAAE5E81}" srcOrd="0" destOrd="0" presId="urn:microsoft.com/office/officeart/2005/8/layout/radial5"/>
    <dgm:cxn modelId="{90331899-EBDD-4C98-AE05-96D280339270}" type="presOf" srcId="{501525D1-4471-4F94-AEC4-13801F171250}" destId="{07629565-04C9-4E11-B1AA-EC6810879370}" srcOrd="0" destOrd="0" presId="urn:microsoft.com/office/officeart/2005/8/layout/radial5"/>
    <dgm:cxn modelId="{C1080A9C-CE42-42E6-A712-590A758B4E7D}" type="presOf" srcId="{8D803759-5021-455F-9097-72AE25447422}" destId="{AFAB97C1-0724-46B3-BE08-1266C435821F}" srcOrd="0" destOrd="0" presId="urn:microsoft.com/office/officeart/2005/8/layout/radial5"/>
    <dgm:cxn modelId="{65BFC29D-330D-4282-B465-C941233A7706}" type="presOf" srcId="{4DBE2285-ECCF-46D4-AC0B-3E1F228476CD}" destId="{842BC678-CCA9-480D-991F-CBC06D4B5D61}" srcOrd="0" destOrd="0" presId="urn:microsoft.com/office/officeart/2005/8/layout/radial5"/>
    <dgm:cxn modelId="{DAA14BA2-0FC6-4092-939F-8E3F129B768A}" srcId="{B06290C0-D323-4BFD-8D76-BE3E5EE163D6}" destId="{611F5C55-9A83-42C6-BFB3-6790AE46783E}" srcOrd="0" destOrd="0" parTransId="{6964F611-F395-4340-B31D-E0B6F222682F}" sibTransId="{FD094D9E-0C61-4E80-89BD-2C922D54BBA0}"/>
    <dgm:cxn modelId="{15E531AE-0E59-41BD-AB3E-6FEF96F28D70}" type="presOf" srcId="{7CE39C0D-2DC3-40B4-B6BA-FC4A7C29ED4A}" destId="{30FEA1DE-7CD6-4809-94DB-B084074B4E49}" srcOrd="1" destOrd="0" presId="urn:microsoft.com/office/officeart/2005/8/layout/radial5"/>
    <dgm:cxn modelId="{398166B0-2875-4A80-A204-E9C49CF0B325}" srcId="{B06290C0-D323-4BFD-8D76-BE3E5EE163D6}" destId="{C264C9DC-30B2-4885-8D54-C7FB135BA21D}" srcOrd="5" destOrd="0" parTransId="{8D803759-5021-455F-9097-72AE25447422}" sibTransId="{62069C17-11E3-4D38-ABD4-05A9A6E5D110}"/>
    <dgm:cxn modelId="{0FF67AB1-B858-4023-9A65-89C1ED0882C5}" type="presOf" srcId="{B06290C0-D323-4BFD-8D76-BE3E5EE163D6}" destId="{2B4A25CC-5D50-420E-BF87-829904A744E8}" srcOrd="0" destOrd="0" presId="urn:microsoft.com/office/officeart/2005/8/layout/radial5"/>
    <dgm:cxn modelId="{12F3D0B1-3355-4C0C-B004-8BBD2E283E25}" srcId="{016D0C14-B01A-4A66-AAA7-245D892FF510}" destId="{B06290C0-D323-4BFD-8D76-BE3E5EE163D6}" srcOrd="0" destOrd="0" parTransId="{74E322BF-B9F1-40E4-9363-45C1D4399234}" sibTransId="{2191EC73-E3FB-4E85-8F93-9B49AC506E20}"/>
    <dgm:cxn modelId="{FCA2AEB4-5346-4BCF-8823-FEB4F3D6D61A}" type="presOf" srcId="{8D803759-5021-455F-9097-72AE25447422}" destId="{D21F7D74-F954-4896-A472-F81E25A899F1}" srcOrd="1" destOrd="0" presId="urn:microsoft.com/office/officeart/2005/8/layout/radial5"/>
    <dgm:cxn modelId="{F55193BB-9D41-4BE5-ADF2-5E31C94C1B38}" type="presOf" srcId="{58EC0CAF-8128-4670-9390-87B123F2DD7C}" destId="{68FE54F7-24A1-4C51-B71F-EEE58E1FB350}" srcOrd="0" destOrd="0" presId="urn:microsoft.com/office/officeart/2005/8/layout/radial5"/>
    <dgm:cxn modelId="{D4FA30C0-444F-4483-B33C-72D3DA2A20DE}" type="presOf" srcId="{64C1FA83-2628-4578-A58E-1ACA0C75C32B}" destId="{5C90D0AA-B1FB-4585-980C-46B7F3C9C120}" srcOrd="0" destOrd="0" presId="urn:microsoft.com/office/officeart/2005/8/layout/radial5"/>
    <dgm:cxn modelId="{59BA16C6-87A5-4142-845F-AA0DA92B4A90}" type="presOf" srcId="{016D0C14-B01A-4A66-AAA7-245D892FF510}" destId="{196C8A7B-B966-4F61-90F4-E23BAC2CB59A}" srcOrd="0" destOrd="0" presId="urn:microsoft.com/office/officeart/2005/8/layout/radial5"/>
    <dgm:cxn modelId="{49C6A5D1-E822-4BEA-AD78-C55A961C05ED}" type="presOf" srcId="{C264C9DC-30B2-4885-8D54-C7FB135BA21D}" destId="{8EAA15AC-F32A-4726-A698-0F0AE4289474}" srcOrd="0" destOrd="0" presId="urn:microsoft.com/office/officeart/2005/8/layout/radial5"/>
    <dgm:cxn modelId="{422899D2-E662-4282-A19A-7C56C2F66A59}" type="presOf" srcId="{2E40AFBA-324D-4A13-9BEB-54F13677CDB1}" destId="{DA917432-01DA-4464-8AFB-DF6E86DF4BED}" srcOrd="1" destOrd="0" presId="urn:microsoft.com/office/officeart/2005/8/layout/radial5"/>
    <dgm:cxn modelId="{89A7A3D5-D0E3-40A2-B2E4-7D91067BA601}" type="presOf" srcId="{BD954CFC-BB40-435B-9E2D-9C1435677F18}" destId="{C366CC69-D406-41AD-9CB9-0084B6D1A77C}" srcOrd="0" destOrd="0" presId="urn:microsoft.com/office/officeart/2005/8/layout/radial5"/>
    <dgm:cxn modelId="{82020ADE-CED5-420E-90A1-F5FA7F098EB2}" type="presOf" srcId="{501525D1-4471-4F94-AEC4-13801F171250}" destId="{90D881A2-8B9B-4B3D-B25B-FE23F5505A3C}" srcOrd="1" destOrd="0" presId="urn:microsoft.com/office/officeart/2005/8/layout/radial5"/>
    <dgm:cxn modelId="{90841EE6-BBC2-43D7-830E-9F43240583AA}" srcId="{B06290C0-D323-4BFD-8D76-BE3E5EE163D6}" destId="{5A610212-372D-4D4B-A581-D73FF1FBDD9C}" srcOrd="4" destOrd="0" parTransId="{1069C291-EF7C-431D-B8E2-02FDC7B54794}" sibTransId="{00F0B54F-0263-4358-BD56-ADE62BFC3518}"/>
    <dgm:cxn modelId="{B656EBE6-61F1-48D4-9889-80DEBB58F44E}" type="presOf" srcId="{DE97BE86-67CD-4179-8A72-7D61801C8469}" destId="{30ABF6CA-4911-427F-B291-1402866F7A3E}" srcOrd="0" destOrd="0" presId="urn:microsoft.com/office/officeart/2005/8/layout/radial5"/>
    <dgm:cxn modelId="{A9D02CFE-4316-4554-A446-B81FBC212049}" type="presOf" srcId="{048F78EA-E1C5-4C0C-A847-2DF6F5753CDC}" destId="{E86F642C-2C68-4FD4-BD5C-CF20ABD2E68D}" srcOrd="1" destOrd="0" presId="urn:microsoft.com/office/officeart/2005/8/layout/radial5"/>
    <dgm:cxn modelId="{0C42789E-BAD8-4B6F-840F-D2266E67150D}" type="presParOf" srcId="{196C8A7B-B966-4F61-90F4-E23BAC2CB59A}" destId="{2B4A25CC-5D50-420E-BF87-829904A744E8}" srcOrd="0" destOrd="0" presId="urn:microsoft.com/office/officeart/2005/8/layout/radial5"/>
    <dgm:cxn modelId="{A863DB58-777B-40EC-AFDF-F53BA408FAEF}" type="presParOf" srcId="{196C8A7B-B966-4F61-90F4-E23BAC2CB59A}" destId="{8E97F44E-D026-4419-9831-3004DAB347D5}" srcOrd="1" destOrd="0" presId="urn:microsoft.com/office/officeart/2005/8/layout/radial5"/>
    <dgm:cxn modelId="{FE617044-27B0-475F-9807-2628C6D30CE2}" type="presParOf" srcId="{8E97F44E-D026-4419-9831-3004DAB347D5}" destId="{4D0546E8-1319-4DD4-8305-5F9508D0FE6B}" srcOrd="0" destOrd="0" presId="urn:microsoft.com/office/officeart/2005/8/layout/radial5"/>
    <dgm:cxn modelId="{6EEED91C-1E6A-4F54-9948-82CD5E2AB697}" type="presParOf" srcId="{196C8A7B-B966-4F61-90F4-E23BAC2CB59A}" destId="{4133D1BB-60FC-4E9F-BAF8-9F53E28390B1}" srcOrd="2" destOrd="0" presId="urn:microsoft.com/office/officeart/2005/8/layout/radial5"/>
    <dgm:cxn modelId="{077FC160-A6C2-45BD-9D8F-A0D4E1044988}" type="presParOf" srcId="{196C8A7B-B966-4F61-90F4-E23BAC2CB59A}" destId="{C366CC69-D406-41AD-9CB9-0084B6D1A77C}" srcOrd="3" destOrd="0" presId="urn:microsoft.com/office/officeart/2005/8/layout/radial5"/>
    <dgm:cxn modelId="{7130C3CF-6C70-429F-A9ED-2F623794226E}" type="presParOf" srcId="{C366CC69-D406-41AD-9CB9-0084B6D1A77C}" destId="{0CDC2D18-8E40-44B6-9663-C38A23A9E485}" srcOrd="0" destOrd="0" presId="urn:microsoft.com/office/officeart/2005/8/layout/radial5"/>
    <dgm:cxn modelId="{FE27B260-3A09-4DA6-89E2-08B52A49BA6A}" type="presParOf" srcId="{196C8A7B-B966-4F61-90F4-E23BAC2CB59A}" destId="{842BC678-CCA9-480D-991F-CBC06D4B5D61}" srcOrd="4" destOrd="0" presId="urn:microsoft.com/office/officeart/2005/8/layout/radial5"/>
    <dgm:cxn modelId="{4EA7CAD7-7394-4E4A-9457-F2F940A6AC41}" type="presParOf" srcId="{196C8A7B-B966-4F61-90F4-E23BAC2CB59A}" destId="{86D031F8-7808-426D-B648-369C0FE9411A}" srcOrd="5" destOrd="0" presId="urn:microsoft.com/office/officeart/2005/8/layout/radial5"/>
    <dgm:cxn modelId="{4ACFBA81-6EB9-445F-A419-68DD23193550}" type="presParOf" srcId="{86D031F8-7808-426D-B648-369C0FE9411A}" destId="{30FEA1DE-7CD6-4809-94DB-B084074B4E49}" srcOrd="0" destOrd="0" presId="urn:microsoft.com/office/officeart/2005/8/layout/radial5"/>
    <dgm:cxn modelId="{613B71E8-EFC3-40A4-8B85-36177AA1EF66}" type="presParOf" srcId="{196C8A7B-B966-4F61-90F4-E23BAC2CB59A}" destId="{68FE54F7-24A1-4C51-B71F-EEE58E1FB350}" srcOrd="6" destOrd="0" presId="urn:microsoft.com/office/officeart/2005/8/layout/radial5"/>
    <dgm:cxn modelId="{7FF3F378-E166-4C1A-9FDF-EAC17A687B8C}" type="presParOf" srcId="{196C8A7B-B966-4F61-90F4-E23BAC2CB59A}" destId="{8AD23A69-F461-494A-8AAE-74DD08E70533}" srcOrd="7" destOrd="0" presId="urn:microsoft.com/office/officeart/2005/8/layout/radial5"/>
    <dgm:cxn modelId="{11EA364D-E522-4BA9-BF41-200FB077553A}" type="presParOf" srcId="{8AD23A69-F461-494A-8AAE-74DD08E70533}" destId="{DA917432-01DA-4464-8AFB-DF6E86DF4BED}" srcOrd="0" destOrd="0" presId="urn:microsoft.com/office/officeart/2005/8/layout/radial5"/>
    <dgm:cxn modelId="{7F22660D-027A-4CFA-8516-E46269029B71}" type="presParOf" srcId="{196C8A7B-B966-4F61-90F4-E23BAC2CB59A}" destId="{5C90D0AA-B1FB-4585-980C-46B7F3C9C120}" srcOrd="8" destOrd="0" presId="urn:microsoft.com/office/officeart/2005/8/layout/radial5"/>
    <dgm:cxn modelId="{BDD00B19-A86D-4AF0-98E9-1BA7A22A49B1}" type="presParOf" srcId="{196C8A7B-B966-4F61-90F4-E23BAC2CB59A}" destId="{4D50FB71-76EF-44C2-B81E-C4CE41AFD004}" srcOrd="9" destOrd="0" presId="urn:microsoft.com/office/officeart/2005/8/layout/radial5"/>
    <dgm:cxn modelId="{2F952D2A-F0D2-4F4B-BD4E-86747C531E09}" type="presParOf" srcId="{4D50FB71-76EF-44C2-B81E-C4CE41AFD004}" destId="{71F6145C-5087-4CD8-A981-0D3B57C41199}" srcOrd="0" destOrd="0" presId="urn:microsoft.com/office/officeart/2005/8/layout/radial5"/>
    <dgm:cxn modelId="{760D7647-1980-45E5-9D8C-088477E22125}" type="presParOf" srcId="{196C8A7B-B966-4F61-90F4-E23BAC2CB59A}" destId="{33EC38AD-6157-4DD6-B2E0-386DDAAE5E81}" srcOrd="10" destOrd="0" presId="urn:microsoft.com/office/officeart/2005/8/layout/radial5"/>
    <dgm:cxn modelId="{23479292-5FE5-4804-AC2F-649A2C73FEC4}" type="presParOf" srcId="{196C8A7B-B966-4F61-90F4-E23BAC2CB59A}" destId="{AFAB97C1-0724-46B3-BE08-1266C435821F}" srcOrd="11" destOrd="0" presId="urn:microsoft.com/office/officeart/2005/8/layout/radial5"/>
    <dgm:cxn modelId="{0DE00C50-1AF0-4401-A0E2-C97B866D0904}" type="presParOf" srcId="{AFAB97C1-0724-46B3-BE08-1266C435821F}" destId="{D21F7D74-F954-4896-A472-F81E25A899F1}" srcOrd="0" destOrd="0" presId="urn:microsoft.com/office/officeart/2005/8/layout/radial5"/>
    <dgm:cxn modelId="{87FEDBDE-4BA6-4BBA-A069-2BF154223B89}" type="presParOf" srcId="{196C8A7B-B966-4F61-90F4-E23BAC2CB59A}" destId="{8EAA15AC-F32A-4726-A698-0F0AE4289474}" srcOrd="12" destOrd="0" presId="urn:microsoft.com/office/officeart/2005/8/layout/radial5"/>
    <dgm:cxn modelId="{9BA8B28C-ACEC-4EF0-BEB9-AD8FCB7BC078}" type="presParOf" srcId="{196C8A7B-B966-4F61-90F4-E23BAC2CB59A}" destId="{07629565-04C9-4E11-B1AA-EC6810879370}" srcOrd="13" destOrd="0" presId="urn:microsoft.com/office/officeart/2005/8/layout/radial5"/>
    <dgm:cxn modelId="{E3B0A733-8B6D-4BC5-B8A9-757C746FFE2E}" type="presParOf" srcId="{07629565-04C9-4E11-B1AA-EC6810879370}" destId="{90D881A2-8B9B-4B3D-B25B-FE23F5505A3C}" srcOrd="0" destOrd="0" presId="urn:microsoft.com/office/officeart/2005/8/layout/radial5"/>
    <dgm:cxn modelId="{73AD8E7A-EC91-4703-980E-DC671C5A9EE7}" type="presParOf" srcId="{196C8A7B-B966-4F61-90F4-E23BAC2CB59A}" destId="{08B1C60C-7DD7-4F71-9FE2-5DE904D858BE}" srcOrd="14" destOrd="0" presId="urn:microsoft.com/office/officeart/2005/8/layout/radial5"/>
    <dgm:cxn modelId="{25FF57EF-EBD3-4523-BCB6-0BDD89956CF1}" type="presParOf" srcId="{196C8A7B-B966-4F61-90F4-E23BAC2CB59A}" destId="{22840BE1-2B67-44DE-A65E-14CB3FECA844}" srcOrd="15" destOrd="0" presId="urn:microsoft.com/office/officeart/2005/8/layout/radial5"/>
    <dgm:cxn modelId="{A66DC81C-BD3E-4271-B9F9-26B5FD12166A}" type="presParOf" srcId="{22840BE1-2B67-44DE-A65E-14CB3FECA844}" destId="{E86F642C-2C68-4FD4-BD5C-CF20ABD2E68D}" srcOrd="0" destOrd="0" presId="urn:microsoft.com/office/officeart/2005/8/layout/radial5"/>
    <dgm:cxn modelId="{71F14FFB-5E98-4A54-B274-8DEF5B207BA2}" type="presParOf" srcId="{196C8A7B-B966-4F61-90F4-E23BAC2CB59A}" destId="{FB78FDD7-EA79-41B3-9A48-A33F0CFF8CE2}" srcOrd="16" destOrd="0" presId="urn:microsoft.com/office/officeart/2005/8/layout/radial5"/>
    <dgm:cxn modelId="{A4959AA4-820B-4291-BE37-BF648131DFE3}" type="presParOf" srcId="{196C8A7B-B966-4F61-90F4-E23BAC2CB59A}" destId="{BB7B25F3-DEF2-4C84-A293-0A97DFD130A9}" srcOrd="17" destOrd="0" presId="urn:microsoft.com/office/officeart/2005/8/layout/radial5"/>
    <dgm:cxn modelId="{AC1CB958-3F3A-40AA-95E0-E607725DD158}" type="presParOf" srcId="{BB7B25F3-DEF2-4C84-A293-0A97DFD130A9}" destId="{DEC10083-E219-4DE0-A4A9-AE37DFDFE3FC}" srcOrd="0" destOrd="0" presId="urn:microsoft.com/office/officeart/2005/8/layout/radial5"/>
    <dgm:cxn modelId="{C4401173-550D-4347-A97B-E9981986E6A8}" type="presParOf" srcId="{196C8A7B-B966-4F61-90F4-E23BAC2CB59A}" destId="{30ABF6CA-4911-427F-B291-1402866F7A3E}" srcOrd="18" destOrd="0" presId="urn:microsoft.com/office/officeart/2005/8/layout/radial5"/>
  </dgm:cxnLst>
  <dgm:bg/>
  <dgm:whole/>
  <dgm:extLst>
    <a:ext uri="http://schemas.microsoft.com/office/drawing/2008/diagram">
      <dsp:dataModelExt xmlns:dsp="http://schemas.microsoft.com/office/drawing/2008/diagram" relId="rId28"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BF7CB732-8129-49AC-ABD6-59F301FD6DAE}" type="doc">
      <dgm:prSet loTypeId="urn:microsoft.com/office/officeart/2005/8/layout/orgChart1" loCatId="hierarchy" qsTypeId="urn:microsoft.com/office/officeart/2005/8/quickstyle/simple1" qsCatId="simple" csTypeId="urn:microsoft.com/office/officeart/2005/8/colors/colorful1" csCatId="colorful" phldr="1"/>
      <dgm:spPr/>
      <dgm:t>
        <a:bodyPr/>
        <a:lstStyle/>
        <a:p>
          <a:endParaRPr lang="en-US"/>
        </a:p>
      </dgm:t>
    </dgm:pt>
    <dgm:pt modelId="{E5730138-1269-4FEE-8346-DBDC879664E9}">
      <dgm:prSet custT="1"/>
      <dgm:spPr/>
      <dgm:t>
        <a:bodyPr/>
        <a:lstStyle/>
        <a:p>
          <a:pPr rtl="0"/>
          <a:r>
            <a:rPr lang="en-US" sz="1600" dirty="0"/>
            <a:t>Enhanced Mobility Program</a:t>
          </a:r>
        </a:p>
      </dgm:t>
    </dgm:pt>
    <dgm:pt modelId="{E1CD91CA-2EBE-4F28-88EE-C0CB24FF95F8}" type="parTrans" cxnId="{E129D6A6-B155-43CF-8816-93EDAE66D4C0}">
      <dgm:prSet/>
      <dgm:spPr/>
      <dgm:t>
        <a:bodyPr/>
        <a:lstStyle/>
        <a:p>
          <a:endParaRPr lang="en-US" sz="1800"/>
        </a:p>
      </dgm:t>
    </dgm:pt>
    <dgm:pt modelId="{C39ABD40-4A98-43DE-8DD1-AB53678D2A04}" type="sibTrans" cxnId="{E129D6A6-B155-43CF-8816-93EDAE66D4C0}">
      <dgm:prSet/>
      <dgm:spPr/>
      <dgm:t>
        <a:bodyPr/>
        <a:lstStyle/>
        <a:p>
          <a:endParaRPr lang="en-US" sz="1800"/>
        </a:p>
      </dgm:t>
    </dgm:pt>
    <dgm:pt modelId="{C35B5D40-0C49-4957-9B27-C656C26B3030}">
      <dgm:prSet custT="1"/>
      <dgm:spPr/>
      <dgm:t>
        <a:bodyPr/>
        <a:lstStyle/>
        <a:p>
          <a:pPr rtl="0"/>
          <a:r>
            <a:rPr lang="en-US" sz="1400" dirty="0"/>
            <a:t>Small Urbanized and Rural Apportionments</a:t>
          </a:r>
        </a:p>
      </dgm:t>
    </dgm:pt>
    <dgm:pt modelId="{25B5572E-BB92-4AB0-B9B7-95D6A5C9043E}" type="parTrans" cxnId="{BD0557AC-F236-4977-99DD-3449210F8790}">
      <dgm:prSet/>
      <dgm:spPr/>
      <dgm:t>
        <a:bodyPr/>
        <a:lstStyle/>
        <a:p>
          <a:endParaRPr lang="en-US" sz="1800"/>
        </a:p>
      </dgm:t>
    </dgm:pt>
    <dgm:pt modelId="{959F17FB-D492-4E1F-8A6B-276E0C54C510}" type="sibTrans" cxnId="{BD0557AC-F236-4977-99DD-3449210F8790}">
      <dgm:prSet/>
      <dgm:spPr/>
      <dgm:t>
        <a:bodyPr/>
        <a:lstStyle/>
        <a:p>
          <a:endParaRPr lang="en-US" sz="1800"/>
        </a:p>
      </dgm:t>
    </dgm:pt>
    <dgm:pt modelId="{78887706-677D-401E-93E0-96B5FC07E956}">
      <dgm:prSet custT="1"/>
      <dgm:spPr/>
      <dgm:t>
        <a:bodyPr/>
        <a:lstStyle/>
        <a:p>
          <a:pPr rtl="0"/>
          <a:r>
            <a:rPr lang="en-US" sz="1400" dirty="0"/>
            <a:t>DRPT</a:t>
          </a:r>
        </a:p>
      </dgm:t>
    </dgm:pt>
    <dgm:pt modelId="{8B5899F1-B1E8-4DCD-8883-4E9400519D26}" type="parTrans" cxnId="{9C0067E0-66AF-4734-B3CB-D3223BF8F743}">
      <dgm:prSet/>
      <dgm:spPr/>
      <dgm:t>
        <a:bodyPr/>
        <a:lstStyle/>
        <a:p>
          <a:endParaRPr lang="en-US" sz="1800"/>
        </a:p>
      </dgm:t>
    </dgm:pt>
    <dgm:pt modelId="{9BA8A272-992B-4035-92A5-30B3A3401575}" type="sibTrans" cxnId="{9C0067E0-66AF-4734-B3CB-D3223BF8F743}">
      <dgm:prSet/>
      <dgm:spPr/>
      <dgm:t>
        <a:bodyPr/>
        <a:lstStyle/>
        <a:p>
          <a:endParaRPr lang="en-US" sz="1800"/>
        </a:p>
      </dgm:t>
    </dgm:pt>
    <dgm:pt modelId="{9F1372B9-C411-46E8-BB16-B4C8B3E0B651}">
      <dgm:prSet custT="1"/>
      <dgm:spPr/>
      <dgm:t>
        <a:bodyPr/>
        <a:lstStyle/>
        <a:p>
          <a:pPr rtl="0"/>
          <a:r>
            <a:rPr lang="en-US" sz="1400" dirty="0"/>
            <a:t>Large Urbanized Area Apportionment </a:t>
          </a:r>
          <a:br>
            <a:rPr lang="en-US" sz="1400" dirty="0"/>
          </a:br>
          <a:r>
            <a:rPr lang="en-US" sz="1200" dirty="0"/>
            <a:t>(200K and over))</a:t>
          </a:r>
        </a:p>
      </dgm:t>
    </dgm:pt>
    <dgm:pt modelId="{F3C1F086-AA85-441E-B186-DB0660A1BA67}" type="parTrans" cxnId="{A189C53C-6548-4247-B45E-B547F323C9B8}">
      <dgm:prSet/>
      <dgm:spPr/>
      <dgm:t>
        <a:bodyPr/>
        <a:lstStyle/>
        <a:p>
          <a:endParaRPr lang="en-US" sz="1800"/>
        </a:p>
      </dgm:t>
    </dgm:pt>
    <dgm:pt modelId="{C925EE5F-8837-4DA4-9727-552B6E4DAB2A}" type="sibTrans" cxnId="{A189C53C-6548-4247-B45E-B547F323C9B8}">
      <dgm:prSet/>
      <dgm:spPr/>
      <dgm:t>
        <a:bodyPr/>
        <a:lstStyle/>
        <a:p>
          <a:endParaRPr lang="en-US" sz="1800"/>
        </a:p>
      </dgm:t>
    </dgm:pt>
    <dgm:pt modelId="{41B83DF0-28BE-4D64-A336-512C86D5C6C4}">
      <dgm:prSet custT="1"/>
      <dgm:spPr/>
      <dgm:t>
        <a:bodyPr/>
        <a:lstStyle/>
        <a:p>
          <a:pPr rtl="0"/>
          <a:r>
            <a:rPr lang="en-US" sz="1400" b="0" dirty="0"/>
            <a:t>TPB Designated Recipient for DC-VA-MD Urbanized Area</a:t>
          </a:r>
        </a:p>
        <a:p>
          <a:pPr rtl="0"/>
          <a:r>
            <a:rPr lang="en-US" sz="1400" b="0" dirty="0"/>
            <a:t>(Includes all of D.C.)</a:t>
          </a:r>
        </a:p>
      </dgm:t>
    </dgm:pt>
    <dgm:pt modelId="{A87E173F-0A71-4DA0-975A-9414D37E7CE8}" type="parTrans" cxnId="{973E7CBF-4A79-47D8-A6D1-B35A9C574F40}">
      <dgm:prSet/>
      <dgm:spPr/>
      <dgm:t>
        <a:bodyPr/>
        <a:lstStyle/>
        <a:p>
          <a:endParaRPr lang="en-US" sz="1800"/>
        </a:p>
      </dgm:t>
    </dgm:pt>
    <dgm:pt modelId="{40F62947-313D-41EA-B498-83BD67FB73E4}" type="sibTrans" cxnId="{973E7CBF-4A79-47D8-A6D1-B35A9C574F40}">
      <dgm:prSet/>
      <dgm:spPr/>
      <dgm:t>
        <a:bodyPr/>
        <a:lstStyle/>
        <a:p>
          <a:endParaRPr lang="en-US" sz="1800"/>
        </a:p>
      </dgm:t>
    </dgm:pt>
    <dgm:pt modelId="{496C59F1-F3DA-4CB4-9798-FA9FB0DB73EB}">
      <dgm:prSet custT="1"/>
      <dgm:spPr/>
      <dgm:t>
        <a:bodyPr/>
        <a:lstStyle/>
        <a:p>
          <a:pPr rtl="0"/>
          <a:r>
            <a:rPr lang="en-US" sz="1400" dirty="0"/>
            <a:t>MTA</a:t>
          </a:r>
        </a:p>
      </dgm:t>
    </dgm:pt>
    <dgm:pt modelId="{B16D3BE9-EB99-47FF-B9F7-2370AB0B7777}" type="sibTrans" cxnId="{F8938DDB-BD09-41DF-AC49-F7F1A08BBC87}">
      <dgm:prSet/>
      <dgm:spPr/>
      <dgm:t>
        <a:bodyPr/>
        <a:lstStyle/>
        <a:p>
          <a:endParaRPr lang="en-US" sz="1800"/>
        </a:p>
      </dgm:t>
    </dgm:pt>
    <dgm:pt modelId="{709C046C-118F-4A07-9411-E0422876E2D0}" type="parTrans" cxnId="{F8938DDB-BD09-41DF-AC49-F7F1A08BBC87}">
      <dgm:prSet/>
      <dgm:spPr/>
      <dgm:t>
        <a:bodyPr/>
        <a:lstStyle/>
        <a:p>
          <a:endParaRPr lang="en-US" sz="1800"/>
        </a:p>
      </dgm:t>
    </dgm:pt>
    <dgm:pt modelId="{8BB5AF19-7C8F-465D-AF61-8EA7776C581A}" type="pres">
      <dgm:prSet presAssocID="{BF7CB732-8129-49AC-ABD6-59F301FD6DAE}" presName="hierChild1" presStyleCnt="0">
        <dgm:presLayoutVars>
          <dgm:orgChart val="1"/>
          <dgm:chPref val="1"/>
          <dgm:dir/>
          <dgm:animOne val="branch"/>
          <dgm:animLvl val="lvl"/>
          <dgm:resizeHandles/>
        </dgm:presLayoutVars>
      </dgm:prSet>
      <dgm:spPr/>
    </dgm:pt>
    <dgm:pt modelId="{A69B4F74-3061-4B47-A597-ABC0D22CFAE3}" type="pres">
      <dgm:prSet presAssocID="{E5730138-1269-4FEE-8346-DBDC879664E9}" presName="hierRoot1" presStyleCnt="0">
        <dgm:presLayoutVars>
          <dgm:hierBranch val="init"/>
        </dgm:presLayoutVars>
      </dgm:prSet>
      <dgm:spPr/>
    </dgm:pt>
    <dgm:pt modelId="{8C3CEE34-9DDF-4125-B9C8-33F90D2DA487}" type="pres">
      <dgm:prSet presAssocID="{E5730138-1269-4FEE-8346-DBDC879664E9}" presName="rootComposite1" presStyleCnt="0"/>
      <dgm:spPr/>
    </dgm:pt>
    <dgm:pt modelId="{B40E2AA1-70D1-4082-9D66-594B06C5428E}" type="pres">
      <dgm:prSet presAssocID="{E5730138-1269-4FEE-8346-DBDC879664E9}" presName="rootText1" presStyleLbl="node0" presStyleIdx="0" presStyleCnt="1" custScaleX="187235">
        <dgm:presLayoutVars>
          <dgm:chPref val="3"/>
        </dgm:presLayoutVars>
      </dgm:prSet>
      <dgm:spPr/>
    </dgm:pt>
    <dgm:pt modelId="{688BFB2E-DEEC-47A6-BA7E-7A7CF1AEE005}" type="pres">
      <dgm:prSet presAssocID="{E5730138-1269-4FEE-8346-DBDC879664E9}" presName="rootConnector1" presStyleLbl="node1" presStyleIdx="0" presStyleCnt="0"/>
      <dgm:spPr/>
    </dgm:pt>
    <dgm:pt modelId="{B0A2D49A-D305-40DA-942C-2D5FDBA697A2}" type="pres">
      <dgm:prSet presAssocID="{E5730138-1269-4FEE-8346-DBDC879664E9}" presName="hierChild2" presStyleCnt="0"/>
      <dgm:spPr/>
    </dgm:pt>
    <dgm:pt modelId="{80DD7467-1FA2-4B4E-A568-CB15912D43DE}" type="pres">
      <dgm:prSet presAssocID="{25B5572E-BB92-4AB0-B9B7-95D6A5C9043E}" presName="Name37" presStyleLbl="parChTrans1D2" presStyleIdx="0" presStyleCnt="2"/>
      <dgm:spPr/>
    </dgm:pt>
    <dgm:pt modelId="{CCC38603-5104-4E99-8EAC-29EA1ABC0531}" type="pres">
      <dgm:prSet presAssocID="{C35B5D40-0C49-4957-9B27-C656C26B3030}" presName="hierRoot2" presStyleCnt="0">
        <dgm:presLayoutVars>
          <dgm:hierBranch val="init"/>
        </dgm:presLayoutVars>
      </dgm:prSet>
      <dgm:spPr/>
    </dgm:pt>
    <dgm:pt modelId="{F25725F6-E19B-44B3-B016-771098D6C455}" type="pres">
      <dgm:prSet presAssocID="{C35B5D40-0C49-4957-9B27-C656C26B3030}" presName="rootComposite" presStyleCnt="0"/>
      <dgm:spPr/>
    </dgm:pt>
    <dgm:pt modelId="{0E8052FF-D064-49DF-946B-47B08E8A47B4}" type="pres">
      <dgm:prSet presAssocID="{C35B5D40-0C49-4957-9B27-C656C26B3030}" presName="rootText" presStyleLbl="node2" presStyleIdx="0" presStyleCnt="2">
        <dgm:presLayoutVars>
          <dgm:chPref val="3"/>
        </dgm:presLayoutVars>
      </dgm:prSet>
      <dgm:spPr/>
    </dgm:pt>
    <dgm:pt modelId="{928525C0-EF08-48AA-8E73-0AB79EAE5811}" type="pres">
      <dgm:prSet presAssocID="{C35B5D40-0C49-4957-9B27-C656C26B3030}" presName="rootConnector" presStyleLbl="node2" presStyleIdx="0" presStyleCnt="2"/>
      <dgm:spPr/>
    </dgm:pt>
    <dgm:pt modelId="{5B74EB5E-4376-432C-A8A9-798EEB240CDA}" type="pres">
      <dgm:prSet presAssocID="{C35B5D40-0C49-4957-9B27-C656C26B3030}" presName="hierChild4" presStyleCnt="0"/>
      <dgm:spPr/>
    </dgm:pt>
    <dgm:pt modelId="{A88F4C8B-F46A-41ED-AE04-248DA687F123}" type="pres">
      <dgm:prSet presAssocID="{709C046C-118F-4A07-9411-E0422876E2D0}" presName="Name37" presStyleLbl="parChTrans1D3" presStyleIdx="0" presStyleCnt="3"/>
      <dgm:spPr/>
    </dgm:pt>
    <dgm:pt modelId="{AD487751-F846-4319-B157-BFC12356D5BB}" type="pres">
      <dgm:prSet presAssocID="{496C59F1-F3DA-4CB4-9798-FA9FB0DB73EB}" presName="hierRoot2" presStyleCnt="0">
        <dgm:presLayoutVars>
          <dgm:hierBranch val="init"/>
        </dgm:presLayoutVars>
      </dgm:prSet>
      <dgm:spPr/>
    </dgm:pt>
    <dgm:pt modelId="{271CA8EC-E496-4C99-99B5-E30FA8DDAC92}" type="pres">
      <dgm:prSet presAssocID="{496C59F1-F3DA-4CB4-9798-FA9FB0DB73EB}" presName="rootComposite" presStyleCnt="0"/>
      <dgm:spPr/>
    </dgm:pt>
    <dgm:pt modelId="{D31851FA-96AF-424E-9B7A-F7316F6D6A75}" type="pres">
      <dgm:prSet presAssocID="{496C59F1-F3DA-4CB4-9798-FA9FB0DB73EB}" presName="rootText" presStyleLbl="node3" presStyleIdx="0" presStyleCnt="3" custScaleX="68671" custScaleY="51418">
        <dgm:presLayoutVars>
          <dgm:chPref val="3"/>
        </dgm:presLayoutVars>
      </dgm:prSet>
      <dgm:spPr/>
    </dgm:pt>
    <dgm:pt modelId="{D415A694-E77C-462F-84E4-37D71710D49A}" type="pres">
      <dgm:prSet presAssocID="{496C59F1-F3DA-4CB4-9798-FA9FB0DB73EB}" presName="rootConnector" presStyleLbl="node3" presStyleIdx="0" presStyleCnt="3"/>
      <dgm:spPr/>
    </dgm:pt>
    <dgm:pt modelId="{9A49488A-6648-4C0C-8CA8-31C33C394BF0}" type="pres">
      <dgm:prSet presAssocID="{496C59F1-F3DA-4CB4-9798-FA9FB0DB73EB}" presName="hierChild4" presStyleCnt="0"/>
      <dgm:spPr/>
    </dgm:pt>
    <dgm:pt modelId="{79947A79-F209-4B22-B715-10909637736E}" type="pres">
      <dgm:prSet presAssocID="{496C59F1-F3DA-4CB4-9798-FA9FB0DB73EB}" presName="hierChild5" presStyleCnt="0"/>
      <dgm:spPr/>
    </dgm:pt>
    <dgm:pt modelId="{570FCCA5-0537-4E6F-A89B-FD7FC79B250F}" type="pres">
      <dgm:prSet presAssocID="{8B5899F1-B1E8-4DCD-8883-4E9400519D26}" presName="Name37" presStyleLbl="parChTrans1D3" presStyleIdx="1" presStyleCnt="3"/>
      <dgm:spPr/>
    </dgm:pt>
    <dgm:pt modelId="{2643A86D-EDDE-45A9-BBA4-20B88594EB1E}" type="pres">
      <dgm:prSet presAssocID="{78887706-677D-401E-93E0-96B5FC07E956}" presName="hierRoot2" presStyleCnt="0">
        <dgm:presLayoutVars>
          <dgm:hierBranch val="init"/>
        </dgm:presLayoutVars>
      </dgm:prSet>
      <dgm:spPr/>
    </dgm:pt>
    <dgm:pt modelId="{88F84096-213A-4072-99FC-890F4C1E92AB}" type="pres">
      <dgm:prSet presAssocID="{78887706-677D-401E-93E0-96B5FC07E956}" presName="rootComposite" presStyleCnt="0"/>
      <dgm:spPr/>
    </dgm:pt>
    <dgm:pt modelId="{1AE6117A-B1BA-47A5-8C89-4DF3B9362E8A}" type="pres">
      <dgm:prSet presAssocID="{78887706-677D-401E-93E0-96B5FC07E956}" presName="rootText" presStyleLbl="node3" presStyleIdx="1" presStyleCnt="3" custScaleX="68671" custScaleY="51418" custLinFactNeighborY="-17028">
        <dgm:presLayoutVars>
          <dgm:chPref val="3"/>
        </dgm:presLayoutVars>
      </dgm:prSet>
      <dgm:spPr/>
    </dgm:pt>
    <dgm:pt modelId="{6E6F37B1-8C4A-432F-9B5B-1A3C65D40C8D}" type="pres">
      <dgm:prSet presAssocID="{78887706-677D-401E-93E0-96B5FC07E956}" presName="rootConnector" presStyleLbl="node3" presStyleIdx="1" presStyleCnt="3"/>
      <dgm:spPr/>
    </dgm:pt>
    <dgm:pt modelId="{9BCD88D8-A8E6-4B3E-8CE4-E6B8C1D6F4B3}" type="pres">
      <dgm:prSet presAssocID="{78887706-677D-401E-93E0-96B5FC07E956}" presName="hierChild4" presStyleCnt="0"/>
      <dgm:spPr/>
    </dgm:pt>
    <dgm:pt modelId="{5E8E788F-F1A6-4D03-9EEF-E529990BFC6C}" type="pres">
      <dgm:prSet presAssocID="{78887706-677D-401E-93E0-96B5FC07E956}" presName="hierChild5" presStyleCnt="0"/>
      <dgm:spPr/>
    </dgm:pt>
    <dgm:pt modelId="{1A52EF3A-4C32-422E-AE1F-22874C59A435}" type="pres">
      <dgm:prSet presAssocID="{C35B5D40-0C49-4957-9B27-C656C26B3030}" presName="hierChild5" presStyleCnt="0"/>
      <dgm:spPr/>
    </dgm:pt>
    <dgm:pt modelId="{80C54C03-ACD3-4187-8C7D-C93FF0348871}" type="pres">
      <dgm:prSet presAssocID="{F3C1F086-AA85-441E-B186-DB0660A1BA67}" presName="Name37" presStyleLbl="parChTrans1D2" presStyleIdx="1" presStyleCnt="2"/>
      <dgm:spPr/>
    </dgm:pt>
    <dgm:pt modelId="{A90242DB-7F17-424C-A4FC-DCCA20F51519}" type="pres">
      <dgm:prSet presAssocID="{9F1372B9-C411-46E8-BB16-B4C8B3E0B651}" presName="hierRoot2" presStyleCnt="0">
        <dgm:presLayoutVars>
          <dgm:hierBranch val="init"/>
        </dgm:presLayoutVars>
      </dgm:prSet>
      <dgm:spPr/>
    </dgm:pt>
    <dgm:pt modelId="{5B886B5A-60D3-4236-91F5-76828C33AF65}" type="pres">
      <dgm:prSet presAssocID="{9F1372B9-C411-46E8-BB16-B4C8B3E0B651}" presName="rootComposite" presStyleCnt="0"/>
      <dgm:spPr/>
    </dgm:pt>
    <dgm:pt modelId="{7200575F-B2B5-4231-B619-F17CF6DCC73D}" type="pres">
      <dgm:prSet presAssocID="{9F1372B9-C411-46E8-BB16-B4C8B3E0B651}" presName="rootText" presStyleLbl="node2" presStyleIdx="1" presStyleCnt="2" custScaleX="136615">
        <dgm:presLayoutVars>
          <dgm:chPref val="3"/>
        </dgm:presLayoutVars>
      </dgm:prSet>
      <dgm:spPr/>
    </dgm:pt>
    <dgm:pt modelId="{BC8EFB57-7DB9-4DA1-B585-9D0375BA6461}" type="pres">
      <dgm:prSet presAssocID="{9F1372B9-C411-46E8-BB16-B4C8B3E0B651}" presName="rootConnector" presStyleLbl="node2" presStyleIdx="1" presStyleCnt="2"/>
      <dgm:spPr/>
    </dgm:pt>
    <dgm:pt modelId="{462EC2BD-BD0F-4F59-9137-2CB53D7744F6}" type="pres">
      <dgm:prSet presAssocID="{9F1372B9-C411-46E8-BB16-B4C8B3E0B651}" presName="hierChild4" presStyleCnt="0"/>
      <dgm:spPr/>
    </dgm:pt>
    <dgm:pt modelId="{0F433D47-AA4A-4649-AAC2-262F3C217128}" type="pres">
      <dgm:prSet presAssocID="{A87E173F-0A71-4DA0-975A-9414D37E7CE8}" presName="Name37" presStyleLbl="parChTrans1D3" presStyleIdx="2" presStyleCnt="3"/>
      <dgm:spPr/>
    </dgm:pt>
    <dgm:pt modelId="{093C29DC-DE60-407E-A842-4C5DB9993706}" type="pres">
      <dgm:prSet presAssocID="{41B83DF0-28BE-4D64-A336-512C86D5C6C4}" presName="hierRoot2" presStyleCnt="0">
        <dgm:presLayoutVars>
          <dgm:hierBranch val="init"/>
        </dgm:presLayoutVars>
      </dgm:prSet>
      <dgm:spPr/>
    </dgm:pt>
    <dgm:pt modelId="{4D6BCE01-FFAC-46E9-94DF-E84C857341AD}" type="pres">
      <dgm:prSet presAssocID="{41B83DF0-28BE-4D64-A336-512C86D5C6C4}" presName="rootComposite" presStyleCnt="0"/>
      <dgm:spPr/>
    </dgm:pt>
    <dgm:pt modelId="{07EE9AD1-CA7F-4097-882E-9E6F47479612}" type="pres">
      <dgm:prSet presAssocID="{41B83DF0-28BE-4D64-A336-512C86D5C6C4}" presName="rootText" presStyleLbl="node3" presStyleIdx="2" presStyleCnt="3" custScaleX="154176" custScaleY="111245">
        <dgm:presLayoutVars>
          <dgm:chPref val="3"/>
        </dgm:presLayoutVars>
      </dgm:prSet>
      <dgm:spPr/>
    </dgm:pt>
    <dgm:pt modelId="{285021AE-E354-4429-BBC6-CEDB717E0C95}" type="pres">
      <dgm:prSet presAssocID="{41B83DF0-28BE-4D64-A336-512C86D5C6C4}" presName="rootConnector" presStyleLbl="node3" presStyleIdx="2" presStyleCnt="3"/>
      <dgm:spPr/>
    </dgm:pt>
    <dgm:pt modelId="{A6D66210-1F50-4FB2-8BBA-CC200396A164}" type="pres">
      <dgm:prSet presAssocID="{41B83DF0-28BE-4D64-A336-512C86D5C6C4}" presName="hierChild4" presStyleCnt="0"/>
      <dgm:spPr/>
    </dgm:pt>
    <dgm:pt modelId="{98A8FCE4-FF05-4DC4-BC14-BF939FB6D06F}" type="pres">
      <dgm:prSet presAssocID="{41B83DF0-28BE-4D64-A336-512C86D5C6C4}" presName="hierChild5" presStyleCnt="0"/>
      <dgm:spPr/>
    </dgm:pt>
    <dgm:pt modelId="{86BC8246-3A4C-4060-A71A-5A1BF0A9B7F9}" type="pres">
      <dgm:prSet presAssocID="{9F1372B9-C411-46E8-BB16-B4C8B3E0B651}" presName="hierChild5" presStyleCnt="0"/>
      <dgm:spPr/>
    </dgm:pt>
    <dgm:pt modelId="{EDF3AF44-5C65-4E4A-AB6C-8BEF6D8883A5}" type="pres">
      <dgm:prSet presAssocID="{E5730138-1269-4FEE-8346-DBDC879664E9}" presName="hierChild3" presStyleCnt="0"/>
      <dgm:spPr/>
    </dgm:pt>
  </dgm:ptLst>
  <dgm:cxnLst>
    <dgm:cxn modelId="{C18EFC10-0329-47E7-A72A-9497FF10FA5C}" type="presOf" srcId="{8B5899F1-B1E8-4DCD-8883-4E9400519D26}" destId="{570FCCA5-0537-4E6F-A89B-FD7FC79B250F}" srcOrd="0" destOrd="0" presId="urn:microsoft.com/office/officeart/2005/8/layout/orgChart1"/>
    <dgm:cxn modelId="{EC95EC31-FB72-439B-86E6-6D6601002CB2}" type="presOf" srcId="{A87E173F-0A71-4DA0-975A-9414D37E7CE8}" destId="{0F433D47-AA4A-4649-AAC2-262F3C217128}" srcOrd="0" destOrd="0" presId="urn:microsoft.com/office/officeart/2005/8/layout/orgChart1"/>
    <dgm:cxn modelId="{32D64337-A42F-4336-8420-5AAB6D200A04}" type="presOf" srcId="{E5730138-1269-4FEE-8346-DBDC879664E9}" destId="{688BFB2E-DEEC-47A6-BA7E-7A7CF1AEE005}" srcOrd="1" destOrd="0" presId="urn:microsoft.com/office/officeart/2005/8/layout/orgChart1"/>
    <dgm:cxn modelId="{25103239-43C5-4575-A12B-F1B06CA37983}" type="presOf" srcId="{496C59F1-F3DA-4CB4-9798-FA9FB0DB73EB}" destId="{D415A694-E77C-462F-84E4-37D71710D49A}" srcOrd="1" destOrd="0" presId="urn:microsoft.com/office/officeart/2005/8/layout/orgChart1"/>
    <dgm:cxn modelId="{A189C53C-6548-4247-B45E-B547F323C9B8}" srcId="{E5730138-1269-4FEE-8346-DBDC879664E9}" destId="{9F1372B9-C411-46E8-BB16-B4C8B3E0B651}" srcOrd="1" destOrd="0" parTransId="{F3C1F086-AA85-441E-B186-DB0660A1BA67}" sibTransId="{C925EE5F-8837-4DA4-9727-552B6E4DAB2A}"/>
    <dgm:cxn modelId="{C403A242-3C27-4D3A-BC90-05B6FDCFF2A3}" type="presOf" srcId="{9F1372B9-C411-46E8-BB16-B4C8B3E0B651}" destId="{7200575F-B2B5-4231-B619-F17CF6DCC73D}" srcOrd="0" destOrd="0" presId="urn:microsoft.com/office/officeart/2005/8/layout/orgChart1"/>
    <dgm:cxn modelId="{9D521146-BA24-41F9-9179-AAA32E52648C}" type="presOf" srcId="{41B83DF0-28BE-4D64-A336-512C86D5C6C4}" destId="{285021AE-E354-4429-BBC6-CEDB717E0C95}" srcOrd="1" destOrd="0" presId="urn:microsoft.com/office/officeart/2005/8/layout/orgChart1"/>
    <dgm:cxn modelId="{8080C046-6292-422F-A7D0-9D7E5BA62BCE}" type="presOf" srcId="{496C59F1-F3DA-4CB4-9798-FA9FB0DB73EB}" destId="{D31851FA-96AF-424E-9B7A-F7316F6D6A75}" srcOrd="0" destOrd="0" presId="urn:microsoft.com/office/officeart/2005/8/layout/orgChart1"/>
    <dgm:cxn modelId="{C1A35772-B9CC-4812-AA45-085BF50713D3}" type="presOf" srcId="{41B83DF0-28BE-4D64-A336-512C86D5C6C4}" destId="{07EE9AD1-CA7F-4097-882E-9E6F47479612}" srcOrd="0" destOrd="0" presId="urn:microsoft.com/office/officeart/2005/8/layout/orgChart1"/>
    <dgm:cxn modelId="{43498A72-A126-4C3C-80E8-3B4575AA8784}" type="presOf" srcId="{C35B5D40-0C49-4957-9B27-C656C26B3030}" destId="{0E8052FF-D064-49DF-946B-47B08E8A47B4}" srcOrd="0" destOrd="0" presId="urn:microsoft.com/office/officeart/2005/8/layout/orgChart1"/>
    <dgm:cxn modelId="{AC892291-8D92-45A6-B144-566B9A308E00}" type="presOf" srcId="{78887706-677D-401E-93E0-96B5FC07E956}" destId="{6E6F37B1-8C4A-432F-9B5B-1A3C65D40C8D}" srcOrd="1" destOrd="0" presId="urn:microsoft.com/office/officeart/2005/8/layout/orgChart1"/>
    <dgm:cxn modelId="{A6588E94-B951-4332-9CCA-D5EA6E028027}" type="presOf" srcId="{E5730138-1269-4FEE-8346-DBDC879664E9}" destId="{B40E2AA1-70D1-4082-9D66-594B06C5428E}" srcOrd="0" destOrd="0" presId="urn:microsoft.com/office/officeart/2005/8/layout/orgChart1"/>
    <dgm:cxn modelId="{E129D6A6-B155-43CF-8816-93EDAE66D4C0}" srcId="{BF7CB732-8129-49AC-ABD6-59F301FD6DAE}" destId="{E5730138-1269-4FEE-8346-DBDC879664E9}" srcOrd="0" destOrd="0" parTransId="{E1CD91CA-2EBE-4F28-88EE-C0CB24FF95F8}" sibTransId="{C39ABD40-4A98-43DE-8DD1-AB53678D2A04}"/>
    <dgm:cxn modelId="{BCFAF7A6-0670-4D45-8B02-566F94CF7F56}" type="presOf" srcId="{C35B5D40-0C49-4957-9B27-C656C26B3030}" destId="{928525C0-EF08-48AA-8E73-0AB79EAE5811}" srcOrd="1" destOrd="0" presId="urn:microsoft.com/office/officeart/2005/8/layout/orgChart1"/>
    <dgm:cxn modelId="{BD0557AC-F236-4977-99DD-3449210F8790}" srcId="{E5730138-1269-4FEE-8346-DBDC879664E9}" destId="{C35B5D40-0C49-4957-9B27-C656C26B3030}" srcOrd="0" destOrd="0" parTransId="{25B5572E-BB92-4AB0-B9B7-95D6A5C9043E}" sibTransId="{959F17FB-D492-4E1F-8A6B-276E0C54C510}"/>
    <dgm:cxn modelId="{973E7CBF-4A79-47D8-A6D1-B35A9C574F40}" srcId="{9F1372B9-C411-46E8-BB16-B4C8B3E0B651}" destId="{41B83DF0-28BE-4D64-A336-512C86D5C6C4}" srcOrd="0" destOrd="0" parTransId="{A87E173F-0A71-4DA0-975A-9414D37E7CE8}" sibTransId="{40F62947-313D-41EA-B498-83BD67FB73E4}"/>
    <dgm:cxn modelId="{28BE7FD5-4050-455C-A3D3-92FEACFAD0F5}" type="presOf" srcId="{25B5572E-BB92-4AB0-B9B7-95D6A5C9043E}" destId="{80DD7467-1FA2-4B4E-A568-CB15912D43DE}" srcOrd="0" destOrd="0" presId="urn:microsoft.com/office/officeart/2005/8/layout/orgChart1"/>
    <dgm:cxn modelId="{867983D9-8773-4DD4-B778-B0C58825FEA4}" type="presOf" srcId="{78887706-677D-401E-93E0-96B5FC07E956}" destId="{1AE6117A-B1BA-47A5-8C89-4DF3B9362E8A}" srcOrd="0" destOrd="0" presId="urn:microsoft.com/office/officeart/2005/8/layout/orgChart1"/>
    <dgm:cxn modelId="{0A7611DA-AFC6-469E-A4AE-320F25C3A171}" type="presOf" srcId="{9F1372B9-C411-46E8-BB16-B4C8B3E0B651}" destId="{BC8EFB57-7DB9-4DA1-B585-9D0375BA6461}" srcOrd="1" destOrd="0" presId="urn:microsoft.com/office/officeart/2005/8/layout/orgChart1"/>
    <dgm:cxn modelId="{5D1AB5DA-7123-4C7B-AD68-03D3F2F1D55E}" type="presOf" srcId="{F3C1F086-AA85-441E-B186-DB0660A1BA67}" destId="{80C54C03-ACD3-4187-8C7D-C93FF0348871}" srcOrd="0" destOrd="0" presId="urn:microsoft.com/office/officeart/2005/8/layout/orgChart1"/>
    <dgm:cxn modelId="{F8938DDB-BD09-41DF-AC49-F7F1A08BBC87}" srcId="{C35B5D40-0C49-4957-9B27-C656C26B3030}" destId="{496C59F1-F3DA-4CB4-9798-FA9FB0DB73EB}" srcOrd="0" destOrd="0" parTransId="{709C046C-118F-4A07-9411-E0422876E2D0}" sibTransId="{B16D3BE9-EB99-47FF-B9F7-2370AB0B7777}"/>
    <dgm:cxn modelId="{731B72DE-7CB0-4EC5-8643-F4CFAD4120F8}" type="presOf" srcId="{BF7CB732-8129-49AC-ABD6-59F301FD6DAE}" destId="{8BB5AF19-7C8F-465D-AF61-8EA7776C581A}" srcOrd="0" destOrd="0" presId="urn:microsoft.com/office/officeart/2005/8/layout/orgChart1"/>
    <dgm:cxn modelId="{9C0067E0-66AF-4734-B3CB-D3223BF8F743}" srcId="{C35B5D40-0C49-4957-9B27-C656C26B3030}" destId="{78887706-677D-401E-93E0-96B5FC07E956}" srcOrd="1" destOrd="0" parTransId="{8B5899F1-B1E8-4DCD-8883-4E9400519D26}" sibTransId="{9BA8A272-992B-4035-92A5-30B3A3401575}"/>
    <dgm:cxn modelId="{DEB6D4EE-9BB2-4267-B0B0-87908D11770A}" type="presOf" srcId="{709C046C-118F-4A07-9411-E0422876E2D0}" destId="{A88F4C8B-F46A-41ED-AE04-248DA687F123}" srcOrd="0" destOrd="0" presId="urn:microsoft.com/office/officeart/2005/8/layout/orgChart1"/>
    <dgm:cxn modelId="{F5D5EEDC-61A1-44E5-8E4B-7B79DDC6BE9C}" type="presParOf" srcId="{8BB5AF19-7C8F-465D-AF61-8EA7776C581A}" destId="{A69B4F74-3061-4B47-A597-ABC0D22CFAE3}" srcOrd="0" destOrd="0" presId="urn:microsoft.com/office/officeart/2005/8/layout/orgChart1"/>
    <dgm:cxn modelId="{E3854C7B-8431-493A-8227-A7511706B109}" type="presParOf" srcId="{A69B4F74-3061-4B47-A597-ABC0D22CFAE3}" destId="{8C3CEE34-9DDF-4125-B9C8-33F90D2DA487}" srcOrd="0" destOrd="0" presId="urn:microsoft.com/office/officeart/2005/8/layout/orgChart1"/>
    <dgm:cxn modelId="{9CE0C52E-8FAD-4647-8C1E-D8B75B7E7C4B}" type="presParOf" srcId="{8C3CEE34-9DDF-4125-B9C8-33F90D2DA487}" destId="{B40E2AA1-70D1-4082-9D66-594B06C5428E}" srcOrd="0" destOrd="0" presId="urn:microsoft.com/office/officeart/2005/8/layout/orgChart1"/>
    <dgm:cxn modelId="{B2E2FC07-0FCE-4796-A630-9D8EBE1A8024}" type="presParOf" srcId="{8C3CEE34-9DDF-4125-B9C8-33F90D2DA487}" destId="{688BFB2E-DEEC-47A6-BA7E-7A7CF1AEE005}" srcOrd="1" destOrd="0" presId="urn:microsoft.com/office/officeart/2005/8/layout/orgChart1"/>
    <dgm:cxn modelId="{7B66F213-2FAD-49E1-8E8E-8A635AE6D23A}" type="presParOf" srcId="{A69B4F74-3061-4B47-A597-ABC0D22CFAE3}" destId="{B0A2D49A-D305-40DA-942C-2D5FDBA697A2}" srcOrd="1" destOrd="0" presId="urn:microsoft.com/office/officeart/2005/8/layout/orgChart1"/>
    <dgm:cxn modelId="{7742511A-549C-496D-8041-5242040D4A39}" type="presParOf" srcId="{B0A2D49A-D305-40DA-942C-2D5FDBA697A2}" destId="{80DD7467-1FA2-4B4E-A568-CB15912D43DE}" srcOrd="0" destOrd="0" presId="urn:microsoft.com/office/officeart/2005/8/layout/orgChart1"/>
    <dgm:cxn modelId="{737EC0E9-D832-41EC-A130-353DEE666FA3}" type="presParOf" srcId="{B0A2D49A-D305-40DA-942C-2D5FDBA697A2}" destId="{CCC38603-5104-4E99-8EAC-29EA1ABC0531}" srcOrd="1" destOrd="0" presId="urn:microsoft.com/office/officeart/2005/8/layout/orgChart1"/>
    <dgm:cxn modelId="{1612BD01-C807-4B4A-A085-1F5BA97C7100}" type="presParOf" srcId="{CCC38603-5104-4E99-8EAC-29EA1ABC0531}" destId="{F25725F6-E19B-44B3-B016-771098D6C455}" srcOrd="0" destOrd="0" presId="urn:microsoft.com/office/officeart/2005/8/layout/orgChart1"/>
    <dgm:cxn modelId="{FF02D260-809E-49F1-8F3D-4DA35497A81B}" type="presParOf" srcId="{F25725F6-E19B-44B3-B016-771098D6C455}" destId="{0E8052FF-D064-49DF-946B-47B08E8A47B4}" srcOrd="0" destOrd="0" presId="urn:microsoft.com/office/officeart/2005/8/layout/orgChart1"/>
    <dgm:cxn modelId="{A4831136-5CB4-4B34-A051-17D39108A77D}" type="presParOf" srcId="{F25725F6-E19B-44B3-B016-771098D6C455}" destId="{928525C0-EF08-48AA-8E73-0AB79EAE5811}" srcOrd="1" destOrd="0" presId="urn:microsoft.com/office/officeart/2005/8/layout/orgChart1"/>
    <dgm:cxn modelId="{283294BD-C8BC-42A4-97C5-88EAE8352016}" type="presParOf" srcId="{CCC38603-5104-4E99-8EAC-29EA1ABC0531}" destId="{5B74EB5E-4376-432C-A8A9-798EEB240CDA}" srcOrd="1" destOrd="0" presId="urn:microsoft.com/office/officeart/2005/8/layout/orgChart1"/>
    <dgm:cxn modelId="{C6C73703-06F7-463F-A107-8D531A25C8DB}" type="presParOf" srcId="{5B74EB5E-4376-432C-A8A9-798EEB240CDA}" destId="{A88F4C8B-F46A-41ED-AE04-248DA687F123}" srcOrd="0" destOrd="0" presId="urn:microsoft.com/office/officeart/2005/8/layout/orgChart1"/>
    <dgm:cxn modelId="{FBB88CC4-7E0E-42C3-BC2D-4B1AADF3A211}" type="presParOf" srcId="{5B74EB5E-4376-432C-A8A9-798EEB240CDA}" destId="{AD487751-F846-4319-B157-BFC12356D5BB}" srcOrd="1" destOrd="0" presId="urn:microsoft.com/office/officeart/2005/8/layout/orgChart1"/>
    <dgm:cxn modelId="{FA79B711-0221-4916-9BBE-1E922921B360}" type="presParOf" srcId="{AD487751-F846-4319-B157-BFC12356D5BB}" destId="{271CA8EC-E496-4C99-99B5-E30FA8DDAC92}" srcOrd="0" destOrd="0" presId="urn:microsoft.com/office/officeart/2005/8/layout/orgChart1"/>
    <dgm:cxn modelId="{733DC21B-467C-4DB5-A584-435337729FD2}" type="presParOf" srcId="{271CA8EC-E496-4C99-99B5-E30FA8DDAC92}" destId="{D31851FA-96AF-424E-9B7A-F7316F6D6A75}" srcOrd="0" destOrd="0" presId="urn:microsoft.com/office/officeart/2005/8/layout/orgChart1"/>
    <dgm:cxn modelId="{B1E8BF65-6E1E-46AA-BB53-224F29C4C65A}" type="presParOf" srcId="{271CA8EC-E496-4C99-99B5-E30FA8DDAC92}" destId="{D415A694-E77C-462F-84E4-37D71710D49A}" srcOrd="1" destOrd="0" presId="urn:microsoft.com/office/officeart/2005/8/layout/orgChart1"/>
    <dgm:cxn modelId="{5B811D7E-286B-4D40-8BB5-A7251F2D0878}" type="presParOf" srcId="{AD487751-F846-4319-B157-BFC12356D5BB}" destId="{9A49488A-6648-4C0C-8CA8-31C33C394BF0}" srcOrd="1" destOrd="0" presId="urn:microsoft.com/office/officeart/2005/8/layout/orgChart1"/>
    <dgm:cxn modelId="{E5602DF3-3DB5-41F4-9F7E-BDC5310A5F6F}" type="presParOf" srcId="{AD487751-F846-4319-B157-BFC12356D5BB}" destId="{79947A79-F209-4B22-B715-10909637736E}" srcOrd="2" destOrd="0" presId="urn:microsoft.com/office/officeart/2005/8/layout/orgChart1"/>
    <dgm:cxn modelId="{4C501476-EDFD-4862-9CC7-E29DD89106E1}" type="presParOf" srcId="{5B74EB5E-4376-432C-A8A9-798EEB240CDA}" destId="{570FCCA5-0537-4E6F-A89B-FD7FC79B250F}" srcOrd="2" destOrd="0" presId="urn:microsoft.com/office/officeart/2005/8/layout/orgChart1"/>
    <dgm:cxn modelId="{2A0F7903-5129-415C-A240-0333898CA90A}" type="presParOf" srcId="{5B74EB5E-4376-432C-A8A9-798EEB240CDA}" destId="{2643A86D-EDDE-45A9-BBA4-20B88594EB1E}" srcOrd="3" destOrd="0" presId="urn:microsoft.com/office/officeart/2005/8/layout/orgChart1"/>
    <dgm:cxn modelId="{215DF443-481F-477D-AC6C-7362AE550BDE}" type="presParOf" srcId="{2643A86D-EDDE-45A9-BBA4-20B88594EB1E}" destId="{88F84096-213A-4072-99FC-890F4C1E92AB}" srcOrd="0" destOrd="0" presId="urn:microsoft.com/office/officeart/2005/8/layout/orgChart1"/>
    <dgm:cxn modelId="{6BFC7E14-419E-4823-8FD6-96A40A5F2778}" type="presParOf" srcId="{88F84096-213A-4072-99FC-890F4C1E92AB}" destId="{1AE6117A-B1BA-47A5-8C89-4DF3B9362E8A}" srcOrd="0" destOrd="0" presId="urn:microsoft.com/office/officeart/2005/8/layout/orgChart1"/>
    <dgm:cxn modelId="{B641391A-5583-4CE1-ABE0-26512568EF77}" type="presParOf" srcId="{88F84096-213A-4072-99FC-890F4C1E92AB}" destId="{6E6F37B1-8C4A-432F-9B5B-1A3C65D40C8D}" srcOrd="1" destOrd="0" presId="urn:microsoft.com/office/officeart/2005/8/layout/orgChart1"/>
    <dgm:cxn modelId="{C267FD0D-22A2-4845-800F-7056DFDE2D45}" type="presParOf" srcId="{2643A86D-EDDE-45A9-BBA4-20B88594EB1E}" destId="{9BCD88D8-A8E6-4B3E-8CE4-E6B8C1D6F4B3}" srcOrd="1" destOrd="0" presId="urn:microsoft.com/office/officeart/2005/8/layout/orgChart1"/>
    <dgm:cxn modelId="{7168B499-D11E-43BC-B1FF-F0356B994102}" type="presParOf" srcId="{2643A86D-EDDE-45A9-BBA4-20B88594EB1E}" destId="{5E8E788F-F1A6-4D03-9EEF-E529990BFC6C}" srcOrd="2" destOrd="0" presId="urn:microsoft.com/office/officeart/2005/8/layout/orgChart1"/>
    <dgm:cxn modelId="{6B664C4A-0602-48E0-A15A-7A4B3724B010}" type="presParOf" srcId="{CCC38603-5104-4E99-8EAC-29EA1ABC0531}" destId="{1A52EF3A-4C32-422E-AE1F-22874C59A435}" srcOrd="2" destOrd="0" presId="urn:microsoft.com/office/officeart/2005/8/layout/orgChart1"/>
    <dgm:cxn modelId="{60413E7C-5147-4F7F-A93E-0DB6978BF4EE}" type="presParOf" srcId="{B0A2D49A-D305-40DA-942C-2D5FDBA697A2}" destId="{80C54C03-ACD3-4187-8C7D-C93FF0348871}" srcOrd="2" destOrd="0" presId="urn:microsoft.com/office/officeart/2005/8/layout/orgChart1"/>
    <dgm:cxn modelId="{CBF21E18-B888-441A-AB68-986FBF2FC989}" type="presParOf" srcId="{B0A2D49A-D305-40DA-942C-2D5FDBA697A2}" destId="{A90242DB-7F17-424C-A4FC-DCCA20F51519}" srcOrd="3" destOrd="0" presId="urn:microsoft.com/office/officeart/2005/8/layout/orgChart1"/>
    <dgm:cxn modelId="{C04F0463-94DE-43D8-8064-B3EE483529FD}" type="presParOf" srcId="{A90242DB-7F17-424C-A4FC-DCCA20F51519}" destId="{5B886B5A-60D3-4236-91F5-76828C33AF65}" srcOrd="0" destOrd="0" presId="urn:microsoft.com/office/officeart/2005/8/layout/orgChart1"/>
    <dgm:cxn modelId="{B2A45DBD-DEC9-4C22-B8F6-D77F9D0A09D2}" type="presParOf" srcId="{5B886B5A-60D3-4236-91F5-76828C33AF65}" destId="{7200575F-B2B5-4231-B619-F17CF6DCC73D}" srcOrd="0" destOrd="0" presId="urn:microsoft.com/office/officeart/2005/8/layout/orgChart1"/>
    <dgm:cxn modelId="{CC32C592-B99D-48EB-86FB-0E62AC7C757C}" type="presParOf" srcId="{5B886B5A-60D3-4236-91F5-76828C33AF65}" destId="{BC8EFB57-7DB9-4DA1-B585-9D0375BA6461}" srcOrd="1" destOrd="0" presId="urn:microsoft.com/office/officeart/2005/8/layout/orgChart1"/>
    <dgm:cxn modelId="{B529A9DA-ADF1-49AD-863C-9A19577B4BC5}" type="presParOf" srcId="{A90242DB-7F17-424C-A4FC-DCCA20F51519}" destId="{462EC2BD-BD0F-4F59-9137-2CB53D7744F6}" srcOrd="1" destOrd="0" presId="urn:microsoft.com/office/officeart/2005/8/layout/orgChart1"/>
    <dgm:cxn modelId="{DC9C519C-29A2-48EC-ACD5-74712E11A5D8}" type="presParOf" srcId="{462EC2BD-BD0F-4F59-9137-2CB53D7744F6}" destId="{0F433D47-AA4A-4649-AAC2-262F3C217128}" srcOrd="0" destOrd="0" presId="urn:microsoft.com/office/officeart/2005/8/layout/orgChart1"/>
    <dgm:cxn modelId="{CEBF05A6-1EF5-41BE-B716-A9F90ECBECAA}" type="presParOf" srcId="{462EC2BD-BD0F-4F59-9137-2CB53D7744F6}" destId="{093C29DC-DE60-407E-A842-4C5DB9993706}" srcOrd="1" destOrd="0" presId="urn:microsoft.com/office/officeart/2005/8/layout/orgChart1"/>
    <dgm:cxn modelId="{37DD1541-026D-4C9F-9365-38AB00256114}" type="presParOf" srcId="{093C29DC-DE60-407E-A842-4C5DB9993706}" destId="{4D6BCE01-FFAC-46E9-94DF-E84C857341AD}" srcOrd="0" destOrd="0" presId="urn:microsoft.com/office/officeart/2005/8/layout/orgChart1"/>
    <dgm:cxn modelId="{448278C3-50FC-4D89-B5E4-ECF4D6BF224C}" type="presParOf" srcId="{4D6BCE01-FFAC-46E9-94DF-E84C857341AD}" destId="{07EE9AD1-CA7F-4097-882E-9E6F47479612}" srcOrd="0" destOrd="0" presId="urn:microsoft.com/office/officeart/2005/8/layout/orgChart1"/>
    <dgm:cxn modelId="{3B1005A0-249E-469C-9CE6-370A93F8DB0F}" type="presParOf" srcId="{4D6BCE01-FFAC-46E9-94DF-E84C857341AD}" destId="{285021AE-E354-4429-BBC6-CEDB717E0C95}" srcOrd="1" destOrd="0" presId="urn:microsoft.com/office/officeart/2005/8/layout/orgChart1"/>
    <dgm:cxn modelId="{36CA1BF1-8E66-4DBE-BAD9-EC7038151CAB}" type="presParOf" srcId="{093C29DC-DE60-407E-A842-4C5DB9993706}" destId="{A6D66210-1F50-4FB2-8BBA-CC200396A164}" srcOrd="1" destOrd="0" presId="urn:microsoft.com/office/officeart/2005/8/layout/orgChart1"/>
    <dgm:cxn modelId="{5F8C89D2-AF0D-4700-8C5D-6C2319432568}" type="presParOf" srcId="{093C29DC-DE60-407E-A842-4C5DB9993706}" destId="{98A8FCE4-FF05-4DC4-BC14-BF939FB6D06F}" srcOrd="2" destOrd="0" presId="urn:microsoft.com/office/officeart/2005/8/layout/orgChart1"/>
    <dgm:cxn modelId="{5F37003F-6537-4E85-91B5-7C21C05DAEA4}" type="presParOf" srcId="{A90242DB-7F17-424C-A4FC-DCCA20F51519}" destId="{86BC8246-3A4C-4060-A71A-5A1BF0A9B7F9}" srcOrd="2" destOrd="0" presId="urn:microsoft.com/office/officeart/2005/8/layout/orgChart1"/>
    <dgm:cxn modelId="{7F3B676D-4946-4C0D-A745-6A60C6A958FB}" type="presParOf" srcId="{A69B4F74-3061-4B47-A597-ABC0D22CFAE3}" destId="{EDF3AF44-5C65-4E4A-AB6C-8BEF6D8883A5}" srcOrd="2" destOrd="0" presId="urn:microsoft.com/office/officeart/2005/8/layout/orgChart1"/>
  </dgm:cxnLst>
  <dgm:bg/>
  <dgm:whole/>
  <dgm:extLst>
    <a:ext uri="http://schemas.microsoft.com/office/drawing/2008/diagram">
      <dsp:dataModelExt xmlns:dsp="http://schemas.microsoft.com/office/drawing/2008/diagram" relId="rId4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48C5A0F-50FD-41DF-8C06-DC28ED3E9E1B}">
      <dsp:nvSpPr>
        <dsp:cNvPr id="0" name=""/>
        <dsp:cNvSpPr/>
      </dsp:nvSpPr>
      <dsp:spPr>
        <a:xfrm>
          <a:off x="2168" y="886"/>
          <a:ext cx="4440028" cy="387619"/>
        </a:xfrm>
        <a:prstGeom prst="round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30480" rIns="60960" bIns="30480" numCol="1" spcCol="1270" anchor="ctr" anchorCtr="0">
          <a:noAutofit/>
        </a:bodyPr>
        <a:lstStyle/>
        <a:p>
          <a:pPr marL="0" lvl="0" indent="0" algn="l" defTabSz="711200">
            <a:lnSpc>
              <a:spcPct val="90000"/>
            </a:lnSpc>
            <a:spcBef>
              <a:spcPct val="0"/>
            </a:spcBef>
            <a:spcAft>
              <a:spcPct val="35000"/>
            </a:spcAft>
            <a:buNone/>
          </a:pPr>
          <a:r>
            <a:rPr lang="en-US" sz="1600" kern="1200"/>
            <a:t>Unmet Transportation Needs</a:t>
          </a:r>
        </a:p>
      </dsp:txBody>
      <dsp:txXfrm>
        <a:off x="21090" y="19808"/>
        <a:ext cx="4402184" cy="349775"/>
      </dsp:txXfrm>
    </dsp:sp>
    <dsp:sp modelId="{8159A4EA-8603-470B-84FB-538BBB92E4A2}">
      <dsp:nvSpPr>
        <dsp:cNvPr id="0" name=""/>
        <dsp:cNvSpPr/>
      </dsp:nvSpPr>
      <dsp:spPr>
        <a:xfrm>
          <a:off x="2168" y="407887"/>
          <a:ext cx="4440028" cy="387619"/>
        </a:xfrm>
        <a:prstGeom prst="roundRect">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30480" rIns="60960" bIns="30480" numCol="1" spcCol="1270" anchor="ctr" anchorCtr="0">
          <a:noAutofit/>
        </a:bodyPr>
        <a:lstStyle/>
        <a:p>
          <a:pPr marL="0" lvl="0" indent="0" algn="l" defTabSz="711200">
            <a:lnSpc>
              <a:spcPct val="90000"/>
            </a:lnSpc>
            <a:spcBef>
              <a:spcPct val="0"/>
            </a:spcBef>
            <a:spcAft>
              <a:spcPct val="35000"/>
            </a:spcAft>
            <a:buNone/>
          </a:pPr>
          <a:r>
            <a:rPr lang="en-US" sz="1600" kern="1200"/>
            <a:t>Inventory of Existing Services</a:t>
          </a:r>
        </a:p>
      </dsp:txBody>
      <dsp:txXfrm>
        <a:off x="21090" y="426809"/>
        <a:ext cx="4402184" cy="349775"/>
      </dsp:txXfrm>
    </dsp:sp>
    <dsp:sp modelId="{37690C45-0C85-45D3-9CA1-3E35E51EA130}">
      <dsp:nvSpPr>
        <dsp:cNvPr id="0" name=""/>
        <dsp:cNvSpPr/>
      </dsp:nvSpPr>
      <dsp:spPr>
        <a:xfrm>
          <a:off x="2168" y="814887"/>
          <a:ext cx="4440028" cy="387619"/>
        </a:xfrm>
        <a:prstGeom prst="round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30480" rIns="60960" bIns="30480" numCol="1" spcCol="1270" anchor="ctr" anchorCtr="0">
          <a:noAutofit/>
        </a:bodyPr>
        <a:lstStyle/>
        <a:p>
          <a:pPr marL="0" lvl="0" indent="0" algn="l" defTabSz="711200">
            <a:lnSpc>
              <a:spcPct val="90000"/>
            </a:lnSpc>
            <a:spcBef>
              <a:spcPct val="0"/>
            </a:spcBef>
            <a:spcAft>
              <a:spcPct val="35000"/>
            </a:spcAft>
            <a:buNone/>
          </a:pPr>
          <a:r>
            <a:rPr lang="en-US" sz="1600" kern="1200"/>
            <a:t>Strategies for Improved Service and Coordination</a:t>
          </a:r>
        </a:p>
      </dsp:txBody>
      <dsp:txXfrm>
        <a:off x="21090" y="833809"/>
        <a:ext cx="4402184" cy="349775"/>
      </dsp:txXfrm>
    </dsp:sp>
    <dsp:sp modelId="{86A450E5-B959-4E54-AC39-F168B1E009FD}">
      <dsp:nvSpPr>
        <dsp:cNvPr id="0" name=""/>
        <dsp:cNvSpPr/>
      </dsp:nvSpPr>
      <dsp:spPr>
        <a:xfrm>
          <a:off x="2168" y="1221888"/>
          <a:ext cx="4440028" cy="387619"/>
        </a:xfrm>
        <a:prstGeom prst="roundRect">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30480" rIns="60960" bIns="30480" numCol="1" spcCol="1270" anchor="ctr" anchorCtr="0">
          <a:noAutofit/>
        </a:bodyPr>
        <a:lstStyle/>
        <a:p>
          <a:pPr marL="0" lvl="0" indent="0" algn="l" defTabSz="711200">
            <a:lnSpc>
              <a:spcPct val="90000"/>
            </a:lnSpc>
            <a:spcBef>
              <a:spcPct val="0"/>
            </a:spcBef>
            <a:spcAft>
              <a:spcPct val="35000"/>
            </a:spcAft>
            <a:buNone/>
          </a:pPr>
          <a:r>
            <a:rPr lang="en-US" sz="1600" kern="1200"/>
            <a:t>Priority Projects</a:t>
          </a:r>
        </a:p>
      </dsp:txBody>
      <dsp:txXfrm>
        <a:off x="21090" y="1240810"/>
        <a:ext cx="4402184" cy="349775"/>
      </dsp:txXfrm>
    </dsp:sp>
    <dsp:sp modelId="{F42382AD-7774-44AB-ABDC-67522680E9BC}">
      <dsp:nvSpPr>
        <dsp:cNvPr id="0" name=""/>
        <dsp:cNvSpPr/>
      </dsp:nvSpPr>
      <dsp:spPr>
        <a:xfrm>
          <a:off x="2168" y="1628888"/>
          <a:ext cx="4440028" cy="387619"/>
        </a:xfrm>
        <a:prstGeom prst="roundRect">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30480" rIns="60960" bIns="30480" numCol="1" spcCol="1270" anchor="ctr" anchorCtr="0">
          <a:noAutofit/>
        </a:bodyPr>
        <a:lstStyle/>
        <a:p>
          <a:pPr marL="0" lvl="0" indent="0" algn="l" defTabSz="711200">
            <a:lnSpc>
              <a:spcPct val="90000"/>
            </a:lnSpc>
            <a:spcBef>
              <a:spcPct val="0"/>
            </a:spcBef>
            <a:spcAft>
              <a:spcPct val="35000"/>
            </a:spcAft>
            <a:buNone/>
          </a:pPr>
          <a:r>
            <a:rPr lang="en-US" sz="1600" kern="1200"/>
            <a:t>Competitive Selection Criteria</a:t>
          </a:r>
        </a:p>
      </dsp:txBody>
      <dsp:txXfrm>
        <a:off x="21090" y="1647810"/>
        <a:ext cx="4402184" cy="34977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B4A25CC-5D50-420E-BF87-829904A744E8}">
      <dsp:nvSpPr>
        <dsp:cNvPr id="0" name=""/>
        <dsp:cNvSpPr/>
      </dsp:nvSpPr>
      <dsp:spPr>
        <a:xfrm>
          <a:off x="2068644" y="2156244"/>
          <a:ext cx="1505830" cy="1249507"/>
        </a:xfrm>
        <a:prstGeom prst="ellipse">
          <a:avLst/>
        </a:prstGeom>
        <a:solidFill>
          <a:schemeClr val="accent3">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en-US" sz="1600" b="0" kern="1200">
              <a:latin typeface="Franklin Gothic Medium" panose="020B0603020102020204" pitchFamily="34" charset="0"/>
              <a:cs typeface="Times New Roman" panose="02020603050405020304" pitchFamily="18" charset="0"/>
            </a:rPr>
            <a:t>Demand-Responsive Services</a:t>
          </a:r>
        </a:p>
      </dsp:txBody>
      <dsp:txXfrm>
        <a:off x="2289168" y="2339230"/>
        <a:ext cx="1064782" cy="883535"/>
      </dsp:txXfrm>
    </dsp:sp>
    <dsp:sp modelId="{8E97F44E-D026-4419-9831-3004DAB347D5}">
      <dsp:nvSpPr>
        <dsp:cNvPr id="0" name=""/>
        <dsp:cNvSpPr/>
      </dsp:nvSpPr>
      <dsp:spPr>
        <a:xfrm rot="16044342">
          <a:off x="2540161" y="1487575"/>
          <a:ext cx="467492" cy="483497"/>
        </a:xfrm>
        <a:prstGeom prst="rightArrow">
          <a:avLst>
            <a:gd name="adj1" fmla="val 60000"/>
            <a:gd name="adj2" fmla="val 50000"/>
          </a:avLst>
        </a:prstGeom>
        <a:solidFill>
          <a:schemeClr val="accent4">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marL="0" lvl="0" indent="0" algn="ctr" defTabSz="977900">
            <a:lnSpc>
              <a:spcPct val="90000"/>
            </a:lnSpc>
            <a:spcBef>
              <a:spcPct val="0"/>
            </a:spcBef>
            <a:spcAft>
              <a:spcPct val="35000"/>
            </a:spcAft>
            <a:buNone/>
          </a:pPr>
          <a:endParaRPr lang="en-US" sz="2200" kern="1200"/>
        </a:p>
      </dsp:txBody>
      <dsp:txXfrm rot="10800000">
        <a:off x="2613459" y="1654326"/>
        <a:ext cx="327244" cy="290099"/>
      </dsp:txXfrm>
    </dsp:sp>
    <dsp:sp modelId="{4133D1BB-60FC-4E9F-BAF8-9F53E28390B1}">
      <dsp:nvSpPr>
        <dsp:cNvPr id="0" name=""/>
        <dsp:cNvSpPr/>
      </dsp:nvSpPr>
      <dsp:spPr>
        <a:xfrm>
          <a:off x="2020475" y="-41314"/>
          <a:ext cx="1406102" cy="1317435"/>
        </a:xfrm>
        <a:prstGeom prst="ellipse">
          <a:avLst/>
        </a:prstGeom>
        <a:solidFill>
          <a:schemeClr val="accent4">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n-US" sz="1200" b="0" kern="1200">
              <a:solidFill>
                <a:schemeClr val="bg1"/>
              </a:solidFill>
              <a:latin typeface="Franklin Gothic Medium" panose="020B0603020102020204" pitchFamily="34" charset="0"/>
              <a:cs typeface="Times New Roman" panose="02020603050405020304" pitchFamily="18" charset="0"/>
            </a:rPr>
            <a:t>Regionwide</a:t>
          </a:r>
        </a:p>
        <a:p>
          <a:pPr marL="0" lvl="0" indent="0" algn="ctr" defTabSz="533400">
            <a:lnSpc>
              <a:spcPct val="90000"/>
            </a:lnSpc>
            <a:spcBef>
              <a:spcPct val="0"/>
            </a:spcBef>
            <a:spcAft>
              <a:spcPct val="35000"/>
            </a:spcAft>
            <a:buNone/>
          </a:pPr>
          <a:r>
            <a:rPr lang="en-US" sz="1200" b="0" kern="1200">
              <a:solidFill>
                <a:schemeClr val="bg1"/>
              </a:solidFill>
              <a:latin typeface="Franklin Gothic Medium" panose="020B0603020102020204" pitchFamily="34" charset="0"/>
              <a:cs typeface="Times New Roman" panose="02020603050405020304" pitchFamily="18" charset="0"/>
            </a:rPr>
            <a:t>MetroAccess</a:t>
          </a:r>
        </a:p>
      </dsp:txBody>
      <dsp:txXfrm>
        <a:off x="2226394" y="151620"/>
        <a:ext cx="994264" cy="931567"/>
      </dsp:txXfrm>
    </dsp:sp>
    <dsp:sp modelId="{C366CC69-D406-41AD-9CB9-0084B6D1A77C}">
      <dsp:nvSpPr>
        <dsp:cNvPr id="0" name=""/>
        <dsp:cNvSpPr/>
      </dsp:nvSpPr>
      <dsp:spPr>
        <a:xfrm rot="18698712">
          <a:off x="3317593" y="1726579"/>
          <a:ext cx="453270" cy="483497"/>
        </a:xfrm>
        <a:prstGeom prst="rightArrow">
          <a:avLst>
            <a:gd name="adj1" fmla="val 60000"/>
            <a:gd name="adj2" fmla="val 50000"/>
          </a:avLst>
        </a:prstGeom>
        <a:solidFill>
          <a:schemeClr val="accent4">
            <a:hueOff val="2213845"/>
            <a:satOff val="-2090"/>
            <a:lumOff val="-3872"/>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marL="0" lvl="0" indent="0" algn="ctr" defTabSz="977900">
            <a:lnSpc>
              <a:spcPct val="90000"/>
            </a:lnSpc>
            <a:spcBef>
              <a:spcPct val="0"/>
            </a:spcBef>
            <a:spcAft>
              <a:spcPct val="35000"/>
            </a:spcAft>
            <a:buNone/>
          </a:pPr>
          <a:endParaRPr lang="en-US" sz="2200" kern="1200"/>
        </a:p>
      </dsp:txBody>
      <dsp:txXfrm>
        <a:off x="3340403" y="1874086"/>
        <a:ext cx="317289" cy="290099"/>
      </dsp:txXfrm>
    </dsp:sp>
    <dsp:sp modelId="{842BC678-CCA9-480D-991F-CBC06D4B5D61}">
      <dsp:nvSpPr>
        <dsp:cNvPr id="0" name=""/>
        <dsp:cNvSpPr/>
      </dsp:nvSpPr>
      <dsp:spPr>
        <a:xfrm>
          <a:off x="3518498" y="484893"/>
          <a:ext cx="1553837" cy="1277390"/>
        </a:xfrm>
        <a:prstGeom prst="ellipse">
          <a:avLst/>
        </a:prstGeom>
        <a:solidFill>
          <a:schemeClr val="accent4">
            <a:hueOff val="2213845"/>
            <a:satOff val="-2090"/>
            <a:lumOff val="-3872"/>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n-US" sz="1200" b="0" kern="1200">
              <a:solidFill>
                <a:schemeClr val="tx1"/>
              </a:solidFill>
              <a:latin typeface="Franklin Gothic Medium" panose="020B0603020102020204" pitchFamily="34" charset="0"/>
              <a:cs typeface="Times New Roman" panose="02020603050405020304" pitchFamily="18" charset="0"/>
            </a:rPr>
            <a:t>D.C.</a:t>
          </a:r>
          <a:br>
            <a:rPr lang="en-US" sz="1200" b="0" kern="1200">
              <a:solidFill>
                <a:schemeClr val="tx1"/>
              </a:solidFill>
              <a:latin typeface="Franklin Gothic Medium" panose="020B0603020102020204" pitchFamily="34" charset="0"/>
              <a:cs typeface="Times New Roman" panose="02020603050405020304" pitchFamily="18" charset="0"/>
            </a:rPr>
          </a:br>
          <a:r>
            <a:rPr lang="en-US" sz="1200" b="0" kern="1200">
              <a:solidFill>
                <a:schemeClr val="tx1"/>
              </a:solidFill>
              <a:latin typeface="Franklin Gothic Medium" panose="020B0603020102020204" pitchFamily="34" charset="0"/>
              <a:cs typeface="Times New Roman" panose="02020603050405020304" pitchFamily="18" charset="0"/>
            </a:rPr>
            <a:t>TransportDC</a:t>
          </a:r>
        </a:p>
      </dsp:txBody>
      <dsp:txXfrm>
        <a:off x="3746052" y="671962"/>
        <a:ext cx="1098729" cy="903252"/>
      </dsp:txXfrm>
    </dsp:sp>
    <dsp:sp modelId="{86D031F8-7808-426D-B648-369C0FE9411A}">
      <dsp:nvSpPr>
        <dsp:cNvPr id="0" name=""/>
        <dsp:cNvSpPr/>
      </dsp:nvSpPr>
      <dsp:spPr>
        <a:xfrm rot="21022099">
          <a:off x="3729161" y="2349367"/>
          <a:ext cx="422570" cy="483497"/>
        </a:xfrm>
        <a:prstGeom prst="rightArrow">
          <a:avLst>
            <a:gd name="adj1" fmla="val 60000"/>
            <a:gd name="adj2" fmla="val 50000"/>
          </a:avLst>
        </a:prstGeom>
        <a:solidFill>
          <a:schemeClr val="accent4">
            <a:hueOff val="4427691"/>
            <a:satOff val="-4180"/>
            <a:lumOff val="-7745"/>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marL="0" lvl="0" indent="0" algn="ctr" defTabSz="977900">
            <a:lnSpc>
              <a:spcPct val="90000"/>
            </a:lnSpc>
            <a:spcBef>
              <a:spcPct val="0"/>
            </a:spcBef>
            <a:spcAft>
              <a:spcPct val="35000"/>
            </a:spcAft>
            <a:buNone/>
          </a:pPr>
          <a:endParaRPr lang="en-US" sz="2200" kern="1200"/>
        </a:p>
      </dsp:txBody>
      <dsp:txXfrm>
        <a:off x="3730055" y="2456671"/>
        <a:ext cx="295799" cy="290099"/>
      </dsp:txXfrm>
    </dsp:sp>
    <dsp:sp modelId="{68FE54F7-24A1-4C51-B71F-EEE58E1FB350}">
      <dsp:nvSpPr>
        <dsp:cNvPr id="0" name=""/>
        <dsp:cNvSpPr/>
      </dsp:nvSpPr>
      <dsp:spPr>
        <a:xfrm>
          <a:off x="4332358" y="1791342"/>
          <a:ext cx="1406102" cy="1227902"/>
        </a:xfrm>
        <a:prstGeom prst="ellipse">
          <a:avLst/>
        </a:prstGeom>
        <a:solidFill>
          <a:schemeClr val="accent4">
            <a:hueOff val="4427691"/>
            <a:satOff val="-4180"/>
            <a:lumOff val="-7745"/>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6510" tIns="16510" rIns="16510" bIns="16510" numCol="1" spcCol="1270" anchor="ctr" anchorCtr="0">
          <a:noAutofit/>
        </a:bodyPr>
        <a:lstStyle/>
        <a:p>
          <a:pPr marL="0" lvl="0" indent="0" algn="ctr" defTabSz="577850">
            <a:lnSpc>
              <a:spcPct val="90000"/>
            </a:lnSpc>
            <a:spcBef>
              <a:spcPct val="0"/>
            </a:spcBef>
            <a:spcAft>
              <a:spcPct val="35000"/>
            </a:spcAft>
            <a:buNone/>
          </a:pPr>
          <a:r>
            <a:rPr lang="en-US" sz="1300" b="0" kern="1200">
              <a:solidFill>
                <a:schemeClr val="tx1"/>
              </a:solidFill>
              <a:latin typeface="Franklin Gothic Medium" panose="020B0603020102020204" pitchFamily="34" charset="0"/>
              <a:cs typeface="Times New Roman" panose="02020603050405020304" pitchFamily="18" charset="0"/>
            </a:rPr>
            <a:t>Montgomery</a:t>
          </a:r>
          <a:br>
            <a:rPr lang="en-US" sz="1300" b="0" kern="1200">
              <a:solidFill>
                <a:schemeClr val="tx1"/>
              </a:solidFill>
              <a:latin typeface="Franklin Gothic Medium" panose="020B0603020102020204" pitchFamily="34" charset="0"/>
              <a:cs typeface="Times New Roman" panose="02020603050405020304" pitchFamily="18" charset="0"/>
            </a:rPr>
          </a:br>
          <a:r>
            <a:rPr lang="en-US" sz="1300" b="0" kern="1200">
              <a:solidFill>
                <a:schemeClr val="tx1"/>
              </a:solidFill>
              <a:latin typeface="Franklin Gothic Medium" panose="020B0603020102020204" pitchFamily="34" charset="0"/>
              <a:cs typeface="Times New Roman" panose="02020603050405020304" pitchFamily="18" charset="0"/>
            </a:rPr>
            <a:t>County</a:t>
          </a:r>
          <a:br>
            <a:rPr lang="en-US" sz="1300" b="0" kern="1200">
              <a:solidFill>
                <a:schemeClr val="tx1"/>
              </a:solidFill>
              <a:latin typeface="Franklin Gothic Medium" panose="020B0603020102020204" pitchFamily="34" charset="0"/>
              <a:cs typeface="Times New Roman" panose="02020603050405020304" pitchFamily="18" charset="0"/>
            </a:rPr>
          </a:br>
          <a:r>
            <a:rPr lang="en-US" sz="1300" b="0" kern="1200">
              <a:solidFill>
                <a:schemeClr val="tx1"/>
              </a:solidFill>
              <a:latin typeface="Franklin Gothic Medium" panose="020B0603020102020204" pitchFamily="34" charset="0"/>
              <a:cs typeface="Times New Roman" panose="02020603050405020304" pitchFamily="18" charset="0"/>
            </a:rPr>
            <a:t>Call and Ride</a:t>
          </a:r>
        </a:p>
      </dsp:txBody>
      <dsp:txXfrm>
        <a:off x="4538277" y="1971164"/>
        <a:ext cx="994264" cy="868258"/>
      </dsp:txXfrm>
    </dsp:sp>
    <dsp:sp modelId="{8AD23A69-F461-494A-8AAE-74DD08E70533}">
      <dsp:nvSpPr>
        <dsp:cNvPr id="0" name=""/>
        <dsp:cNvSpPr/>
      </dsp:nvSpPr>
      <dsp:spPr>
        <a:xfrm rot="1736095">
          <a:off x="3599822" y="3108840"/>
          <a:ext cx="504128" cy="483497"/>
        </a:xfrm>
        <a:prstGeom prst="rightArrow">
          <a:avLst>
            <a:gd name="adj1" fmla="val 60000"/>
            <a:gd name="adj2" fmla="val 50000"/>
          </a:avLst>
        </a:prstGeom>
        <a:solidFill>
          <a:schemeClr val="accent4">
            <a:hueOff val="6641536"/>
            <a:satOff val="-6270"/>
            <a:lumOff val="-11617"/>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marL="0" lvl="0" indent="0" algn="ctr" defTabSz="977900">
            <a:lnSpc>
              <a:spcPct val="90000"/>
            </a:lnSpc>
            <a:spcBef>
              <a:spcPct val="0"/>
            </a:spcBef>
            <a:spcAft>
              <a:spcPct val="35000"/>
            </a:spcAft>
            <a:buNone/>
          </a:pPr>
          <a:endParaRPr lang="en-US" sz="2200" kern="1200"/>
        </a:p>
      </dsp:txBody>
      <dsp:txXfrm>
        <a:off x="3608875" y="3170451"/>
        <a:ext cx="359079" cy="290099"/>
      </dsp:txXfrm>
    </dsp:sp>
    <dsp:sp modelId="{5C90D0AA-B1FB-4585-980C-46B7F3C9C120}">
      <dsp:nvSpPr>
        <dsp:cNvPr id="0" name=""/>
        <dsp:cNvSpPr/>
      </dsp:nvSpPr>
      <dsp:spPr>
        <a:xfrm>
          <a:off x="4209592" y="3293975"/>
          <a:ext cx="1137642" cy="1137642"/>
        </a:xfrm>
        <a:prstGeom prst="ellipse">
          <a:avLst/>
        </a:prstGeom>
        <a:solidFill>
          <a:schemeClr val="accent4">
            <a:hueOff val="6641536"/>
            <a:satOff val="-6270"/>
            <a:lumOff val="-11617"/>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6510" tIns="16510" rIns="16510" bIns="16510" numCol="1" spcCol="1270" anchor="ctr" anchorCtr="0">
          <a:noAutofit/>
        </a:bodyPr>
        <a:lstStyle/>
        <a:p>
          <a:pPr marL="0" lvl="0" indent="0" algn="ctr" defTabSz="577850">
            <a:lnSpc>
              <a:spcPct val="90000"/>
            </a:lnSpc>
            <a:spcBef>
              <a:spcPct val="0"/>
            </a:spcBef>
            <a:spcAft>
              <a:spcPct val="35000"/>
            </a:spcAft>
            <a:buNone/>
          </a:pPr>
          <a:r>
            <a:rPr lang="en-US" sz="1300" b="0" kern="1200">
              <a:solidFill>
                <a:schemeClr val="tx1"/>
              </a:solidFill>
              <a:latin typeface="Franklin Gothic Medium" panose="020B0603020102020204" pitchFamily="34" charset="0"/>
              <a:cs typeface="Times New Roman" panose="02020603050405020304" pitchFamily="18" charset="0"/>
            </a:rPr>
            <a:t>Prince George's County</a:t>
          </a:r>
          <a:br>
            <a:rPr lang="en-US" sz="1300" b="0" kern="1200">
              <a:solidFill>
                <a:schemeClr val="tx1"/>
              </a:solidFill>
              <a:latin typeface="Franklin Gothic Medium" panose="020B0603020102020204" pitchFamily="34" charset="0"/>
              <a:cs typeface="Times New Roman" panose="02020603050405020304" pitchFamily="18" charset="0"/>
            </a:rPr>
          </a:br>
          <a:r>
            <a:rPr lang="en-US" sz="1300" b="0" kern="1200">
              <a:solidFill>
                <a:schemeClr val="tx1"/>
              </a:solidFill>
              <a:latin typeface="Franklin Gothic Medium" panose="020B0603020102020204" pitchFamily="34" charset="0"/>
              <a:cs typeface="Times New Roman" panose="02020603050405020304" pitchFamily="18" charset="0"/>
            </a:rPr>
            <a:t>Call-a-Bus</a:t>
          </a:r>
          <a:br>
            <a:rPr lang="en-US" sz="1300" b="0" kern="1200">
              <a:solidFill>
                <a:schemeClr val="tx1"/>
              </a:solidFill>
              <a:latin typeface="Franklin Gothic Medium" panose="020B0603020102020204" pitchFamily="34" charset="0"/>
              <a:cs typeface="Times New Roman" panose="02020603050405020304" pitchFamily="18" charset="0"/>
            </a:rPr>
          </a:br>
          <a:r>
            <a:rPr lang="en-US" sz="1300" b="0" kern="1200">
              <a:solidFill>
                <a:schemeClr val="tx1"/>
              </a:solidFill>
              <a:latin typeface="Franklin Gothic Medium" panose="020B0603020102020204" pitchFamily="34" charset="0"/>
              <a:cs typeface="Times New Roman" panose="02020603050405020304" pitchFamily="18" charset="0"/>
            </a:rPr>
            <a:t>Call-a-Cab</a:t>
          </a:r>
        </a:p>
      </dsp:txBody>
      <dsp:txXfrm>
        <a:off x="4376196" y="3460579"/>
        <a:ext cx="804434" cy="804434"/>
      </dsp:txXfrm>
    </dsp:sp>
    <dsp:sp modelId="{4D50FB71-76EF-44C2-B81E-C4CE41AFD004}">
      <dsp:nvSpPr>
        <dsp:cNvPr id="0" name=""/>
        <dsp:cNvSpPr/>
      </dsp:nvSpPr>
      <dsp:spPr>
        <a:xfrm rot="4077549">
          <a:off x="2979520" y="3574591"/>
          <a:ext cx="522406" cy="483497"/>
        </a:xfrm>
        <a:prstGeom prst="rightArrow">
          <a:avLst>
            <a:gd name="adj1" fmla="val 60000"/>
            <a:gd name="adj2" fmla="val 50000"/>
          </a:avLst>
        </a:prstGeom>
        <a:solidFill>
          <a:schemeClr val="accent4">
            <a:hueOff val="8855381"/>
            <a:satOff val="-8360"/>
            <a:lumOff val="-1549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marL="0" lvl="0" indent="0" algn="ctr" defTabSz="977900">
            <a:lnSpc>
              <a:spcPct val="90000"/>
            </a:lnSpc>
            <a:spcBef>
              <a:spcPct val="0"/>
            </a:spcBef>
            <a:spcAft>
              <a:spcPct val="35000"/>
            </a:spcAft>
            <a:buNone/>
          </a:pPr>
          <a:endParaRPr lang="en-US" sz="2200" kern="1200"/>
        </a:p>
      </dsp:txBody>
      <dsp:txXfrm>
        <a:off x="3024828" y="3604066"/>
        <a:ext cx="377357" cy="290099"/>
      </dsp:txXfrm>
    </dsp:sp>
    <dsp:sp modelId="{33EC38AD-6157-4DD6-B2E0-386DDAAE5E81}">
      <dsp:nvSpPr>
        <dsp:cNvPr id="0" name=""/>
        <dsp:cNvSpPr/>
      </dsp:nvSpPr>
      <dsp:spPr>
        <a:xfrm>
          <a:off x="3075856" y="4245291"/>
          <a:ext cx="1137642" cy="1137642"/>
        </a:xfrm>
        <a:prstGeom prst="ellipse">
          <a:avLst/>
        </a:prstGeom>
        <a:solidFill>
          <a:schemeClr val="accent4">
            <a:hueOff val="8855381"/>
            <a:satOff val="-8360"/>
            <a:lumOff val="-1549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6510" tIns="16510" rIns="16510" bIns="16510" numCol="1" spcCol="1270" anchor="ctr" anchorCtr="0">
          <a:noAutofit/>
        </a:bodyPr>
        <a:lstStyle/>
        <a:p>
          <a:pPr marL="0" lvl="0" indent="0" algn="ctr" defTabSz="577850">
            <a:lnSpc>
              <a:spcPct val="90000"/>
            </a:lnSpc>
            <a:spcBef>
              <a:spcPct val="0"/>
            </a:spcBef>
            <a:spcAft>
              <a:spcPct val="35000"/>
            </a:spcAft>
            <a:buNone/>
          </a:pPr>
          <a:r>
            <a:rPr lang="en-US" sz="1300" b="0" kern="1200">
              <a:solidFill>
                <a:schemeClr val="bg1"/>
              </a:solidFill>
              <a:latin typeface="Franklin Gothic Medium" panose="020B0603020102020204" pitchFamily="34" charset="0"/>
              <a:cs typeface="Times New Roman" panose="02020603050405020304" pitchFamily="18" charset="0"/>
            </a:rPr>
            <a:t>Frederick County</a:t>
          </a:r>
          <a:br>
            <a:rPr lang="en-US" sz="1300" b="0" kern="1200">
              <a:solidFill>
                <a:schemeClr val="bg1"/>
              </a:solidFill>
              <a:latin typeface="Franklin Gothic Medium" panose="020B0603020102020204" pitchFamily="34" charset="0"/>
              <a:cs typeface="Times New Roman" panose="02020603050405020304" pitchFamily="18" charset="0"/>
            </a:rPr>
          </a:br>
          <a:r>
            <a:rPr lang="en-US" sz="1300" b="0" kern="1200">
              <a:solidFill>
                <a:schemeClr val="bg1"/>
              </a:solidFill>
              <a:latin typeface="Franklin Gothic Medium" panose="020B0603020102020204" pitchFamily="34" charset="0"/>
              <a:cs typeface="Times New Roman" panose="02020603050405020304" pitchFamily="18" charset="0"/>
            </a:rPr>
            <a:t>Transit Plus</a:t>
          </a:r>
        </a:p>
      </dsp:txBody>
      <dsp:txXfrm>
        <a:off x="3242460" y="4411895"/>
        <a:ext cx="804434" cy="804434"/>
      </dsp:txXfrm>
    </dsp:sp>
    <dsp:sp modelId="{AFAB97C1-0724-46B3-BE08-1266C435821F}">
      <dsp:nvSpPr>
        <dsp:cNvPr id="0" name=""/>
        <dsp:cNvSpPr/>
      </dsp:nvSpPr>
      <dsp:spPr>
        <a:xfrm rot="6455422">
          <a:off x="2247169" y="3573492"/>
          <a:ext cx="492999" cy="483497"/>
        </a:xfrm>
        <a:prstGeom prst="rightArrow">
          <a:avLst>
            <a:gd name="adj1" fmla="val 60000"/>
            <a:gd name="adj2" fmla="val 50000"/>
          </a:avLst>
        </a:prstGeom>
        <a:solidFill>
          <a:schemeClr val="accent4">
            <a:hueOff val="11069227"/>
            <a:satOff val="-10451"/>
            <a:lumOff val="-19363"/>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marL="0" lvl="0" indent="0" algn="ctr" defTabSz="977900">
            <a:lnSpc>
              <a:spcPct val="90000"/>
            </a:lnSpc>
            <a:spcBef>
              <a:spcPct val="0"/>
            </a:spcBef>
            <a:spcAft>
              <a:spcPct val="35000"/>
            </a:spcAft>
            <a:buNone/>
          </a:pPr>
          <a:endParaRPr lang="en-US" sz="2200" kern="1200"/>
        </a:p>
      </dsp:txBody>
      <dsp:txXfrm rot="10800000">
        <a:off x="2341611" y="3601058"/>
        <a:ext cx="347950" cy="290099"/>
      </dsp:txXfrm>
    </dsp:sp>
    <dsp:sp modelId="{8EAA15AC-F32A-4726-A698-0F0AE4289474}">
      <dsp:nvSpPr>
        <dsp:cNvPr id="0" name=""/>
        <dsp:cNvSpPr/>
      </dsp:nvSpPr>
      <dsp:spPr>
        <a:xfrm>
          <a:off x="1608172" y="4245291"/>
          <a:ext cx="1137642" cy="1137642"/>
        </a:xfrm>
        <a:prstGeom prst="ellipse">
          <a:avLst/>
        </a:prstGeom>
        <a:solidFill>
          <a:schemeClr val="accent4">
            <a:hueOff val="11069227"/>
            <a:satOff val="-10451"/>
            <a:lumOff val="-19363"/>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6510" tIns="16510" rIns="16510" bIns="16510" numCol="1" spcCol="1270" anchor="ctr" anchorCtr="0">
          <a:noAutofit/>
        </a:bodyPr>
        <a:lstStyle/>
        <a:p>
          <a:pPr marL="0" lvl="0" indent="0" algn="ctr" defTabSz="577850">
            <a:lnSpc>
              <a:spcPct val="90000"/>
            </a:lnSpc>
            <a:spcBef>
              <a:spcPct val="0"/>
            </a:spcBef>
            <a:spcAft>
              <a:spcPct val="35000"/>
            </a:spcAft>
            <a:buNone/>
          </a:pPr>
          <a:r>
            <a:rPr lang="en-US" sz="1300" b="0" kern="1200">
              <a:solidFill>
                <a:schemeClr val="bg1"/>
              </a:solidFill>
              <a:latin typeface="Franklin Gothic Medium" panose="020B0603020102020204" pitchFamily="34" charset="0"/>
              <a:cs typeface="Times New Roman" panose="02020603050405020304" pitchFamily="18" charset="0"/>
            </a:rPr>
            <a:t>Arlington County</a:t>
          </a:r>
          <a:br>
            <a:rPr lang="en-US" sz="1300" b="0" kern="1200">
              <a:solidFill>
                <a:schemeClr val="bg1"/>
              </a:solidFill>
              <a:latin typeface="Franklin Gothic Medium" panose="020B0603020102020204" pitchFamily="34" charset="0"/>
              <a:cs typeface="Times New Roman" panose="02020603050405020304" pitchFamily="18" charset="0"/>
            </a:rPr>
          </a:br>
          <a:r>
            <a:rPr lang="en-US" sz="1300" b="0" kern="1200" baseline="0">
              <a:solidFill>
                <a:schemeClr val="bg1"/>
              </a:solidFill>
              <a:latin typeface="Franklin Gothic Medium" panose="020B0603020102020204" pitchFamily="34" charset="0"/>
              <a:cs typeface="Times New Roman" panose="02020603050405020304" pitchFamily="18" charset="0"/>
            </a:rPr>
            <a:t>STAR</a:t>
          </a:r>
        </a:p>
      </dsp:txBody>
      <dsp:txXfrm>
        <a:off x="1774776" y="4411895"/>
        <a:ext cx="804434" cy="804434"/>
      </dsp:txXfrm>
    </dsp:sp>
    <dsp:sp modelId="{07629565-04C9-4E11-B1AA-EC6810879370}">
      <dsp:nvSpPr>
        <dsp:cNvPr id="0" name=""/>
        <dsp:cNvSpPr/>
      </dsp:nvSpPr>
      <dsp:spPr>
        <a:xfrm rot="8588379">
          <a:off x="1637278" y="3236813"/>
          <a:ext cx="507746" cy="483497"/>
        </a:xfrm>
        <a:prstGeom prst="rightArrow">
          <a:avLst>
            <a:gd name="adj1" fmla="val 60000"/>
            <a:gd name="adj2" fmla="val 50000"/>
          </a:avLst>
        </a:prstGeom>
        <a:solidFill>
          <a:schemeClr val="accent4">
            <a:hueOff val="13283072"/>
            <a:satOff val="-12541"/>
            <a:lumOff val="-23235"/>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marL="0" lvl="0" indent="0" algn="ctr" defTabSz="977900">
            <a:lnSpc>
              <a:spcPct val="90000"/>
            </a:lnSpc>
            <a:spcBef>
              <a:spcPct val="0"/>
            </a:spcBef>
            <a:spcAft>
              <a:spcPct val="35000"/>
            </a:spcAft>
            <a:buNone/>
          </a:pPr>
          <a:endParaRPr lang="en-US" sz="2200" kern="1200"/>
        </a:p>
      </dsp:txBody>
      <dsp:txXfrm rot="10800000">
        <a:off x="1767829" y="3290007"/>
        <a:ext cx="362697" cy="290099"/>
      </dsp:txXfrm>
    </dsp:sp>
    <dsp:sp modelId="{08B1C60C-7DD7-4F71-9FE2-5DE904D858BE}">
      <dsp:nvSpPr>
        <dsp:cNvPr id="0" name=""/>
        <dsp:cNvSpPr/>
      </dsp:nvSpPr>
      <dsp:spPr>
        <a:xfrm>
          <a:off x="472466" y="3546917"/>
          <a:ext cx="1137642" cy="1137642"/>
        </a:xfrm>
        <a:prstGeom prst="ellipse">
          <a:avLst/>
        </a:prstGeom>
        <a:solidFill>
          <a:schemeClr val="accent4">
            <a:hueOff val="13283072"/>
            <a:satOff val="-12541"/>
            <a:lumOff val="-23235"/>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6510" tIns="16510" rIns="16510" bIns="16510" numCol="1" spcCol="1270" anchor="ctr" anchorCtr="0">
          <a:noAutofit/>
        </a:bodyPr>
        <a:lstStyle/>
        <a:p>
          <a:pPr marL="0" lvl="0" indent="0" algn="ctr" defTabSz="577850">
            <a:lnSpc>
              <a:spcPct val="90000"/>
            </a:lnSpc>
            <a:spcBef>
              <a:spcPct val="0"/>
            </a:spcBef>
            <a:spcAft>
              <a:spcPct val="35000"/>
            </a:spcAft>
            <a:buNone/>
          </a:pPr>
          <a:r>
            <a:rPr lang="en-US" sz="1300" b="0" kern="1200">
              <a:solidFill>
                <a:schemeClr val="bg1"/>
              </a:solidFill>
              <a:latin typeface="Franklin Gothic Medium" panose="020B0603020102020204" pitchFamily="34" charset="0"/>
              <a:cs typeface="Times New Roman" panose="02020603050405020304" pitchFamily="18" charset="0"/>
            </a:rPr>
            <a:t>Fairfax County</a:t>
          </a:r>
          <a:br>
            <a:rPr lang="en-US" sz="1300" b="0" kern="1200">
              <a:solidFill>
                <a:schemeClr val="bg1"/>
              </a:solidFill>
              <a:latin typeface="Franklin Gothic Medium" panose="020B0603020102020204" pitchFamily="34" charset="0"/>
              <a:cs typeface="Times New Roman" panose="02020603050405020304" pitchFamily="18" charset="0"/>
            </a:rPr>
          </a:br>
          <a:r>
            <a:rPr lang="en-US" sz="1300" b="0" kern="1200">
              <a:solidFill>
                <a:schemeClr val="bg1"/>
              </a:solidFill>
              <a:latin typeface="Franklin Gothic Medium" panose="020B0603020102020204" pitchFamily="34" charset="0"/>
              <a:cs typeface="Times New Roman" panose="02020603050405020304" pitchFamily="18" charset="0"/>
            </a:rPr>
            <a:t>HST </a:t>
          </a:r>
          <a:br>
            <a:rPr lang="en-US" sz="1300" b="0" kern="1200">
              <a:solidFill>
                <a:schemeClr val="bg1"/>
              </a:solidFill>
              <a:latin typeface="Franklin Gothic Medium" panose="020B0603020102020204" pitchFamily="34" charset="0"/>
              <a:cs typeface="Times New Roman" panose="02020603050405020304" pitchFamily="18" charset="0"/>
            </a:rPr>
          </a:br>
          <a:r>
            <a:rPr lang="en-US" sz="1300" b="0" kern="1200">
              <a:solidFill>
                <a:schemeClr val="bg1"/>
              </a:solidFill>
              <a:latin typeface="Franklin Gothic Medium" panose="020B0603020102020204" pitchFamily="34" charset="0"/>
              <a:cs typeface="Times New Roman" panose="02020603050405020304" pitchFamily="18" charset="0"/>
            </a:rPr>
            <a:t>&amp; Taxi subsidy</a:t>
          </a:r>
        </a:p>
      </dsp:txBody>
      <dsp:txXfrm>
        <a:off x="639070" y="3713521"/>
        <a:ext cx="804434" cy="804434"/>
      </dsp:txXfrm>
    </dsp:sp>
    <dsp:sp modelId="{22840BE1-2B67-44DE-A65E-14CB3FECA844}">
      <dsp:nvSpPr>
        <dsp:cNvPr id="0" name=""/>
        <dsp:cNvSpPr/>
      </dsp:nvSpPr>
      <dsp:spPr>
        <a:xfrm rot="11086182">
          <a:off x="1416470" y="2441391"/>
          <a:ext cx="464579" cy="483497"/>
        </a:xfrm>
        <a:prstGeom prst="rightArrow">
          <a:avLst>
            <a:gd name="adj1" fmla="val 60000"/>
            <a:gd name="adj2" fmla="val 50000"/>
          </a:avLst>
        </a:prstGeom>
        <a:solidFill>
          <a:schemeClr val="accent4">
            <a:hueOff val="15496917"/>
            <a:satOff val="-14631"/>
            <a:lumOff val="-27108"/>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marL="0" lvl="0" indent="0" algn="ctr" defTabSz="977900">
            <a:lnSpc>
              <a:spcPct val="90000"/>
            </a:lnSpc>
            <a:spcBef>
              <a:spcPct val="0"/>
            </a:spcBef>
            <a:spcAft>
              <a:spcPct val="35000"/>
            </a:spcAft>
            <a:buNone/>
          </a:pPr>
          <a:endParaRPr lang="en-US" sz="2200" kern="1200"/>
        </a:p>
      </dsp:txBody>
      <dsp:txXfrm rot="10800000">
        <a:off x="1555603" y="2543885"/>
        <a:ext cx="325205" cy="290099"/>
      </dsp:txXfrm>
    </dsp:sp>
    <dsp:sp modelId="{FB78FDD7-EA79-41B3-9A48-A33F0CFF8CE2}">
      <dsp:nvSpPr>
        <dsp:cNvPr id="0" name=""/>
        <dsp:cNvSpPr/>
      </dsp:nvSpPr>
      <dsp:spPr>
        <a:xfrm>
          <a:off x="63220" y="2029484"/>
          <a:ext cx="1137642" cy="1137642"/>
        </a:xfrm>
        <a:prstGeom prst="ellipse">
          <a:avLst/>
        </a:prstGeom>
        <a:solidFill>
          <a:schemeClr val="accent4">
            <a:hueOff val="15496917"/>
            <a:satOff val="-14631"/>
            <a:lumOff val="-27108"/>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6510" tIns="16510" rIns="16510" bIns="16510" numCol="1" spcCol="1270" anchor="ctr" anchorCtr="0">
          <a:noAutofit/>
        </a:bodyPr>
        <a:lstStyle/>
        <a:p>
          <a:pPr marL="0" lvl="0" indent="0" algn="ctr" defTabSz="577850">
            <a:lnSpc>
              <a:spcPct val="90000"/>
            </a:lnSpc>
            <a:spcBef>
              <a:spcPct val="0"/>
            </a:spcBef>
            <a:spcAft>
              <a:spcPct val="35000"/>
            </a:spcAft>
            <a:buNone/>
          </a:pPr>
          <a:r>
            <a:rPr lang="en-US" sz="1300" b="0" kern="1200" baseline="0">
              <a:solidFill>
                <a:schemeClr val="bg1"/>
              </a:solidFill>
              <a:latin typeface="Franklin Gothic Medium" panose="020B0603020102020204" pitchFamily="34" charset="0"/>
              <a:cs typeface="Times New Roman" panose="02020603050405020304" pitchFamily="18" charset="0"/>
            </a:rPr>
            <a:t>Loudoun County</a:t>
          </a:r>
          <a:br>
            <a:rPr lang="en-US" sz="1300" b="0" kern="1200" baseline="0">
              <a:solidFill>
                <a:schemeClr val="bg1"/>
              </a:solidFill>
              <a:latin typeface="Franklin Gothic Medium" panose="020B0603020102020204" pitchFamily="34" charset="0"/>
              <a:cs typeface="Times New Roman" panose="02020603050405020304" pitchFamily="18" charset="0"/>
            </a:rPr>
          </a:br>
          <a:r>
            <a:rPr lang="en-US" sz="1300" b="0" kern="1200" baseline="0">
              <a:solidFill>
                <a:schemeClr val="bg1"/>
              </a:solidFill>
              <a:latin typeface="Franklin Gothic Medium" panose="020B0603020102020204" pitchFamily="34" charset="0"/>
              <a:cs typeface="Times New Roman" panose="02020603050405020304" pitchFamily="18" charset="0"/>
            </a:rPr>
            <a:t>VRT ADA Servi</a:t>
          </a:r>
          <a:r>
            <a:rPr lang="en-US" sz="1300" b="0" kern="1200">
              <a:solidFill>
                <a:schemeClr val="bg1"/>
              </a:solidFill>
              <a:latin typeface="Franklin Gothic Medium" panose="020B0603020102020204" pitchFamily="34" charset="0"/>
              <a:cs typeface="Times New Roman" panose="02020603050405020304" pitchFamily="18" charset="0"/>
            </a:rPr>
            <a:t>ce</a:t>
          </a:r>
        </a:p>
      </dsp:txBody>
      <dsp:txXfrm>
        <a:off x="229824" y="2196088"/>
        <a:ext cx="804434" cy="804434"/>
      </dsp:txXfrm>
    </dsp:sp>
    <dsp:sp modelId="{BB7B25F3-DEF2-4C84-A293-0A97DFD130A9}">
      <dsp:nvSpPr>
        <dsp:cNvPr id="0" name=""/>
        <dsp:cNvSpPr/>
      </dsp:nvSpPr>
      <dsp:spPr>
        <a:xfrm rot="13372198">
          <a:off x="1617987" y="1700240"/>
          <a:ext cx="599481" cy="483497"/>
        </a:xfrm>
        <a:prstGeom prst="rightArrow">
          <a:avLst>
            <a:gd name="adj1" fmla="val 60000"/>
            <a:gd name="adj2" fmla="val 50000"/>
          </a:avLst>
        </a:prstGeom>
        <a:solidFill>
          <a:schemeClr val="accent4">
            <a:hueOff val="17710763"/>
            <a:satOff val="-16721"/>
            <a:lumOff val="-3098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marL="0" lvl="0" indent="0" algn="ctr" defTabSz="977900">
            <a:lnSpc>
              <a:spcPct val="90000"/>
            </a:lnSpc>
            <a:spcBef>
              <a:spcPct val="0"/>
            </a:spcBef>
            <a:spcAft>
              <a:spcPct val="35000"/>
            </a:spcAft>
            <a:buNone/>
          </a:pPr>
          <a:endParaRPr lang="en-US" sz="2200" kern="1200"/>
        </a:p>
      </dsp:txBody>
      <dsp:txXfrm rot="10800000">
        <a:off x="1743665" y="1846280"/>
        <a:ext cx="454432" cy="290099"/>
      </dsp:txXfrm>
    </dsp:sp>
    <dsp:sp modelId="{30ABF6CA-4911-427F-B291-1402866F7A3E}">
      <dsp:nvSpPr>
        <dsp:cNvPr id="0" name=""/>
        <dsp:cNvSpPr/>
      </dsp:nvSpPr>
      <dsp:spPr>
        <a:xfrm>
          <a:off x="505093" y="589871"/>
          <a:ext cx="1137642" cy="1137642"/>
        </a:xfrm>
        <a:prstGeom prst="ellipse">
          <a:avLst/>
        </a:prstGeom>
        <a:solidFill>
          <a:schemeClr val="accent4">
            <a:hueOff val="17710763"/>
            <a:satOff val="-16721"/>
            <a:lumOff val="-3098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n-US" sz="1200" b="0" kern="1200">
              <a:solidFill>
                <a:schemeClr val="bg1"/>
              </a:solidFill>
              <a:latin typeface="Franklin Gothic Medium" panose="020B0603020102020204" pitchFamily="34" charset="0"/>
              <a:cs typeface="Times New Roman" panose="02020603050405020304" pitchFamily="18" charset="0"/>
            </a:rPr>
            <a:t>Alexandria</a:t>
          </a:r>
        </a:p>
        <a:p>
          <a:pPr marL="0" lvl="0" indent="0" algn="ctr" defTabSz="533400">
            <a:lnSpc>
              <a:spcPct val="90000"/>
            </a:lnSpc>
            <a:spcBef>
              <a:spcPct val="0"/>
            </a:spcBef>
            <a:spcAft>
              <a:spcPct val="35000"/>
            </a:spcAft>
            <a:buNone/>
          </a:pPr>
          <a:r>
            <a:rPr lang="en-US" sz="1200" b="0" kern="1200">
              <a:solidFill>
                <a:schemeClr val="bg1"/>
              </a:solidFill>
              <a:latin typeface="Franklin Gothic Medium" panose="020B0603020102020204" pitchFamily="34" charset="0"/>
              <a:cs typeface="Times New Roman" panose="02020603050405020304" pitchFamily="18" charset="0"/>
            </a:rPr>
            <a:t>DOT paratransit service</a:t>
          </a:r>
        </a:p>
      </dsp:txBody>
      <dsp:txXfrm>
        <a:off x="671697" y="756475"/>
        <a:ext cx="804434" cy="80443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F433D47-AA4A-4649-AAC2-262F3C217128}">
      <dsp:nvSpPr>
        <dsp:cNvPr id="0" name=""/>
        <dsp:cNvSpPr/>
      </dsp:nvSpPr>
      <dsp:spPr>
        <a:xfrm>
          <a:off x="2377829" y="1849364"/>
          <a:ext cx="313151" cy="745907"/>
        </a:xfrm>
        <a:custGeom>
          <a:avLst/>
          <a:gdLst/>
          <a:ahLst/>
          <a:cxnLst/>
          <a:rect l="0" t="0" r="0" b="0"/>
          <a:pathLst>
            <a:path>
              <a:moveTo>
                <a:pt x="0" y="0"/>
              </a:moveTo>
              <a:lnTo>
                <a:pt x="0" y="745907"/>
              </a:lnTo>
              <a:lnTo>
                <a:pt x="313151" y="745907"/>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0C54C03-ACD3-4187-8C7D-C93FF0348871}">
      <dsp:nvSpPr>
        <dsp:cNvPr id="0" name=""/>
        <dsp:cNvSpPr/>
      </dsp:nvSpPr>
      <dsp:spPr>
        <a:xfrm>
          <a:off x="2288371" y="764380"/>
          <a:ext cx="924528" cy="320910"/>
        </a:xfrm>
        <a:custGeom>
          <a:avLst/>
          <a:gdLst/>
          <a:ahLst/>
          <a:cxnLst/>
          <a:rect l="0" t="0" r="0" b="0"/>
          <a:pathLst>
            <a:path>
              <a:moveTo>
                <a:pt x="0" y="0"/>
              </a:moveTo>
              <a:lnTo>
                <a:pt x="0" y="160455"/>
              </a:lnTo>
              <a:lnTo>
                <a:pt x="924528" y="160455"/>
              </a:lnTo>
              <a:lnTo>
                <a:pt x="924528" y="320910"/>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70FCCA5-0537-4E6F-A89B-FD7FC79B250F}">
      <dsp:nvSpPr>
        <dsp:cNvPr id="0" name=""/>
        <dsp:cNvSpPr/>
      </dsp:nvSpPr>
      <dsp:spPr>
        <a:xfrm>
          <a:off x="472819" y="1849364"/>
          <a:ext cx="229221" cy="1101021"/>
        </a:xfrm>
        <a:custGeom>
          <a:avLst/>
          <a:gdLst/>
          <a:ahLst/>
          <a:cxnLst/>
          <a:rect l="0" t="0" r="0" b="0"/>
          <a:pathLst>
            <a:path>
              <a:moveTo>
                <a:pt x="0" y="0"/>
              </a:moveTo>
              <a:lnTo>
                <a:pt x="0" y="1101021"/>
              </a:lnTo>
              <a:lnTo>
                <a:pt x="229221" y="1101021"/>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88F4C8B-F46A-41ED-AE04-248DA687F123}">
      <dsp:nvSpPr>
        <dsp:cNvPr id="0" name=""/>
        <dsp:cNvSpPr/>
      </dsp:nvSpPr>
      <dsp:spPr>
        <a:xfrm>
          <a:off x="472819" y="1849364"/>
          <a:ext cx="229221" cy="517346"/>
        </a:xfrm>
        <a:custGeom>
          <a:avLst/>
          <a:gdLst/>
          <a:ahLst/>
          <a:cxnLst/>
          <a:rect l="0" t="0" r="0" b="0"/>
          <a:pathLst>
            <a:path>
              <a:moveTo>
                <a:pt x="0" y="0"/>
              </a:moveTo>
              <a:lnTo>
                <a:pt x="0" y="517346"/>
              </a:lnTo>
              <a:lnTo>
                <a:pt x="229221" y="517346"/>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0DD7467-1FA2-4B4E-A568-CB15912D43DE}">
      <dsp:nvSpPr>
        <dsp:cNvPr id="0" name=""/>
        <dsp:cNvSpPr/>
      </dsp:nvSpPr>
      <dsp:spPr>
        <a:xfrm>
          <a:off x="1084077" y="764380"/>
          <a:ext cx="1204293" cy="320910"/>
        </a:xfrm>
        <a:custGeom>
          <a:avLst/>
          <a:gdLst/>
          <a:ahLst/>
          <a:cxnLst/>
          <a:rect l="0" t="0" r="0" b="0"/>
          <a:pathLst>
            <a:path>
              <a:moveTo>
                <a:pt x="1204293" y="0"/>
              </a:moveTo>
              <a:lnTo>
                <a:pt x="1204293" y="160455"/>
              </a:lnTo>
              <a:lnTo>
                <a:pt x="0" y="160455"/>
              </a:lnTo>
              <a:lnTo>
                <a:pt x="0" y="320910"/>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40E2AA1-70D1-4082-9D66-594B06C5428E}">
      <dsp:nvSpPr>
        <dsp:cNvPr id="0" name=""/>
        <dsp:cNvSpPr/>
      </dsp:nvSpPr>
      <dsp:spPr>
        <a:xfrm>
          <a:off x="857759" y="307"/>
          <a:ext cx="2861224" cy="76407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rtl="0">
            <a:lnSpc>
              <a:spcPct val="90000"/>
            </a:lnSpc>
            <a:spcBef>
              <a:spcPct val="0"/>
            </a:spcBef>
            <a:spcAft>
              <a:spcPct val="35000"/>
            </a:spcAft>
            <a:buNone/>
          </a:pPr>
          <a:r>
            <a:rPr lang="en-US" sz="1600" kern="1200" dirty="0"/>
            <a:t>Enhanced Mobility Program</a:t>
          </a:r>
        </a:p>
      </dsp:txBody>
      <dsp:txXfrm>
        <a:off x="857759" y="307"/>
        <a:ext cx="2861224" cy="764073"/>
      </dsp:txXfrm>
    </dsp:sp>
    <dsp:sp modelId="{0E8052FF-D064-49DF-946B-47B08E8A47B4}">
      <dsp:nvSpPr>
        <dsp:cNvPr id="0" name=""/>
        <dsp:cNvSpPr/>
      </dsp:nvSpPr>
      <dsp:spPr>
        <a:xfrm>
          <a:off x="320004" y="1085291"/>
          <a:ext cx="1528146" cy="764073"/>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rtl="0">
            <a:lnSpc>
              <a:spcPct val="90000"/>
            </a:lnSpc>
            <a:spcBef>
              <a:spcPct val="0"/>
            </a:spcBef>
            <a:spcAft>
              <a:spcPct val="35000"/>
            </a:spcAft>
            <a:buNone/>
          </a:pPr>
          <a:r>
            <a:rPr lang="en-US" sz="1400" kern="1200" dirty="0"/>
            <a:t>Small Urbanized and Rural Apportionments</a:t>
          </a:r>
        </a:p>
      </dsp:txBody>
      <dsp:txXfrm>
        <a:off x="320004" y="1085291"/>
        <a:ext cx="1528146" cy="764073"/>
      </dsp:txXfrm>
    </dsp:sp>
    <dsp:sp modelId="{D31851FA-96AF-424E-9B7A-F7316F6D6A75}">
      <dsp:nvSpPr>
        <dsp:cNvPr id="0" name=""/>
        <dsp:cNvSpPr/>
      </dsp:nvSpPr>
      <dsp:spPr>
        <a:xfrm>
          <a:off x="702041" y="2170274"/>
          <a:ext cx="1049393" cy="392871"/>
        </a:xfrm>
        <a:prstGeom prst="rect">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rtl="0">
            <a:lnSpc>
              <a:spcPct val="90000"/>
            </a:lnSpc>
            <a:spcBef>
              <a:spcPct val="0"/>
            </a:spcBef>
            <a:spcAft>
              <a:spcPct val="35000"/>
            </a:spcAft>
            <a:buNone/>
          </a:pPr>
          <a:r>
            <a:rPr lang="en-US" sz="1400" kern="1200" dirty="0"/>
            <a:t>MTA</a:t>
          </a:r>
        </a:p>
      </dsp:txBody>
      <dsp:txXfrm>
        <a:off x="702041" y="2170274"/>
        <a:ext cx="1049393" cy="392871"/>
      </dsp:txXfrm>
    </dsp:sp>
    <dsp:sp modelId="{1AE6117A-B1BA-47A5-8C89-4DF3B9362E8A}">
      <dsp:nvSpPr>
        <dsp:cNvPr id="0" name=""/>
        <dsp:cNvSpPr/>
      </dsp:nvSpPr>
      <dsp:spPr>
        <a:xfrm>
          <a:off x="702041" y="2753950"/>
          <a:ext cx="1049393" cy="392871"/>
        </a:xfrm>
        <a:prstGeom prst="rect">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rtl="0">
            <a:lnSpc>
              <a:spcPct val="90000"/>
            </a:lnSpc>
            <a:spcBef>
              <a:spcPct val="0"/>
            </a:spcBef>
            <a:spcAft>
              <a:spcPct val="35000"/>
            </a:spcAft>
            <a:buNone/>
          </a:pPr>
          <a:r>
            <a:rPr lang="en-US" sz="1400" kern="1200" dirty="0"/>
            <a:t>DRPT</a:t>
          </a:r>
        </a:p>
      </dsp:txBody>
      <dsp:txXfrm>
        <a:off x="702041" y="2753950"/>
        <a:ext cx="1049393" cy="392871"/>
      </dsp:txXfrm>
    </dsp:sp>
    <dsp:sp modelId="{7200575F-B2B5-4231-B619-F17CF6DCC73D}">
      <dsp:nvSpPr>
        <dsp:cNvPr id="0" name=""/>
        <dsp:cNvSpPr/>
      </dsp:nvSpPr>
      <dsp:spPr>
        <a:xfrm>
          <a:off x="2169061" y="1085291"/>
          <a:ext cx="2087677" cy="764073"/>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rtl="0">
            <a:lnSpc>
              <a:spcPct val="90000"/>
            </a:lnSpc>
            <a:spcBef>
              <a:spcPct val="0"/>
            </a:spcBef>
            <a:spcAft>
              <a:spcPct val="35000"/>
            </a:spcAft>
            <a:buNone/>
          </a:pPr>
          <a:r>
            <a:rPr lang="en-US" sz="1400" kern="1200" dirty="0"/>
            <a:t>Large Urbanized Area Apportionment </a:t>
          </a:r>
          <a:br>
            <a:rPr lang="en-US" sz="1400" kern="1200" dirty="0"/>
          </a:br>
          <a:r>
            <a:rPr lang="en-US" sz="1200" kern="1200" dirty="0"/>
            <a:t>(200K and over))</a:t>
          </a:r>
        </a:p>
      </dsp:txBody>
      <dsp:txXfrm>
        <a:off x="2169061" y="1085291"/>
        <a:ext cx="2087677" cy="764073"/>
      </dsp:txXfrm>
    </dsp:sp>
    <dsp:sp modelId="{07EE9AD1-CA7F-4097-882E-9E6F47479612}">
      <dsp:nvSpPr>
        <dsp:cNvPr id="0" name=""/>
        <dsp:cNvSpPr/>
      </dsp:nvSpPr>
      <dsp:spPr>
        <a:xfrm>
          <a:off x="2690980" y="2170274"/>
          <a:ext cx="2356034" cy="849993"/>
        </a:xfrm>
        <a:prstGeom prst="rect">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rtl="0">
            <a:lnSpc>
              <a:spcPct val="90000"/>
            </a:lnSpc>
            <a:spcBef>
              <a:spcPct val="0"/>
            </a:spcBef>
            <a:spcAft>
              <a:spcPct val="35000"/>
            </a:spcAft>
            <a:buNone/>
          </a:pPr>
          <a:r>
            <a:rPr lang="en-US" sz="1400" b="0" kern="1200" dirty="0"/>
            <a:t>TPB Designated Recipient for DC-VA-MD Urbanized Area</a:t>
          </a:r>
        </a:p>
        <a:p>
          <a:pPr marL="0" lvl="0" indent="0" algn="ctr" defTabSz="622300" rtl="0">
            <a:lnSpc>
              <a:spcPct val="90000"/>
            </a:lnSpc>
            <a:spcBef>
              <a:spcPct val="0"/>
            </a:spcBef>
            <a:spcAft>
              <a:spcPct val="35000"/>
            </a:spcAft>
            <a:buNone/>
          </a:pPr>
          <a:r>
            <a:rPr lang="en-US" sz="1400" b="0" kern="1200" dirty="0"/>
            <a:t>(Includes all of D.C.)</a:t>
          </a:r>
        </a:p>
      </dsp:txBody>
      <dsp:txXfrm>
        <a:off x="2690980" y="2170274"/>
        <a:ext cx="2356034" cy="849993"/>
      </dsp:txXfrm>
    </dsp:sp>
  </dsp:spTree>
</dsp:drawing>
</file>

<file path=word/diagrams/layout1.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COG COLORS-2016">
  <a:themeElements>
    <a:clrScheme name="TPB COLORS - June 2016">
      <a:dk1>
        <a:sysClr val="windowText" lastClr="000000"/>
      </a:dk1>
      <a:lt1>
        <a:sysClr val="window" lastClr="FFFFFF"/>
      </a:lt1>
      <a:dk2>
        <a:srgbClr val="004F7C"/>
      </a:dk2>
      <a:lt2>
        <a:srgbClr val="CECAAB"/>
      </a:lt2>
      <a:accent1>
        <a:srgbClr val="5093B5"/>
      </a:accent1>
      <a:accent2>
        <a:srgbClr val="39AA81"/>
      </a:accent2>
      <a:accent3>
        <a:srgbClr val="8AC75A"/>
      </a:accent3>
      <a:accent4>
        <a:srgbClr val="F58345"/>
      </a:accent4>
      <a:accent5>
        <a:srgbClr val="871568"/>
      </a:accent5>
      <a:accent6>
        <a:srgbClr val="647883"/>
      </a:accent6>
      <a:hlink>
        <a:srgbClr val="0000FF"/>
      </a:hlink>
      <a:folHlink>
        <a:srgbClr val="FFFFFF"/>
      </a:folHlink>
    </a:clrScheme>
    <a:fontScheme name="Angles">
      <a:majorFont>
        <a:latin typeface="Franklin Gothic Medium"/>
        <a:ea typeface=""/>
        <a:cs typeface=""/>
        <a:font script="Jpan" typeface="HG創英角ｺﾞｼｯｸUB"/>
        <a:font script="Hang" typeface="돋움"/>
        <a:font script="Hans" typeface="微软雅黑"/>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Franklin Gothic Book"/>
        <a:ea typeface=""/>
        <a:cs typeface=""/>
        <a:font script="Jpan" typeface="ＭＳ Ｐゴシック"/>
        <a:font script="Hang" typeface="맑은 고딕"/>
        <a:font script="Hans" typeface="华文隶书"/>
        <a:font script="Hant" typeface="新細明體"/>
        <a:font script="Arab" typeface="Arial"/>
        <a:font script="Hebr" typeface="Arial"/>
        <a:font script="Thai" typeface="Cord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89BCAF5-334A-41AF-B86F-76AD0CDA73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TPB Report Template B</Template>
  <TotalTime>0</TotalTime>
  <Pages>33</Pages>
  <Words>11243</Words>
  <Characters>64090</Characters>
  <Application>Microsoft Office Word</Application>
  <DocSecurity>0</DocSecurity>
  <Lines>534</Lines>
  <Paragraphs>150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75183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TPB Staff</dc:creator>
  <cp:keywords/>
  <dc:description/>
  <cp:lastModifiedBy>Lynn Winchell-Mendy</cp:lastModifiedBy>
  <cp:revision>2</cp:revision>
  <cp:lastPrinted>2018-07-10T19:06:00Z</cp:lastPrinted>
  <dcterms:created xsi:type="dcterms:W3CDTF">2018-07-10T19:43:00Z</dcterms:created>
  <dcterms:modified xsi:type="dcterms:W3CDTF">2018-07-10T19:43:00Z</dcterms:modified>
  <cp:category/>
</cp:coreProperties>
</file>